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28b802d96ce1468d" Type="http://schemas.microsoft.com/office/2006/relationships/ui/extensibility" Target="customUI/customUI.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A581E" w14:textId="610D7F13" w:rsidR="00F846F2" w:rsidRPr="006700AF" w:rsidRDefault="00F846F2" w:rsidP="003E6C97">
      <w:pPr>
        <w:pStyle w:val="Heading1"/>
        <w:rPr>
          <w:color w:val="000000"/>
        </w:rPr>
      </w:pPr>
      <w:bookmarkStart w:id="0" w:name="_Toc332883153"/>
      <w:bookmarkStart w:id="1" w:name="_Toc505590140"/>
      <w:bookmarkStart w:id="2" w:name="_Toc506778853"/>
      <w:bookmarkStart w:id="3" w:name="_Toc19940302"/>
      <w:bookmarkStart w:id="4" w:name="_Toc38690301"/>
      <w:r w:rsidRPr="006700AF">
        <w:rPr>
          <w:color w:val="000000"/>
        </w:rPr>
        <w:t>Table of Contents</w:t>
      </w:r>
      <w:bookmarkEnd w:id="0"/>
    </w:p>
    <w:p w14:paraId="24B0EA6E" w14:textId="77777777" w:rsidR="00620F63" w:rsidRDefault="00952ADB">
      <w:pPr>
        <w:pStyle w:val="TOC1"/>
        <w:rPr>
          <w:rFonts w:asciiTheme="minorHAnsi" w:eastAsiaTheme="minorEastAsia" w:hAnsiTheme="minorHAnsi" w:cstheme="minorBidi"/>
          <w:b w:val="0"/>
          <w:bCs w:val="0"/>
          <w:caps w:val="0"/>
          <w:sz w:val="22"/>
          <w:szCs w:val="22"/>
          <w:lang w:eastAsia="en-US"/>
        </w:rPr>
      </w:pPr>
      <w:r w:rsidRPr="006700AF">
        <w:fldChar w:fldCharType="begin"/>
      </w:r>
      <w:r w:rsidR="00F846F2" w:rsidRPr="006700AF">
        <w:instrText xml:space="preserve"> TOC \o "1-3" \h \z \u </w:instrText>
      </w:r>
      <w:r w:rsidRPr="006700AF">
        <w:fldChar w:fldCharType="separate"/>
      </w:r>
      <w:hyperlink w:anchor="_Toc332883153" w:history="1">
        <w:r w:rsidR="00620F63" w:rsidRPr="00892A8A">
          <w:rPr>
            <w:rStyle w:val="Hyperlink"/>
          </w:rPr>
          <w:t>Table of Contents</w:t>
        </w:r>
        <w:r w:rsidR="00620F63">
          <w:rPr>
            <w:webHidden/>
          </w:rPr>
          <w:tab/>
        </w:r>
        <w:r w:rsidR="00620F63">
          <w:rPr>
            <w:webHidden/>
          </w:rPr>
          <w:fldChar w:fldCharType="begin"/>
        </w:r>
        <w:r w:rsidR="00620F63">
          <w:rPr>
            <w:webHidden/>
          </w:rPr>
          <w:instrText xml:space="preserve"> PAGEREF _Toc332883153 \h </w:instrText>
        </w:r>
        <w:r w:rsidR="00620F63">
          <w:rPr>
            <w:webHidden/>
          </w:rPr>
        </w:r>
        <w:r w:rsidR="00620F63">
          <w:rPr>
            <w:webHidden/>
          </w:rPr>
          <w:fldChar w:fldCharType="separate"/>
        </w:r>
        <w:r w:rsidR="00A01872">
          <w:rPr>
            <w:webHidden/>
          </w:rPr>
          <w:t>1</w:t>
        </w:r>
        <w:r w:rsidR="00620F63">
          <w:rPr>
            <w:webHidden/>
          </w:rPr>
          <w:fldChar w:fldCharType="end"/>
        </w:r>
      </w:hyperlink>
    </w:p>
    <w:p w14:paraId="321E4704" w14:textId="77777777" w:rsidR="00620F63" w:rsidRDefault="00A01872">
      <w:pPr>
        <w:pStyle w:val="TOC1"/>
        <w:rPr>
          <w:rFonts w:asciiTheme="minorHAnsi" w:eastAsiaTheme="minorEastAsia" w:hAnsiTheme="minorHAnsi" w:cstheme="minorBidi"/>
          <w:b w:val="0"/>
          <w:bCs w:val="0"/>
          <w:caps w:val="0"/>
          <w:sz w:val="22"/>
          <w:szCs w:val="22"/>
          <w:lang w:eastAsia="en-US"/>
        </w:rPr>
      </w:pPr>
      <w:hyperlink w:anchor="_Toc332883154" w:history="1">
        <w:r w:rsidR="00620F63" w:rsidRPr="00892A8A">
          <w:rPr>
            <w:rStyle w:val="Hyperlink"/>
          </w:rPr>
          <w:t>Lesson Plan</w:t>
        </w:r>
        <w:r w:rsidR="00620F63">
          <w:rPr>
            <w:webHidden/>
          </w:rPr>
          <w:tab/>
        </w:r>
        <w:r w:rsidR="00620F63">
          <w:rPr>
            <w:webHidden/>
          </w:rPr>
          <w:fldChar w:fldCharType="begin"/>
        </w:r>
        <w:r w:rsidR="00620F63">
          <w:rPr>
            <w:webHidden/>
          </w:rPr>
          <w:instrText xml:space="preserve"> PAGEREF _Toc332883154 \h </w:instrText>
        </w:r>
        <w:r w:rsidR="00620F63">
          <w:rPr>
            <w:webHidden/>
          </w:rPr>
        </w:r>
        <w:r w:rsidR="00620F63">
          <w:rPr>
            <w:webHidden/>
          </w:rPr>
          <w:fldChar w:fldCharType="separate"/>
        </w:r>
        <w:r>
          <w:rPr>
            <w:webHidden/>
          </w:rPr>
          <w:t>5</w:t>
        </w:r>
        <w:r w:rsidR="00620F63">
          <w:rPr>
            <w:webHidden/>
          </w:rPr>
          <w:fldChar w:fldCharType="end"/>
        </w:r>
      </w:hyperlink>
    </w:p>
    <w:p w14:paraId="4E97421D" w14:textId="77777777" w:rsidR="00620F63" w:rsidRDefault="00A01872">
      <w:pPr>
        <w:pStyle w:val="TOC2"/>
        <w:tabs>
          <w:tab w:val="right" w:leader="dot" w:pos="9350"/>
        </w:tabs>
        <w:rPr>
          <w:rFonts w:asciiTheme="minorHAnsi" w:eastAsiaTheme="minorEastAsia" w:hAnsiTheme="minorHAnsi" w:cstheme="minorBidi"/>
          <w:noProof/>
          <w:sz w:val="22"/>
          <w:szCs w:val="22"/>
          <w:lang w:eastAsia="en-US"/>
        </w:rPr>
      </w:pPr>
      <w:hyperlink w:anchor="_Toc332883155" w:history="1">
        <w:r w:rsidR="00620F63" w:rsidRPr="00892A8A">
          <w:rPr>
            <w:rStyle w:val="Hyperlink"/>
            <w:noProof/>
          </w:rPr>
          <w:t>Objectives</w:t>
        </w:r>
        <w:r w:rsidR="00620F63">
          <w:rPr>
            <w:noProof/>
            <w:webHidden/>
          </w:rPr>
          <w:tab/>
        </w:r>
        <w:r w:rsidR="00620F63">
          <w:rPr>
            <w:noProof/>
            <w:webHidden/>
          </w:rPr>
          <w:fldChar w:fldCharType="begin"/>
        </w:r>
        <w:r w:rsidR="00620F63">
          <w:rPr>
            <w:noProof/>
            <w:webHidden/>
          </w:rPr>
          <w:instrText xml:space="preserve"> PAGEREF _Toc332883155 \h </w:instrText>
        </w:r>
        <w:r w:rsidR="00620F63">
          <w:rPr>
            <w:noProof/>
            <w:webHidden/>
          </w:rPr>
        </w:r>
        <w:r w:rsidR="00620F63">
          <w:rPr>
            <w:noProof/>
            <w:webHidden/>
          </w:rPr>
          <w:fldChar w:fldCharType="separate"/>
        </w:r>
        <w:r>
          <w:rPr>
            <w:noProof/>
            <w:webHidden/>
          </w:rPr>
          <w:t>5</w:t>
        </w:r>
        <w:r w:rsidR="00620F63">
          <w:rPr>
            <w:noProof/>
            <w:webHidden/>
          </w:rPr>
          <w:fldChar w:fldCharType="end"/>
        </w:r>
      </w:hyperlink>
    </w:p>
    <w:p w14:paraId="1BD02E53"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56" w:history="1">
        <w:r w:rsidR="00620F63" w:rsidRPr="00892A8A">
          <w:rPr>
            <w:rStyle w:val="Hyperlink"/>
          </w:rPr>
          <w:t>Lesson Topics</w:t>
        </w:r>
        <w:r w:rsidR="00620F63">
          <w:rPr>
            <w:webHidden/>
          </w:rPr>
          <w:tab/>
        </w:r>
        <w:r w:rsidR="00620F63">
          <w:rPr>
            <w:webHidden/>
          </w:rPr>
          <w:fldChar w:fldCharType="begin"/>
        </w:r>
        <w:r w:rsidR="00620F63">
          <w:rPr>
            <w:webHidden/>
          </w:rPr>
          <w:instrText xml:space="preserve"> PAGEREF _Toc332883156 \h </w:instrText>
        </w:r>
        <w:r w:rsidR="00620F63">
          <w:rPr>
            <w:webHidden/>
          </w:rPr>
        </w:r>
        <w:r w:rsidR="00620F63">
          <w:rPr>
            <w:webHidden/>
          </w:rPr>
          <w:fldChar w:fldCharType="separate"/>
        </w:r>
        <w:r>
          <w:rPr>
            <w:webHidden/>
          </w:rPr>
          <w:t>5</w:t>
        </w:r>
        <w:r w:rsidR="00620F63">
          <w:rPr>
            <w:webHidden/>
          </w:rPr>
          <w:fldChar w:fldCharType="end"/>
        </w:r>
      </w:hyperlink>
    </w:p>
    <w:p w14:paraId="1C8DED30" w14:textId="77777777" w:rsidR="00620F63" w:rsidRDefault="00A01872">
      <w:pPr>
        <w:pStyle w:val="TOC1"/>
        <w:rPr>
          <w:rFonts w:asciiTheme="minorHAnsi" w:eastAsiaTheme="minorEastAsia" w:hAnsiTheme="minorHAnsi" w:cstheme="minorBidi"/>
          <w:b w:val="0"/>
          <w:bCs w:val="0"/>
          <w:caps w:val="0"/>
          <w:sz w:val="22"/>
          <w:szCs w:val="22"/>
          <w:lang w:eastAsia="en-US"/>
        </w:rPr>
      </w:pPr>
      <w:hyperlink w:anchor="_Toc332883157" w:history="1">
        <w:r w:rsidR="00620F63" w:rsidRPr="00892A8A">
          <w:rPr>
            <w:rStyle w:val="Hyperlink"/>
          </w:rPr>
          <w:t>BACKGROUND AND RATIONALE</w:t>
        </w:r>
        <w:r w:rsidR="00620F63">
          <w:rPr>
            <w:webHidden/>
          </w:rPr>
          <w:tab/>
        </w:r>
        <w:r w:rsidR="00620F63">
          <w:rPr>
            <w:webHidden/>
          </w:rPr>
          <w:fldChar w:fldCharType="begin"/>
        </w:r>
        <w:r w:rsidR="00620F63">
          <w:rPr>
            <w:webHidden/>
          </w:rPr>
          <w:instrText xml:space="preserve"> PAGEREF _Toc332883157 \h </w:instrText>
        </w:r>
        <w:r w:rsidR="00620F63">
          <w:rPr>
            <w:webHidden/>
          </w:rPr>
        </w:r>
        <w:r w:rsidR="00620F63">
          <w:rPr>
            <w:webHidden/>
          </w:rPr>
          <w:fldChar w:fldCharType="separate"/>
        </w:r>
        <w:r>
          <w:rPr>
            <w:webHidden/>
          </w:rPr>
          <w:t>6</w:t>
        </w:r>
        <w:r w:rsidR="00620F63">
          <w:rPr>
            <w:webHidden/>
          </w:rPr>
          <w:fldChar w:fldCharType="end"/>
        </w:r>
      </w:hyperlink>
    </w:p>
    <w:p w14:paraId="0BD10569" w14:textId="77777777" w:rsidR="00620F63" w:rsidRDefault="00A01872">
      <w:pPr>
        <w:pStyle w:val="TOC2"/>
        <w:tabs>
          <w:tab w:val="right" w:leader="dot" w:pos="9350"/>
        </w:tabs>
        <w:rPr>
          <w:rFonts w:asciiTheme="minorHAnsi" w:eastAsiaTheme="minorEastAsia" w:hAnsiTheme="minorHAnsi" w:cstheme="minorBidi"/>
          <w:noProof/>
          <w:sz w:val="22"/>
          <w:szCs w:val="22"/>
          <w:lang w:eastAsia="en-US"/>
        </w:rPr>
      </w:pPr>
      <w:hyperlink w:anchor="_Toc332883158" w:history="1">
        <w:r w:rsidR="00620F63" w:rsidRPr="00892A8A">
          <w:rPr>
            <w:rStyle w:val="Hyperlink"/>
            <w:noProof/>
          </w:rPr>
          <w:t>Default JAWS Configuration Settings</w:t>
        </w:r>
        <w:r w:rsidR="00620F63">
          <w:rPr>
            <w:noProof/>
            <w:webHidden/>
          </w:rPr>
          <w:tab/>
        </w:r>
        <w:r w:rsidR="00620F63">
          <w:rPr>
            <w:noProof/>
            <w:webHidden/>
          </w:rPr>
          <w:fldChar w:fldCharType="begin"/>
        </w:r>
        <w:r w:rsidR="00620F63">
          <w:rPr>
            <w:noProof/>
            <w:webHidden/>
          </w:rPr>
          <w:instrText xml:space="preserve"> PAGEREF _Toc332883158 \h </w:instrText>
        </w:r>
        <w:r w:rsidR="00620F63">
          <w:rPr>
            <w:noProof/>
            <w:webHidden/>
          </w:rPr>
        </w:r>
        <w:r w:rsidR="00620F63">
          <w:rPr>
            <w:noProof/>
            <w:webHidden/>
          </w:rPr>
          <w:fldChar w:fldCharType="separate"/>
        </w:r>
        <w:r>
          <w:rPr>
            <w:noProof/>
            <w:webHidden/>
          </w:rPr>
          <w:t>6</w:t>
        </w:r>
        <w:r w:rsidR="00620F63">
          <w:rPr>
            <w:noProof/>
            <w:webHidden/>
          </w:rPr>
          <w:fldChar w:fldCharType="end"/>
        </w:r>
      </w:hyperlink>
    </w:p>
    <w:p w14:paraId="6CC93EBF"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59" w:history="1">
        <w:r w:rsidR="00620F63" w:rsidRPr="00892A8A">
          <w:rPr>
            <w:rStyle w:val="Hyperlink"/>
          </w:rPr>
          <w:t>Accessing JAWS Settings Center</w:t>
        </w:r>
        <w:r w:rsidR="00620F63">
          <w:rPr>
            <w:webHidden/>
          </w:rPr>
          <w:tab/>
        </w:r>
        <w:r w:rsidR="00620F63">
          <w:rPr>
            <w:webHidden/>
          </w:rPr>
          <w:fldChar w:fldCharType="begin"/>
        </w:r>
        <w:r w:rsidR="00620F63">
          <w:rPr>
            <w:webHidden/>
          </w:rPr>
          <w:instrText xml:space="preserve"> PAGEREF _Toc332883159 \h </w:instrText>
        </w:r>
        <w:r w:rsidR="00620F63">
          <w:rPr>
            <w:webHidden/>
          </w:rPr>
        </w:r>
        <w:r w:rsidR="00620F63">
          <w:rPr>
            <w:webHidden/>
          </w:rPr>
          <w:fldChar w:fldCharType="separate"/>
        </w:r>
        <w:r>
          <w:rPr>
            <w:webHidden/>
          </w:rPr>
          <w:t>6</w:t>
        </w:r>
        <w:r w:rsidR="00620F63">
          <w:rPr>
            <w:webHidden/>
          </w:rPr>
          <w:fldChar w:fldCharType="end"/>
        </w:r>
      </w:hyperlink>
    </w:p>
    <w:p w14:paraId="7F7908AA" w14:textId="77777777" w:rsidR="00620F63" w:rsidRDefault="00A01872">
      <w:pPr>
        <w:pStyle w:val="TOC1"/>
        <w:rPr>
          <w:rFonts w:asciiTheme="minorHAnsi" w:eastAsiaTheme="minorEastAsia" w:hAnsiTheme="minorHAnsi" w:cstheme="minorBidi"/>
          <w:b w:val="0"/>
          <w:bCs w:val="0"/>
          <w:caps w:val="0"/>
          <w:sz w:val="22"/>
          <w:szCs w:val="22"/>
          <w:lang w:eastAsia="en-US"/>
        </w:rPr>
      </w:pPr>
      <w:hyperlink w:anchor="_Toc332883160" w:history="1">
        <w:r w:rsidR="00620F63" w:rsidRPr="00892A8A">
          <w:rPr>
            <w:rStyle w:val="Hyperlink"/>
          </w:rPr>
          <w:t>jaws settings center</w:t>
        </w:r>
        <w:r w:rsidR="00620F63">
          <w:rPr>
            <w:webHidden/>
          </w:rPr>
          <w:tab/>
        </w:r>
        <w:r w:rsidR="00620F63">
          <w:rPr>
            <w:webHidden/>
          </w:rPr>
          <w:fldChar w:fldCharType="begin"/>
        </w:r>
        <w:r w:rsidR="00620F63">
          <w:rPr>
            <w:webHidden/>
          </w:rPr>
          <w:instrText xml:space="preserve"> PAGEREF _Toc332883160 \h </w:instrText>
        </w:r>
        <w:r w:rsidR="00620F63">
          <w:rPr>
            <w:webHidden/>
          </w:rPr>
        </w:r>
        <w:r w:rsidR="00620F63">
          <w:rPr>
            <w:webHidden/>
          </w:rPr>
          <w:fldChar w:fldCharType="separate"/>
        </w:r>
        <w:r>
          <w:rPr>
            <w:webHidden/>
          </w:rPr>
          <w:t>8</w:t>
        </w:r>
        <w:r w:rsidR="00620F63">
          <w:rPr>
            <w:webHidden/>
          </w:rPr>
          <w:fldChar w:fldCharType="end"/>
        </w:r>
      </w:hyperlink>
    </w:p>
    <w:p w14:paraId="614E5585" w14:textId="77777777" w:rsidR="00620F63" w:rsidRDefault="00A01872">
      <w:pPr>
        <w:pStyle w:val="TOC2"/>
        <w:tabs>
          <w:tab w:val="right" w:leader="dot" w:pos="9350"/>
        </w:tabs>
        <w:rPr>
          <w:rFonts w:asciiTheme="minorHAnsi" w:eastAsiaTheme="minorEastAsia" w:hAnsiTheme="minorHAnsi" w:cstheme="minorBidi"/>
          <w:noProof/>
          <w:sz w:val="22"/>
          <w:szCs w:val="22"/>
          <w:lang w:eastAsia="en-US"/>
        </w:rPr>
      </w:pPr>
      <w:hyperlink w:anchor="_Toc332883161" w:history="1">
        <w:r w:rsidR="00620F63" w:rsidRPr="00892A8A">
          <w:rPr>
            <w:rStyle w:val="Hyperlink"/>
            <w:noProof/>
          </w:rPr>
          <w:t>Overview</w:t>
        </w:r>
        <w:r w:rsidR="00620F63">
          <w:rPr>
            <w:noProof/>
            <w:webHidden/>
          </w:rPr>
          <w:tab/>
        </w:r>
        <w:r w:rsidR="00620F63">
          <w:rPr>
            <w:noProof/>
            <w:webHidden/>
          </w:rPr>
          <w:fldChar w:fldCharType="begin"/>
        </w:r>
        <w:r w:rsidR="00620F63">
          <w:rPr>
            <w:noProof/>
            <w:webHidden/>
          </w:rPr>
          <w:instrText xml:space="preserve"> PAGEREF _Toc332883161 \h </w:instrText>
        </w:r>
        <w:r w:rsidR="00620F63">
          <w:rPr>
            <w:noProof/>
            <w:webHidden/>
          </w:rPr>
        </w:r>
        <w:r w:rsidR="00620F63">
          <w:rPr>
            <w:noProof/>
            <w:webHidden/>
          </w:rPr>
          <w:fldChar w:fldCharType="separate"/>
        </w:r>
        <w:r>
          <w:rPr>
            <w:noProof/>
            <w:webHidden/>
          </w:rPr>
          <w:t>8</w:t>
        </w:r>
        <w:r w:rsidR="00620F63">
          <w:rPr>
            <w:noProof/>
            <w:webHidden/>
          </w:rPr>
          <w:fldChar w:fldCharType="end"/>
        </w:r>
      </w:hyperlink>
    </w:p>
    <w:p w14:paraId="1533C196"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62" w:history="1">
        <w:r w:rsidR="00620F63" w:rsidRPr="00892A8A">
          <w:rPr>
            <w:rStyle w:val="Hyperlink"/>
            <w:lang w:eastAsia="en-US"/>
          </w:rPr>
          <w:t>JAWS Configuration Files</w:t>
        </w:r>
        <w:r w:rsidR="00620F63">
          <w:rPr>
            <w:webHidden/>
          </w:rPr>
          <w:tab/>
        </w:r>
        <w:r w:rsidR="00620F63">
          <w:rPr>
            <w:webHidden/>
          </w:rPr>
          <w:fldChar w:fldCharType="begin"/>
        </w:r>
        <w:r w:rsidR="00620F63">
          <w:rPr>
            <w:webHidden/>
          </w:rPr>
          <w:instrText xml:space="preserve"> PAGEREF _Toc332883162 \h </w:instrText>
        </w:r>
        <w:r w:rsidR="00620F63">
          <w:rPr>
            <w:webHidden/>
          </w:rPr>
        </w:r>
        <w:r w:rsidR="00620F63">
          <w:rPr>
            <w:webHidden/>
          </w:rPr>
          <w:fldChar w:fldCharType="separate"/>
        </w:r>
        <w:r>
          <w:rPr>
            <w:webHidden/>
          </w:rPr>
          <w:t>8</w:t>
        </w:r>
        <w:r w:rsidR="00620F63">
          <w:rPr>
            <w:webHidden/>
          </w:rPr>
          <w:fldChar w:fldCharType="end"/>
        </w:r>
      </w:hyperlink>
    </w:p>
    <w:p w14:paraId="7D964B0A"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63" w:history="1">
        <w:r w:rsidR="00620F63" w:rsidRPr="00892A8A">
          <w:rPr>
            <w:rStyle w:val="Hyperlink"/>
          </w:rPr>
          <w:t>JAWS Settings Center Screen Study</w:t>
        </w:r>
        <w:r w:rsidR="00620F63">
          <w:rPr>
            <w:webHidden/>
          </w:rPr>
          <w:tab/>
        </w:r>
        <w:r w:rsidR="00620F63">
          <w:rPr>
            <w:webHidden/>
          </w:rPr>
          <w:fldChar w:fldCharType="begin"/>
        </w:r>
        <w:r w:rsidR="00620F63">
          <w:rPr>
            <w:webHidden/>
          </w:rPr>
          <w:instrText xml:space="preserve"> PAGEREF _Toc332883163 \h </w:instrText>
        </w:r>
        <w:r w:rsidR="00620F63">
          <w:rPr>
            <w:webHidden/>
          </w:rPr>
        </w:r>
        <w:r w:rsidR="00620F63">
          <w:rPr>
            <w:webHidden/>
          </w:rPr>
          <w:fldChar w:fldCharType="separate"/>
        </w:r>
        <w:r>
          <w:rPr>
            <w:webHidden/>
          </w:rPr>
          <w:t>8</w:t>
        </w:r>
        <w:r w:rsidR="00620F63">
          <w:rPr>
            <w:webHidden/>
          </w:rPr>
          <w:fldChar w:fldCharType="end"/>
        </w:r>
      </w:hyperlink>
    </w:p>
    <w:p w14:paraId="09C9BDA4" w14:textId="77777777" w:rsidR="00620F63" w:rsidRDefault="00A01872">
      <w:pPr>
        <w:pStyle w:val="TOC1"/>
        <w:rPr>
          <w:rFonts w:asciiTheme="minorHAnsi" w:eastAsiaTheme="minorEastAsia" w:hAnsiTheme="minorHAnsi" w:cstheme="minorBidi"/>
          <w:b w:val="0"/>
          <w:bCs w:val="0"/>
          <w:caps w:val="0"/>
          <w:sz w:val="22"/>
          <w:szCs w:val="22"/>
          <w:lang w:eastAsia="en-US"/>
        </w:rPr>
      </w:pPr>
      <w:hyperlink w:anchor="_Toc332883164" w:history="1">
        <w:r w:rsidR="00620F63" w:rsidRPr="00892A8A">
          <w:rPr>
            <w:rStyle w:val="Hyperlink"/>
          </w:rPr>
          <w:t>jaws settings center: Recommended Settings</w:t>
        </w:r>
        <w:r w:rsidR="00620F63">
          <w:rPr>
            <w:webHidden/>
          </w:rPr>
          <w:tab/>
        </w:r>
        <w:r w:rsidR="00620F63">
          <w:rPr>
            <w:webHidden/>
          </w:rPr>
          <w:fldChar w:fldCharType="begin"/>
        </w:r>
        <w:r w:rsidR="00620F63">
          <w:rPr>
            <w:webHidden/>
          </w:rPr>
          <w:instrText xml:space="preserve"> PAGEREF _Toc332883164 \h </w:instrText>
        </w:r>
        <w:r w:rsidR="00620F63">
          <w:rPr>
            <w:webHidden/>
          </w:rPr>
        </w:r>
        <w:r w:rsidR="00620F63">
          <w:rPr>
            <w:webHidden/>
          </w:rPr>
          <w:fldChar w:fldCharType="separate"/>
        </w:r>
        <w:r>
          <w:rPr>
            <w:webHidden/>
          </w:rPr>
          <w:t>12</w:t>
        </w:r>
        <w:r w:rsidR="00620F63">
          <w:rPr>
            <w:webHidden/>
          </w:rPr>
          <w:fldChar w:fldCharType="end"/>
        </w:r>
      </w:hyperlink>
    </w:p>
    <w:p w14:paraId="1B7CEB90" w14:textId="77777777" w:rsidR="00620F63" w:rsidRDefault="00A01872">
      <w:pPr>
        <w:pStyle w:val="TOC2"/>
        <w:tabs>
          <w:tab w:val="right" w:leader="dot" w:pos="9350"/>
        </w:tabs>
        <w:rPr>
          <w:rFonts w:asciiTheme="minorHAnsi" w:eastAsiaTheme="minorEastAsia" w:hAnsiTheme="minorHAnsi" w:cstheme="minorBidi"/>
          <w:noProof/>
          <w:sz w:val="22"/>
          <w:szCs w:val="22"/>
          <w:lang w:eastAsia="en-US"/>
        </w:rPr>
      </w:pPr>
      <w:hyperlink w:anchor="_Toc332883165" w:history="1">
        <w:r w:rsidR="00620F63" w:rsidRPr="00892A8A">
          <w:rPr>
            <w:rStyle w:val="Hyperlink"/>
            <w:noProof/>
          </w:rPr>
          <w:t>Recommended Settings</w:t>
        </w:r>
        <w:r w:rsidR="00620F63">
          <w:rPr>
            <w:noProof/>
            <w:webHidden/>
          </w:rPr>
          <w:tab/>
        </w:r>
        <w:r w:rsidR="00620F63">
          <w:rPr>
            <w:noProof/>
            <w:webHidden/>
          </w:rPr>
          <w:fldChar w:fldCharType="begin"/>
        </w:r>
        <w:r w:rsidR="00620F63">
          <w:rPr>
            <w:noProof/>
            <w:webHidden/>
          </w:rPr>
          <w:instrText xml:space="preserve"> PAGEREF _Toc332883165 \h </w:instrText>
        </w:r>
        <w:r w:rsidR="00620F63">
          <w:rPr>
            <w:noProof/>
            <w:webHidden/>
          </w:rPr>
        </w:r>
        <w:r w:rsidR="00620F63">
          <w:rPr>
            <w:noProof/>
            <w:webHidden/>
          </w:rPr>
          <w:fldChar w:fldCharType="separate"/>
        </w:r>
        <w:r>
          <w:rPr>
            <w:noProof/>
            <w:webHidden/>
          </w:rPr>
          <w:t>12</w:t>
        </w:r>
        <w:r w:rsidR="00620F63">
          <w:rPr>
            <w:noProof/>
            <w:webHidden/>
          </w:rPr>
          <w:fldChar w:fldCharType="end"/>
        </w:r>
      </w:hyperlink>
    </w:p>
    <w:p w14:paraId="2265A285"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66" w:history="1">
        <w:r w:rsidR="00620F63" w:rsidRPr="00892A8A">
          <w:rPr>
            <w:rStyle w:val="Hyperlink"/>
          </w:rPr>
          <w:t>Introduction</w:t>
        </w:r>
        <w:r w:rsidR="00620F63">
          <w:rPr>
            <w:webHidden/>
          </w:rPr>
          <w:tab/>
        </w:r>
        <w:r w:rsidR="00620F63">
          <w:rPr>
            <w:webHidden/>
          </w:rPr>
          <w:fldChar w:fldCharType="begin"/>
        </w:r>
        <w:r w:rsidR="00620F63">
          <w:rPr>
            <w:webHidden/>
          </w:rPr>
          <w:instrText xml:space="preserve"> PAGEREF _Toc332883166 \h </w:instrText>
        </w:r>
        <w:r w:rsidR="00620F63">
          <w:rPr>
            <w:webHidden/>
          </w:rPr>
        </w:r>
        <w:r w:rsidR="00620F63">
          <w:rPr>
            <w:webHidden/>
          </w:rPr>
          <w:fldChar w:fldCharType="separate"/>
        </w:r>
        <w:r>
          <w:rPr>
            <w:webHidden/>
          </w:rPr>
          <w:t>12</w:t>
        </w:r>
        <w:r w:rsidR="00620F63">
          <w:rPr>
            <w:webHidden/>
          </w:rPr>
          <w:fldChar w:fldCharType="end"/>
        </w:r>
      </w:hyperlink>
    </w:p>
    <w:p w14:paraId="30188C6D"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67" w:history="1">
        <w:r w:rsidR="00620F63" w:rsidRPr="00892A8A">
          <w:rPr>
            <w:rStyle w:val="Hyperlink"/>
          </w:rPr>
          <w:t>User</w:t>
        </w:r>
        <w:r w:rsidR="00620F63">
          <w:rPr>
            <w:webHidden/>
          </w:rPr>
          <w:tab/>
        </w:r>
        <w:r w:rsidR="00620F63">
          <w:rPr>
            <w:webHidden/>
          </w:rPr>
          <w:fldChar w:fldCharType="begin"/>
        </w:r>
        <w:r w:rsidR="00620F63">
          <w:rPr>
            <w:webHidden/>
          </w:rPr>
          <w:instrText xml:space="preserve"> PAGEREF _Toc332883167 \h </w:instrText>
        </w:r>
        <w:r w:rsidR="00620F63">
          <w:rPr>
            <w:webHidden/>
          </w:rPr>
        </w:r>
        <w:r w:rsidR="00620F63">
          <w:rPr>
            <w:webHidden/>
          </w:rPr>
          <w:fldChar w:fldCharType="separate"/>
        </w:r>
        <w:r>
          <w:rPr>
            <w:webHidden/>
          </w:rPr>
          <w:t>13</w:t>
        </w:r>
        <w:r w:rsidR="00620F63">
          <w:rPr>
            <w:webHidden/>
          </w:rPr>
          <w:fldChar w:fldCharType="end"/>
        </w:r>
      </w:hyperlink>
    </w:p>
    <w:p w14:paraId="38D00FB5"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68" w:history="1">
        <w:r w:rsidR="00620F63" w:rsidRPr="00892A8A">
          <w:rPr>
            <w:rStyle w:val="Hyperlink"/>
          </w:rPr>
          <w:t>Web/HTML/PDFs</w:t>
        </w:r>
        <w:r w:rsidR="00620F63">
          <w:rPr>
            <w:webHidden/>
          </w:rPr>
          <w:tab/>
        </w:r>
        <w:r w:rsidR="00620F63">
          <w:rPr>
            <w:webHidden/>
          </w:rPr>
          <w:fldChar w:fldCharType="begin"/>
        </w:r>
        <w:r w:rsidR="00620F63">
          <w:rPr>
            <w:webHidden/>
          </w:rPr>
          <w:instrText xml:space="preserve"> PAGEREF _Toc332883168 \h </w:instrText>
        </w:r>
        <w:r w:rsidR="00620F63">
          <w:rPr>
            <w:webHidden/>
          </w:rPr>
        </w:r>
        <w:r w:rsidR="00620F63">
          <w:rPr>
            <w:webHidden/>
          </w:rPr>
          <w:fldChar w:fldCharType="separate"/>
        </w:r>
        <w:r>
          <w:rPr>
            <w:webHidden/>
          </w:rPr>
          <w:t>13</w:t>
        </w:r>
        <w:r w:rsidR="00620F63">
          <w:rPr>
            <w:webHidden/>
          </w:rPr>
          <w:fldChar w:fldCharType="end"/>
        </w:r>
      </w:hyperlink>
    </w:p>
    <w:p w14:paraId="20F771FD"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69" w:history="1">
        <w:r w:rsidR="00620F63" w:rsidRPr="00892A8A">
          <w:rPr>
            <w:rStyle w:val="Hyperlink"/>
          </w:rPr>
          <w:t>Forms Mode</w:t>
        </w:r>
        <w:r w:rsidR="00620F63">
          <w:rPr>
            <w:webHidden/>
          </w:rPr>
          <w:tab/>
        </w:r>
        <w:r w:rsidR="00620F63">
          <w:rPr>
            <w:webHidden/>
          </w:rPr>
          <w:fldChar w:fldCharType="begin"/>
        </w:r>
        <w:r w:rsidR="00620F63">
          <w:rPr>
            <w:webHidden/>
          </w:rPr>
          <w:instrText xml:space="preserve"> PAGEREF _Toc332883169 \h </w:instrText>
        </w:r>
        <w:r w:rsidR="00620F63">
          <w:rPr>
            <w:webHidden/>
          </w:rPr>
        </w:r>
        <w:r w:rsidR="00620F63">
          <w:rPr>
            <w:webHidden/>
          </w:rPr>
          <w:fldChar w:fldCharType="separate"/>
        </w:r>
        <w:r>
          <w:rPr>
            <w:webHidden/>
          </w:rPr>
          <w:t>16</w:t>
        </w:r>
        <w:r w:rsidR="00620F63">
          <w:rPr>
            <w:webHidden/>
          </w:rPr>
          <w:fldChar w:fldCharType="end"/>
        </w:r>
      </w:hyperlink>
    </w:p>
    <w:p w14:paraId="4FDCCB94"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70" w:history="1">
        <w:r w:rsidR="00620F63" w:rsidRPr="00892A8A">
          <w:rPr>
            <w:rStyle w:val="Hyperlink"/>
          </w:rPr>
          <w:t>Text Processing</w:t>
        </w:r>
        <w:r w:rsidR="00620F63">
          <w:rPr>
            <w:webHidden/>
          </w:rPr>
          <w:tab/>
        </w:r>
        <w:r w:rsidR="00620F63">
          <w:rPr>
            <w:webHidden/>
          </w:rPr>
          <w:fldChar w:fldCharType="begin"/>
        </w:r>
        <w:r w:rsidR="00620F63">
          <w:rPr>
            <w:webHidden/>
          </w:rPr>
          <w:instrText xml:space="preserve"> PAGEREF _Toc332883170 \h </w:instrText>
        </w:r>
        <w:r w:rsidR="00620F63">
          <w:rPr>
            <w:webHidden/>
          </w:rPr>
        </w:r>
        <w:r w:rsidR="00620F63">
          <w:rPr>
            <w:webHidden/>
          </w:rPr>
          <w:fldChar w:fldCharType="separate"/>
        </w:r>
        <w:r>
          <w:rPr>
            <w:webHidden/>
          </w:rPr>
          <w:t>17</w:t>
        </w:r>
        <w:r w:rsidR="00620F63">
          <w:rPr>
            <w:webHidden/>
          </w:rPr>
          <w:fldChar w:fldCharType="end"/>
        </w:r>
      </w:hyperlink>
    </w:p>
    <w:p w14:paraId="647AD058"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71" w:history="1">
        <w:r w:rsidR="00620F63" w:rsidRPr="00892A8A">
          <w:rPr>
            <w:rStyle w:val="Hyperlink"/>
          </w:rPr>
          <w:t>Speech Verbosity</w:t>
        </w:r>
        <w:r w:rsidR="00620F63">
          <w:rPr>
            <w:webHidden/>
          </w:rPr>
          <w:tab/>
        </w:r>
        <w:r w:rsidR="00620F63">
          <w:rPr>
            <w:webHidden/>
          </w:rPr>
          <w:fldChar w:fldCharType="begin"/>
        </w:r>
        <w:r w:rsidR="00620F63">
          <w:rPr>
            <w:webHidden/>
          </w:rPr>
          <w:instrText xml:space="preserve"> PAGEREF _Toc332883171 \h </w:instrText>
        </w:r>
        <w:r w:rsidR="00620F63">
          <w:rPr>
            <w:webHidden/>
          </w:rPr>
        </w:r>
        <w:r w:rsidR="00620F63">
          <w:rPr>
            <w:webHidden/>
          </w:rPr>
          <w:fldChar w:fldCharType="separate"/>
        </w:r>
        <w:r>
          <w:rPr>
            <w:webHidden/>
          </w:rPr>
          <w:t>18</w:t>
        </w:r>
        <w:r w:rsidR="00620F63">
          <w:rPr>
            <w:webHidden/>
          </w:rPr>
          <w:fldChar w:fldCharType="end"/>
        </w:r>
      </w:hyperlink>
    </w:p>
    <w:p w14:paraId="5697A92B"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72" w:history="1">
        <w:r w:rsidR="00620F63" w:rsidRPr="00892A8A">
          <w:rPr>
            <w:rStyle w:val="Hyperlink"/>
          </w:rPr>
          <w:t>Speech and Sounds Schemes</w:t>
        </w:r>
        <w:r w:rsidR="00620F63">
          <w:rPr>
            <w:webHidden/>
          </w:rPr>
          <w:tab/>
        </w:r>
        <w:r w:rsidR="00620F63">
          <w:rPr>
            <w:webHidden/>
          </w:rPr>
          <w:fldChar w:fldCharType="begin"/>
        </w:r>
        <w:r w:rsidR="00620F63">
          <w:rPr>
            <w:webHidden/>
          </w:rPr>
          <w:instrText xml:space="preserve"> PAGEREF _Toc332883172 \h </w:instrText>
        </w:r>
        <w:r w:rsidR="00620F63">
          <w:rPr>
            <w:webHidden/>
          </w:rPr>
        </w:r>
        <w:r w:rsidR="00620F63">
          <w:rPr>
            <w:webHidden/>
          </w:rPr>
          <w:fldChar w:fldCharType="separate"/>
        </w:r>
        <w:r>
          <w:rPr>
            <w:webHidden/>
          </w:rPr>
          <w:t>19</w:t>
        </w:r>
        <w:r w:rsidR="00620F63">
          <w:rPr>
            <w:webHidden/>
          </w:rPr>
          <w:fldChar w:fldCharType="end"/>
        </w:r>
      </w:hyperlink>
    </w:p>
    <w:p w14:paraId="1341B15D"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73" w:history="1">
        <w:r w:rsidR="00620F63" w:rsidRPr="00892A8A">
          <w:rPr>
            <w:rStyle w:val="Hyperlink"/>
          </w:rPr>
          <w:t>Say All</w:t>
        </w:r>
        <w:r w:rsidR="00620F63">
          <w:rPr>
            <w:webHidden/>
          </w:rPr>
          <w:tab/>
        </w:r>
        <w:r w:rsidR="00620F63">
          <w:rPr>
            <w:webHidden/>
          </w:rPr>
          <w:fldChar w:fldCharType="begin"/>
        </w:r>
        <w:r w:rsidR="00620F63">
          <w:rPr>
            <w:webHidden/>
          </w:rPr>
          <w:instrText xml:space="preserve"> PAGEREF _Toc332883173 \h </w:instrText>
        </w:r>
        <w:r w:rsidR="00620F63">
          <w:rPr>
            <w:webHidden/>
          </w:rPr>
        </w:r>
        <w:r w:rsidR="00620F63">
          <w:rPr>
            <w:webHidden/>
          </w:rPr>
          <w:fldChar w:fldCharType="separate"/>
        </w:r>
        <w:r>
          <w:rPr>
            <w:webHidden/>
          </w:rPr>
          <w:t>20</w:t>
        </w:r>
        <w:r w:rsidR="00620F63">
          <w:rPr>
            <w:webHidden/>
          </w:rPr>
          <w:fldChar w:fldCharType="end"/>
        </w:r>
      </w:hyperlink>
    </w:p>
    <w:p w14:paraId="5A3DEEFC"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74" w:history="1">
        <w:r w:rsidR="00620F63" w:rsidRPr="00892A8A">
          <w:rPr>
            <w:rStyle w:val="Hyperlink"/>
          </w:rPr>
          <w:t>Graphics and Symbols</w:t>
        </w:r>
        <w:r w:rsidR="00620F63">
          <w:rPr>
            <w:webHidden/>
          </w:rPr>
          <w:tab/>
        </w:r>
        <w:r w:rsidR="00620F63">
          <w:rPr>
            <w:webHidden/>
          </w:rPr>
          <w:fldChar w:fldCharType="begin"/>
        </w:r>
        <w:r w:rsidR="00620F63">
          <w:rPr>
            <w:webHidden/>
          </w:rPr>
          <w:instrText xml:space="preserve"> PAGEREF _Toc332883174 \h </w:instrText>
        </w:r>
        <w:r w:rsidR="00620F63">
          <w:rPr>
            <w:webHidden/>
          </w:rPr>
        </w:r>
        <w:r w:rsidR="00620F63">
          <w:rPr>
            <w:webHidden/>
          </w:rPr>
          <w:fldChar w:fldCharType="separate"/>
        </w:r>
        <w:r>
          <w:rPr>
            <w:webHidden/>
          </w:rPr>
          <w:t>20</w:t>
        </w:r>
        <w:r w:rsidR="00620F63">
          <w:rPr>
            <w:webHidden/>
          </w:rPr>
          <w:fldChar w:fldCharType="end"/>
        </w:r>
      </w:hyperlink>
    </w:p>
    <w:p w14:paraId="15062E37"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75" w:history="1">
        <w:r w:rsidR="00620F63" w:rsidRPr="00892A8A">
          <w:rPr>
            <w:rStyle w:val="Hyperlink"/>
          </w:rPr>
          <w:t>Braille</w:t>
        </w:r>
        <w:r w:rsidR="00620F63">
          <w:rPr>
            <w:webHidden/>
          </w:rPr>
          <w:tab/>
        </w:r>
        <w:r w:rsidR="00620F63">
          <w:rPr>
            <w:webHidden/>
          </w:rPr>
          <w:fldChar w:fldCharType="begin"/>
        </w:r>
        <w:r w:rsidR="00620F63">
          <w:rPr>
            <w:webHidden/>
          </w:rPr>
          <w:instrText xml:space="preserve"> PAGEREF _Toc332883175 \h </w:instrText>
        </w:r>
        <w:r w:rsidR="00620F63">
          <w:rPr>
            <w:webHidden/>
          </w:rPr>
        </w:r>
        <w:r w:rsidR="00620F63">
          <w:rPr>
            <w:webHidden/>
          </w:rPr>
          <w:fldChar w:fldCharType="separate"/>
        </w:r>
        <w:r>
          <w:rPr>
            <w:webHidden/>
          </w:rPr>
          <w:t>21</w:t>
        </w:r>
        <w:r w:rsidR="00620F63">
          <w:rPr>
            <w:webHidden/>
          </w:rPr>
          <w:fldChar w:fldCharType="end"/>
        </w:r>
      </w:hyperlink>
    </w:p>
    <w:p w14:paraId="2927A057"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76" w:history="1">
        <w:r w:rsidR="00620F63" w:rsidRPr="00892A8A">
          <w:rPr>
            <w:rStyle w:val="Hyperlink"/>
          </w:rPr>
          <w:t>Caret and Cursor</w:t>
        </w:r>
        <w:r w:rsidR="00620F63">
          <w:rPr>
            <w:webHidden/>
          </w:rPr>
          <w:tab/>
        </w:r>
        <w:r w:rsidR="00620F63">
          <w:rPr>
            <w:webHidden/>
          </w:rPr>
          <w:fldChar w:fldCharType="begin"/>
        </w:r>
        <w:r w:rsidR="00620F63">
          <w:rPr>
            <w:webHidden/>
          </w:rPr>
          <w:instrText xml:space="preserve"> PAGEREF _Toc332883176 \h </w:instrText>
        </w:r>
        <w:r w:rsidR="00620F63">
          <w:rPr>
            <w:webHidden/>
          </w:rPr>
        </w:r>
        <w:r w:rsidR="00620F63">
          <w:rPr>
            <w:webHidden/>
          </w:rPr>
          <w:fldChar w:fldCharType="separate"/>
        </w:r>
        <w:r>
          <w:rPr>
            <w:webHidden/>
          </w:rPr>
          <w:t>24</w:t>
        </w:r>
        <w:r w:rsidR="00620F63">
          <w:rPr>
            <w:webHidden/>
          </w:rPr>
          <w:fldChar w:fldCharType="end"/>
        </w:r>
      </w:hyperlink>
    </w:p>
    <w:p w14:paraId="703EF176"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77" w:history="1">
        <w:r w:rsidR="00620F63" w:rsidRPr="00892A8A">
          <w:rPr>
            <w:rStyle w:val="Hyperlink"/>
          </w:rPr>
          <w:t>Synthesizer</w:t>
        </w:r>
        <w:r w:rsidR="00620F63">
          <w:rPr>
            <w:webHidden/>
          </w:rPr>
          <w:tab/>
        </w:r>
        <w:r w:rsidR="00620F63">
          <w:rPr>
            <w:webHidden/>
          </w:rPr>
          <w:fldChar w:fldCharType="begin"/>
        </w:r>
        <w:r w:rsidR="00620F63">
          <w:rPr>
            <w:webHidden/>
          </w:rPr>
          <w:instrText xml:space="preserve"> PAGEREF _Toc332883177 \h </w:instrText>
        </w:r>
        <w:r w:rsidR="00620F63">
          <w:rPr>
            <w:webHidden/>
          </w:rPr>
        </w:r>
        <w:r w:rsidR="00620F63">
          <w:rPr>
            <w:webHidden/>
          </w:rPr>
          <w:fldChar w:fldCharType="separate"/>
        </w:r>
        <w:r>
          <w:rPr>
            <w:webHidden/>
          </w:rPr>
          <w:t>24</w:t>
        </w:r>
        <w:r w:rsidR="00620F63">
          <w:rPr>
            <w:webHidden/>
          </w:rPr>
          <w:fldChar w:fldCharType="end"/>
        </w:r>
      </w:hyperlink>
    </w:p>
    <w:p w14:paraId="39C21D20"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78" w:history="1">
        <w:r w:rsidR="00620F63" w:rsidRPr="00892A8A">
          <w:rPr>
            <w:rStyle w:val="Hyperlink"/>
          </w:rPr>
          <w:t>Punctuation</w:t>
        </w:r>
        <w:r w:rsidR="00620F63">
          <w:rPr>
            <w:webHidden/>
          </w:rPr>
          <w:tab/>
        </w:r>
        <w:r w:rsidR="00620F63">
          <w:rPr>
            <w:webHidden/>
          </w:rPr>
          <w:fldChar w:fldCharType="begin"/>
        </w:r>
        <w:r w:rsidR="00620F63">
          <w:rPr>
            <w:webHidden/>
          </w:rPr>
          <w:instrText xml:space="preserve"> PAGEREF _Toc332883178 \h </w:instrText>
        </w:r>
        <w:r w:rsidR="00620F63">
          <w:rPr>
            <w:webHidden/>
          </w:rPr>
        </w:r>
        <w:r w:rsidR="00620F63">
          <w:rPr>
            <w:webHidden/>
          </w:rPr>
          <w:fldChar w:fldCharType="separate"/>
        </w:r>
        <w:r>
          <w:rPr>
            <w:webHidden/>
          </w:rPr>
          <w:t>25</w:t>
        </w:r>
        <w:r w:rsidR="00620F63">
          <w:rPr>
            <w:webHidden/>
          </w:rPr>
          <w:fldChar w:fldCharType="end"/>
        </w:r>
      </w:hyperlink>
    </w:p>
    <w:p w14:paraId="66E4259F"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79" w:history="1">
        <w:r w:rsidR="00620F63" w:rsidRPr="00892A8A">
          <w:rPr>
            <w:rStyle w:val="Hyperlink"/>
          </w:rPr>
          <w:t>Voice Aliases</w:t>
        </w:r>
        <w:r w:rsidR="00620F63">
          <w:rPr>
            <w:webHidden/>
          </w:rPr>
          <w:tab/>
        </w:r>
        <w:r w:rsidR="00620F63">
          <w:rPr>
            <w:webHidden/>
          </w:rPr>
          <w:fldChar w:fldCharType="begin"/>
        </w:r>
        <w:r w:rsidR="00620F63">
          <w:rPr>
            <w:webHidden/>
          </w:rPr>
          <w:instrText xml:space="preserve"> PAGEREF _Toc332883179 \h </w:instrText>
        </w:r>
        <w:r w:rsidR="00620F63">
          <w:rPr>
            <w:webHidden/>
          </w:rPr>
        </w:r>
        <w:r w:rsidR="00620F63">
          <w:rPr>
            <w:webHidden/>
          </w:rPr>
          <w:fldChar w:fldCharType="separate"/>
        </w:r>
        <w:r>
          <w:rPr>
            <w:webHidden/>
          </w:rPr>
          <w:t>25</w:t>
        </w:r>
        <w:r w:rsidR="00620F63">
          <w:rPr>
            <w:webHidden/>
          </w:rPr>
          <w:fldChar w:fldCharType="end"/>
        </w:r>
      </w:hyperlink>
    </w:p>
    <w:p w14:paraId="59842C29"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80" w:history="1">
        <w:r w:rsidR="00620F63" w:rsidRPr="00892A8A">
          <w:rPr>
            <w:rStyle w:val="Hyperlink"/>
          </w:rPr>
          <w:t>Window Classes</w:t>
        </w:r>
        <w:r w:rsidR="00620F63">
          <w:rPr>
            <w:webHidden/>
          </w:rPr>
          <w:tab/>
        </w:r>
        <w:r w:rsidR="00620F63">
          <w:rPr>
            <w:webHidden/>
          </w:rPr>
          <w:fldChar w:fldCharType="begin"/>
        </w:r>
        <w:r w:rsidR="00620F63">
          <w:rPr>
            <w:webHidden/>
          </w:rPr>
          <w:instrText xml:space="preserve"> PAGEREF _Toc332883180 \h </w:instrText>
        </w:r>
        <w:r w:rsidR="00620F63">
          <w:rPr>
            <w:webHidden/>
          </w:rPr>
        </w:r>
        <w:r w:rsidR="00620F63">
          <w:rPr>
            <w:webHidden/>
          </w:rPr>
          <w:fldChar w:fldCharType="separate"/>
        </w:r>
        <w:r>
          <w:rPr>
            <w:webHidden/>
          </w:rPr>
          <w:t>25</w:t>
        </w:r>
        <w:r w:rsidR="00620F63">
          <w:rPr>
            <w:webHidden/>
          </w:rPr>
          <w:fldChar w:fldCharType="end"/>
        </w:r>
      </w:hyperlink>
    </w:p>
    <w:p w14:paraId="3E9F1436"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81" w:history="1">
        <w:r w:rsidR="00620F63" w:rsidRPr="00892A8A">
          <w:rPr>
            <w:rStyle w:val="Hyperlink"/>
          </w:rPr>
          <w:t>Keyboard</w:t>
        </w:r>
        <w:r w:rsidR="00620F63">
          <w:rPr>
            <w:webHidden/>
          </w:rPr>
          <w:tab/>
        </w:r>
        <w:r w:rsidR="00620F63">
          <w:rPr>
            <w:webHidden/>
          </w:rPr>
          <w:fldChar w:fldCharType="begin"/>
        </w:r>
        <w:r w:rsidR="00620F63">
          <w:rPr>
            <w:webHidden/>
          </w:rPr>
          <w:instrText xml:space="preserve"> PAGEREF _Toc332883181 \h </w:instrText>
        </w:r>
        <w:r w:rsidR="00620F63">
          <w:rPr>
            <w:webHidden/>
          </w:rPr>
        </w:r>
        <w:r w:rsidR="00620F63">
          <w:rPr>
            <w:webHidden/>
          </w:rPr>
          <w:fldChar w:fldCharType="separate"/>
        </w:r>
        <w:r>
          <w:rPr>
            <w:webHidden/>
          </w:rPr>
          <w:t>26</w:t>
        </w:r>
        <w:r w:rsidR="00620F63">
          <w:rPr>
            <w:webHidden/>
          </w:rPr>
          <w:fldChar w:fldCharType="end"/>
        </w:r>
      </w:hyperlink>
    </w:p>
    <w:p w14:paraId="77D723FF"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82" w:history="1">
        <w:r w:rsidR="00620F63" w:rsidRPr="00892A8A">
          <w:rPr>
            <w:rStyle w:val="Hyperlink"/>
          </w:rPr>
          <w:t>Custom Highlights</w:t>
        </w:r>
        <w:r w:rsidR="00620F63">
          <w:rPr>
            <w:webHidden/>
          </w:rPr>
          <w:tab/>
        </w:r>
        <w:r w:rsidR="00620F63">
          <w:rPr>
            <w:webHidden/>
          </w:rPr>
          <w:fldChar w:fldCharType="begin"/>
        </w:r>
        <w:r w:rsidR="00620F63">
          <w:rPr>
            <w:webHidden/>
          </w:rPr>
          <w:instrText xml:space="preserve"> PAGEREF _Toc332883182 \h </w:instrText>
        </w:r>
        <w:r w:rsidR="00620F63">
          <w:rPr>
            <w:webHidden/>
          </w:rPr>
        </w:r>
        <w:r w:rsidR="00620F63">
          <w:rPr>
            <w:webHidden/>
          </w:rPr>
          <w:fldChar w:fldCharType="separate"/>
        </w:r>
        <w:r>
          <w:rPr>
            <w:webHidden/>
          </w:rPr>
          <w:t>27</w:t>
        </w:r>
        <w:r w:rsidR="00620F63">
          <w:rPr>
            <w:webHidden/>
          </w:rPr>
          <w:fldChar w:fldCharType="end"/>
        </w:r>
      </w:hyperlink>
    </w:p>
    <w:p w14:paraId="138CD950"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83" w:history="1">
        <w:r w:rsidR="00620F63" w:rsidRPr="00892A8A">
          <w:rPr>
            <w:rStyle w:val="Hyperlink"/>
          </w:rPr>
          <w:t>Research It</w:t>
        </w:r>
        <w:r w:rsidR="00620F63">
          <w:rPr>
            <w:webHidden/>
          </w:rPr>
          <w:tab/>
        </w:r>
        <w:r w:rsidR="00620F63">
          <w:rPr>
            <w:webHidden/>
          </w:rPr>
          <w:fldChar w:fldCharType="begin"/>
        </w:r>
        <w:r w:rsidR="00620F63">
          <w:rPr>
            <w:webHidden/>
          </w:rPr>
          <w:instrText xml:space="preserve"> PAGEREF _Toc332883183 \h </w:instrText>
        </w:r>
        <w:r w:rsidR="00620F63">
          <w:rPr>
            <w:webHidden/>
          </w:rPr>
        </w:r>
        <w:r w:rsidR="00620F63">
          <w:rPr>
            <w:webHidden/>
          </w:rPr>
          <w:fldChar w:fldCharType="separate"/>
        </w:r>
        <w:r>
          <w:rPr>
            <w:webHidden/>
          </w:rPr>
          <w:t>27</w:t>
        </w:r>
        <w:r w:rsidR="00620F63">
          <w:rPr>
            <w:webHidden/>
          </w:rPr>
          <w:fldChar w:fldCharType="end"/>
        </w:r>
      </w:hyperlink>
    </w:p>
    <w:p w14:paraId="1D79864A"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84" w:history="1">
        <w:r w:rsidR="00620F63" w:rsidRPr="00892A8A">
          <w:rPr>
            <w:rStyle w:val="Hyperlink"/>
          </w:rPr>
          <w:t>Text Analyzer</w:t>
        </w:r>
        <w:r w:rsidR="00620F63">
          <w:rPr>
            <w:webHidden/>
          </w:rPr>
          <w:tab/>
        </w:r>
        <w:r w:rsidR="00620F63">
          <w:rPr>
            <w:webHidden/>
          </w:rPr>
          <w:fldChar w:fldCharType="begin"/>
        </w:r>
        <w:r w:rsidR="00620F63">
          <w:rPr>
            <w:webHidden/>
          </w:rPr>
          <w:instrText xml:space="preserve"> PAGEREF _Toc332883184 \h </w:instrText>
        </w:r>
        <w:r w:rsidR="00620F63">
          <w:rPr>
            <w:webHidden/>
          </w:rPr>
        </w:r>
        <w:r w:rsidR="00620F63">
          <w:rPr>
            <w:webHidden/>
          </w:rPr>
          <w:fldChar w:fldCharType="separate"/>
        </w:r>
        <w:r>
          <w:rPr>
            <w:webHidden/>
          </w:rPr>
          <w:t>28</w:t>
        </w:r>
        <w:r w:rsidR="00620F63">
          <w:rPr>
            <w:webHidden/>
          </w:rPr>
          <w:fldChar w:fldCharType="end"/>
        </w:r>
      </w:hyperlink>
    </w:p>
    <w:p w14:paraId="5A218F83"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85" w:history="1">
        <w:r w:rsidR="00620F63" w:rsidRPr="00892A8A">
          <w:rPr>
            <w:rStyle w:val="Hyperlink"/>
          </w:rPr>
          <w:t>Convenient OCR</w:t>
        </w:r>
        <w:r w:rsidR="00620F63">
          <w:rPr>
            <w:webHidden/>
          </w:rPr>
          <w:tab/>
        </w:r>
        <w:r w:rsidR="00620F63">
          <w:rPr>
            <w:webHidden/>
          </w:rPr>
          <w:fldChar w:fldCharType="begin"/>
        </w:r>
        <w:r w:rsidR="00620F63">
          <w:rPr>
            <w:webHidden/>
          </w:rPr>
          <w:instrText xml:space="preserve"> PAGEREF _Toc332883185 \h </w:instrText>
        </w:r>
        <w:r w:rsidR="00620F63">
          <w:rPr>
            <w:webHidden/>
          </w:rPr>
        </w:r>
        <w:r w:rsidR="00620F63">
          <w:rPr>
            <w:webHidden/>
          </w:rPr>
          <w:fldChar w:fldCharType="separate"/>
        </w:r>
        <w:r>
          <w:rPr>
            <w:webHidden/>
          </w:rPr>
          <w:t>29</w:t>
        </w:r>
        <w:r w:rsidR="00620F63">
          <w:rPr>
            <w:webHidden/>
          </w:rPr>
          <w:fldChar w:fldCharType="end"/>
        </w:r>
      </w:hyperlink>
    </w:p>
    <w:p w14:paraId="548B6B22"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86" w:history="1">
        <w:r w:rsidR="00620F63" w:rsidRPr="00892A8A">
          <w:rPr>
            <w:rStyle w:val="Hyperlink"/>
          </w:rPr>
          <w:t>Miscellaneous</w:t>
        </w:r>
        <w:r w:rsidR="00620F63">
          <w:rPr>
            <w:webHidden/>
          </w:rPr>
          <w:tab/>
        </w:r>
        <w:r w:rsidR="00620F63">
          <w:rPr>
            <w:webHidden/>
          </w:rPr>
          <w:fldChar w:fldCharType="begin"/>
        </w:r>
        <w:r w:rsidR="00620F63">
          <w:rPr>
            <w:webHidden/>
          </w:rPr>
          <w:instrText xml:space="preserve"> PAGEREF _Toc332883186 \h </w:instrText>
        </w:r>
        <w:r w:rsidR="00620F63">
          <w:rPr>
            <w:webHidden/>
          </w:rPr>
        </w:r>
        <w:r w:rsidR="00620F63">
          <w:rPr>
            <w:webHidden/>
          </w:rPr>
          <w:fldChar w:fldCharType="separate"/>
        </w:r>
        <w:r>
          <w:rPr>
            <w:webHidden/>
          </w:rPr>
          <w:t>29</w:t>
        </w:r>
        <w:r w:rsidR="00620F63">
          <w:rPr>
            <w:webHidden/>
          </w:rPr>
          <w:fldChar w:fldCharType="end"/>
        </w:r>
      </w:hyperlink>
    </w:p>
    <w:p w14:paraId="0399C954"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87" w:history="1">
        <w:r w:rsidR="00620F63" w:rsidRPr="00892A8A">
          <w:rPr>
            <w:rStyle w:val="Hyperlink"/>
          </w:rPr>
          <w:t>Last Changed Settings</w:t>
        </w:r>
        <w:r w:rsidR="00620F63">
          <w:rPr>
            <w:webHidden/>
          </w:rPr>
          <w:tab/>
        </w:r>
        <w:r w:rsidR="00620F63">
          <w:rPr>
            <w:webHidden/>
          </w:rPr>
          <w:fldChar w:fldCharType="begin"/>
        </w:r>
        <w:r w:rsidR="00620F63">
          <w:rPr>
            <w:webHidden/>
          </w:rPr>
          <w:instrText xml:space="preserve"> PAGEREF _Toc332883187 \h </w:instrText>
        </w:r>
        <w:r w:rsidR="00620F63">
          <w:rPr>
            <w:webHidden/>
          </w:rPr>
        </w:r>
        <w:r w:rsidR="00620F63">
          <w:rPr>
            <w:webHidden/>
          </w:rPr>
          <w:fldChar w:fldCharType="separate"/>
        </w:r>
        <w:r>
          <w:rPr>
            <w:webHidden/>
          </w:rPr>
          <w:t>30</w:t>
        </w:r>
        <w:r w:rsidR="00620F63">
          <w:rPr>
            <w:webHidden/>
          </w:rPr>
          <w:fldChar w:fldCharType="end"/>
        </w:r>
      </w:hyperlink>
    </w:p>
    <w:p w14:paraId="3DCD440D" w14:textId="77777777" w:rsidR="00620F63" w:rsidRDefault="00A01872">
      <w:pPr>
        <w:pStyle w:val="TOC1"/>
        <w:rPr>
          <w:rFonts w:asciiTheme="minorHAnsi" w:eastAsiaTheme="minorEastAsia" w:hAnsiTheme="minorHAnsi" w:cstheme="minorBidi"/>
          <w:b w:val="0"/>
          <w:bCs w:val="0"/>
          <w:caps w:val="0"/>
          <w:sz w:val="22"/>
          <w:szCs w:val="22"/>
          <w:lang w:eastAsia="en-US"/>
        </w:rPr>
      </w:pPr>
      <w:hyperlink w:anchor="_Toc332883188" w:history="1">
        <w:r w:rsidR="00620F63" w:rsidRPr="00892A8A">
          <w:rPr>
            <w:rStyle w:val="Hyperlink"/>
          </w:rPr>
          <w:t>options  Menu (alt+o)</w:t>
        </w:r>
        <w:r w:rsidR="00620F63">
          <w:rPr>
            <w:webHidden/>
          </w:rPr>
          <w:tab/>
        </w:r>
        <w:r w:rsidR="00620F63">
          <w:rPr>
            <w:webHidden/>
          </w:rPr>
          <w:fldChar w:fldCharType="begin"/>
        </w:r>
        <w:r w:rsidR="00620F63">
          <w:rPr>
            <w:webHidden/>
          </w:rPr>
          <w:instrText xml:space="preserve"> PAGEREF _Toc332883188 \h </w:instrText>
        </w:r>
        <w:r w:rsidR="00620F63">
          <w:rPr>
            <w:webHidden/>
          </w:rPr>
        </w:r>
        <w:r w:rsidR="00620F63">
          <w:rPr>
            <w:webHidden/>
          </w:rPr>
          <w:fldChar w:fldCharType="separate"/>
        </w:r>
        <w:r>
          <w:rPr>
            <w:webHidden/>
          </w:rPr>
          <w:t>31</w:t>
        </w:r>
        <w:r w:rsidR="00620F63">
          <w:rPr>
            <w:webHidden/>
          </w:rPr>
          <w:fldChar w:fldCharType="end"/>
        </w:r>
      </w:hyperlink>
    </w:p>
    <w:p w14:paraId="06B88AD5" w14:textId="77777777" w:rsidR="00620F63" w:rsidRDefault="00A01872">
      <w:pPr>
        <w:pStyle w:val="TOC2"/>
        <w:tabs>
          <w:tab w:val="right" w:leader="dot" w:pos="9350"/>
        </w:tabs>
        <w:rPr>
          <w:rFonts w:asciiTheme="minorHAnsi" w:eastAsiaTheme="minorEastAsia" w:hAnsiTheme="minorHAnsi" w:cstheme="minorBidi"/>
          <w:noProof/>
          <w:sz w:val="22"/>
          <w:szCs w:val="22"/>
          <w:lang w:eastAsia="en-US"/>
        </w:rPr>
      </w:pPr>
      <w:hyperlink w:anchor="_Toc332883189" w:history="1">
        <w:r w:rsidR="00620F63" w:rsidRPr="00892A8A">
          <w:rPr>
            <w:rStyle w:val="Hyperlink"/>
            <w:noProof/>
          </w:rPr>
          <w:t>Recommended Settings for the Options Menu</w:t>
        </w:r>
        <w:r w:rsidR="00620F63">
          <w:rPr>
            <w:noProof/>
            <w:webHidden/>
          </w:rPr>
          <w:tab/>
        </w:r>
        <w:r w:rsidR="00620F63">
          <w:rPr>
            <w:noProof/>
            <w:webHidden/>
          </w:rPr>
          <w:fldChar w:fldCharType="begin"/>
        </w:r>
        <w:r w:rsidR="00620F63">
          <w:rPr>
            <w:noProof/>
            <w:webHidden/>
          </w:rPr>
          <w:instrText xml:space="preserve"> PAGEREF _Toc332883189 \h </w:instrText>
        </w:r>
        <w:r w:rsidR="00620F63">
          <w:rPr>
            <w:noProof/>
            <w:webHidden/>
          </w:rPr>
        </w:r>
        <w:r w:rsidR="00620F63">
          <w:rPr>
            <w:noProof/>
            <w:webHidden/>
          </w:rPr>
          <w:fldChar w:fldCharType="separate"/>
        </w:r>
        <w:r>
          <w:rPr>
            <w:noProof/>
            <w:webHidden/>
          </w:rPr>
          <w:t>31</w:t>
        </w:r>
        <w:r w:rsidR="00620F63">
          <w:rPr>
            <w:noProof/>
            <w:webHidden/>
          </w:rPr>
          <w:fldChar w:fldCharType="end"/>
        </w:r>
      </w:hyperlink>
    </w:p>
    <w:p w14:paraId="70B2B444"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90" w:history="1">
        <w:r w:rsidR="00620F63" w:rsidRPr="00892A8A">
          <w:rPr>
            <w:rStyle w:val="Hyperlink"/>
          </w:rPr>
          <w:t>Basics…  (B)</w:t>
        </w:r>
        <w:r w:rsidR="00620F63">
          <w:rPr>
            <w:webHidden/>
          </w:rPr>
          <w:tab/>
        </w:r>
        <w:r w:rsidR="00620F63">
          <w:rPr>
            <w:webHidden/>
          </w:rPr>
          <w:fldChar w:fldCharType="begin"/>
        </w:r>
        <w:r w:rsidR="00620F63">
          <w:rPr>
            <w:webHidden/>
          </w:rPr>
          <w:instrText xml:space="preserve"> PAGEREF _Toc332883190 \h </w:instrText>
        </w:r>
        <w:r w:rsidR="00620F63">
          <w:rPr>
            <w:webHidden/>
          </w:rPr>
        </w:r>
        <w:r w:rsidR="00620F63">
          <w:rPr>
            <w:webHidden/>
          </w:rPr>
          <w:fldChar w:fldCharType="separate"/>
        </w:r>
        <w:r>
          <w:rPr>
            <w:webHidden/>
          </w:rPr>
          <w:t>31</w:t>
        </w:r>
        <w:r w:rsidR="00620F63">
          <w:rPr>
            <w:webHidden/>
          </w:rPr>
          <w:fldChar w:fldCharType="end"/>
        </w:r>
      </w:hyperlink>
    </w:p>
    <w:p w14:paraId="12BA78F6"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91" w:history="1">
        <w:r w:rsidR="00620F63" w:rsidRPr="00892A8A">
          <w:rPr>
            <w:rStyle w:val="Hyperlink"/>
          </w:rPr>
          <w:t>Voices (V)/ Voice Adjustment…  (V)</w:t>
        </w:r>
        <w:r w:rsidR="00620F63">
          <w:rPr>
            <w:webHidden/>
          </w:rPr>
          <w:tab/>
        </w:r>
        <w:r w:rsidR="00620F63">
          <w:rPr>
            <w:webHidden/>
          </w:rPr>
          <w:fldChar w:fldCharType="begin"/>
        </w:r>
        <w:r w:rsidR="00620F63">
          <w:rPr>
            <w:webHidden/>
          </w:rPr>
          <w:instrText xml:space="preserve"> PAGEREF _Toc332883191 \h </w:instrText>
        </w:r>
        <w:r w:rsidR="00620F63">
          <w:rPr>
            <w:webHidden/>
          </w:rPr>
        </w:r>
        <w:r w:rsidR="00620F63">
          <w:rPr>
            <w:webHidden/>
          </w:rPr>
          <w:fldChar w:fldCharType="separate"/>
        </w:r>
        <w:r>
          <w:rPr>
            <w:webHidden/>
          </w:rPr>
          <w:t>33</w:t>
        </w:r>
        <w:r w:rsidR="00620F63">
          <w:rPr>
            <w:webHidden/>
          </w:rPr>
          <w:fldChar w:fldCharType="end"/>
        </w:r>
      </w:hyperlink>
    </w:p>
    <w:p w14:paraId="16BF2A32"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92" w:history="1">
        <w:r w:rsidR="00620F63" w:rsidRPr="00892A8A">
          <w:rPr>
            <w:rStyle w:val="Hyperlink"/>
          </w:rPr>
          <w:t>Voices (V)/Select a Voice Profile…  (S)</w:t>
        </w:r>
        <w:r w:rsidR="00620F63">
          <w:rPr>
            <w:webHidden/>
          </w:rPr>
          <w:tab/>
        </w:r>
        <w:r w:rsidR="00620F63">
          <w:rPr>
            <w:webHidden/>
          </w:rPr>
          <w:fldChar w:fldCharType="begin"/>
        </w:r>
        <w:r w:rsidR="00620F63">
          <w:rPr>
            <w:webHidden/>
          </w:rPr>
          <w:instrText xml:space="preserve"> PAGEREF _Toc332883192 \h </w:instrText>
        </w:r>
        <w:r w:rsidR="00620F63">
          <w:rPr>
            <w:webHidden/>
          </w:rPr>
        </w:r>
        <w:r w:rsidR="00620F63">
          <w:rPr>
            <w:webHidden/>
          </w:rPr>
          <w:fldChar w:fldCharType="separate"/>
        </w:r>
        <w:r>
          <w:rPr>
            <w:webHidden/>
          </w:rPr>
          <w:t>36</w:t>
        </w:r>
        <w:r w:rsidR="00620F63">
          <w:rPr>
            <w:webHidden/>
          </w:rPr>
          <w:fldChar w:fldCharType="end"/>
        </w:r>
      </w:hyperlink>
    </w:p>
    <w:p w14:paraId="3EC275D0"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93" w:history="1">
        <w:r w:rsidR="00620F63" w:rsidRPr="00892A8A">
          <w:rPr>
            <w:rStyle w:val="Hyperlink"/>
          </w:rPr>
          <w:t>Braille…  (L)</w:t>
        </w:r>
        <w:r w:rsidR="00620F63">
          <w:rPr>
            <w:webHidden/>
          </w:rPr>
          <w:tab/>
        </w:r>
        <w:r w:rsidR="00620F63">
          <w:rPr>
            <w:webHidden/>
          </w:rPr>
          <w:fldChar w:fldCharType="begin"/>
        </w:r>
        <w:r w:rsidR="00620F63">
          <w:rPr>
            <w:webHidden/>
          </w:rPr>
          <w:instrText xml:space="preserve"> PAGEREF _Toc332883193 \h </w:instrText>
        </w:r>
        <w:r w:rsidR="00620F63">
          <w:rPr>
            <w:webHidden/>
          </w:rPr>
        </w:r>
        <w:r w:rsidR="00620F63">
          <w:rPr>
            <w:webHidden/>
          </w:rPr>
          <w:fldChar w:fldCharType="separate"/>
        </w:r>
        <w:r>
          <w:rPr>
            <w:webHidden/>
          </w:rPr>
          <w:t>37</w:t>
        </w:r>
        <w:r w:rsidR="00620F63">
          <w:rPr>
            <w:webHidden/>
          </w:rPr>
          <w:fldChar w:fldCharType="end"/>
        </w:r>
      </w:hyperlink>
    </w:p>
    <w:p w14:paraId="452E8880"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94" w:history="1">
        <w:r w:rsidR="00620F63" w:rsidRPr="00892A8A">
          <w:rPr>
            <w:rStyle w:val="Hyperlink"/>
          </w:rPr>
          <w:t>Manage Application Settings…  (M)</w:t>
        </w:r>
        <w:r w:rsidR="00620F63">
          <w:rPr>
            <w:webHidden/>
          </w:rPr>
          <w:tab/>
        </w:r>
        <w:r w:rsidR="00620F63">
          <w:rPr>
            <w:webHidden/>
          </w:rPr>
          <w:fldChar w:fldCharType="begin"/>
        </w:r>
        <w:r w:rsidR="00620F63">
          <w:rPr>
            <w:webHidden/>
          </w:rPr>
          <w:instrText xml:space="preserve"> PAGEREF _Toc332883194 \h </w:instrText>
        </w:r>
        <w:r w:rsidR="00620F63">
          <w:rPr>
            <w:webHidden/>
          </w:rPr>
        </w:r>
        <w:r w:rsidR="00620F63">
          <w:rPr>
            <w:webHidden/>
          </w:rPr>
          <w:fldChar w:fldCharType="separate"/>
        </w:r>
        <w:r>
          <w:rPr>
            <w:webHidden/>
          </w:rPr>
          <w:t>38</w:t>
        </w:r>
        <w:r w:rsidR="00620F63">
          <w:rPr>
            <w:webHidden/>
          </w:rPr>
          <w:fldChar w:fldCharType="end"/>
        </w:r>
      </w:hyperlink>
    </w:p>
    <w:p w14:paraId="25376B78"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95" w:history="1">
        <w:r w:rsidR="00620F63" w:rsidRPr="00892A8A">
          <w:rPr>
            <w:rStyle w:val="Hyperlink"/>
          </w:rPr>
          <w:t>Exit (X) (ALT+F4)</w:t>
        </w:r>
        <w:r w:rsidR="00620F63">
          <w:rPr>
            <w:webHidden/>
          </w:rPr>
          <w:tab/>
        </w:r>
        <w:r w:rsidR="00620F63">
          <w:rPr>
            <w:webHidden/>
          </w:rPr>
          <w:fldChar w:fldCharType="begin"/>
        </w:r>
        <w:r w:rsidR="00620F63">
          <w:rPr>
            <w:webHidden/>
          </w:rPr>
          <w:instrText xml:space="preserve"> PAGEREF _Toc332883195 \h </w:instrText>
        </w:r>
        <w:r w:rsidR="00620F63">
          <w:rPr>
            <w:webHidden/>
          </w:rPr>
        </w:r>
        <w:r w:rsidR="00620F63">
          <w:rPr>
            <w:webHidden/>
          </w:rPr>
          <w:fldChar w:fldCharType="separate"/>
        </w:r>
        <w:r>
          <w:rPr>
            <w:webHidden/>
          </w:rPr>
          <w:t>38</w:t>
        </w:r>
        <w:r w:rsidR="00620F63">
          <w:rPr>
            <w:webHidden/>
          </w:rPr>
          <w:fldChar w:fldCharType="end"/>
        </w:r>
      </w:hyperlink>
    </w:p>
    <w:p w14:paraId="5A22B3AF" w14:textId="77777777" w:rsidR="00620F63" w:rsidRDefault="00A01872">
      <w:pPr>
        <w:pStyle w:val="TOC1"/>
        <w:rPr>
          <w:rFonts w:asciiTheme="minorHAnsi" w:eastAsiaTheme="minorEastAsia" w:hAnsiTheme="minorHAnsi" w:cstheme="minorBidi"/>
          <w:b w:val="0"/>
          <w:bCs w:val="0"/>
          <w:caps w:val="0"/>
          <w:sz w:val="22"/>
          <w:szCs w:val="22"/>
          <w:lang w:eastAsia="en-US"/>
        </w:rPr>
      </w:pPr>
      <w:hyperlink w:anchor="_Toc332883196" w:history="1">
        <w:r w:rsidR="00620F63" w:rsidRPr="00892A8A">
          <w:rPr>
            <w:rStyle w:val="Hyperlink"/>
          </w:rPr>
          <w:t>utilities Menu (alt+u)</w:t>
        </w:r>
        <w:r w:rsidR="00620F63">
          <w:rPr>
            <w:webHidden/>
          </w:rPr>
          <w:tab/>
        </w:r>
        <w:r w:rsidR="00620F63">
          <w:rPr>
            <w:webHidden/>
          </w:rPr>
          <w:fldChar w:fldCharType="begin"/>
        </w:r>
        <w:r w:rsidR="00620F63">
          <w:rPr>
            <w:webHidden/>
          </w:rPr>
          <w:instrText xml:space="preserve"> PAGEREF _Toc332883196 \h </w:instrText>
        </w:r>
        <w:r w:rsidR="00620F63">
          <w:rPr>
            <w:webHidden/>
          </w:rPr>
        </w:r>
        <w:r w:rsidR="00620F63">
          <w:rPr>
            <w:webHidden/>
          </w:rPr>
          <w:fldChar w:fldCharType="separate"/>
        </w:r>
        <w:r>
          <w:rPr>
            <w:webHidden/>
          </w:rPr>
          <w:t>40</w:t>
        </w:r>
        <w:r w:rsidR="00620F63">
          <w:rPr>
            <w:webHidden/>
          </w:rPr>
          <w:fldChar w:fldCharType="end"/>
        </w:r>
      </w:hyperlink>
    </w:p>
    <w:p w14:paraId="0054194B" w14:textId="77777777" w:rsidR="00620F63" w:rsidRDefault="00A01872">
      <w:pPr>
        <w:pStyle w:val="TOC2"/>
        <w:tabs>
          <w:tab w:val="right" w:leader="dot" w:pos="9350"/>
        </w:tabs>
        <w:rPr>
          <w:rFonts w:asciiTheme="minorHAnsi" w:eastAsiaTheme="minorEastAsia" w:hAnsiTheme="minorHAnsi" w:cstheme="minorBidi"/>
          <w:noProof/>
          <w:sz w:val="22"/>
          <w:szCs w:val="22"/>
          <w:lang w:eastAsia="en-US"/>
        </w:rPr>
      </w:pPr>
      <w:hyperlink w:anchor="_Toc332883197" w:history="1">
        <w:r w:rsidR="00620F63" w:rsidRPr="00892A8A">
          <w:rPr>
            <w:rStyle w:val="Hyperlink"/>
            <w:noProof/>
          </w:rPr>
          <w:t>Recommended Settings for the Utilities Menu</w:t>
        </w:r>
        <w:r w:rsidR="00620F63">
          <w:rPr>
            <w:noProof/>
            <w:webHidden/>
          </w:rPr>
          <w:tab/>
        </w:r>
        <w:r w:rsidR="00620F63">
          <w:rPr>
            <w:noProof/>
            <w:webHidden/>
          </w:rPr>
          <w:fldChar w:fldCharType="begin"/>
        </w:r>
        <w:r w:rsidR="00620F63">
          <w:rPr>
            <w:noProof/>
            <w:webHidden/>
          </w:rPr>
          <w:instrText xml:space="preserve"> PAGEREF _Toc332883197 \h </w:instrText>
        </w:r>
        <w:r w:rsidR="00620F63">
          <w:rPr>
            <w:noProof/>
            <w:webHidden/>
          </w:rPr>
        </w:r>
        <w:r w:rsidR="00620F63">
          <w:rPr>
            <w:noProof/>
            <w:webHidden/>
          </w:rPr>
          <w:fldChar w:fldCharType="separate"/>
        </w:r>
        <w:r>
          <w:rPr>
            <w:noProof/>
            <w:webHidden/>
          </w:rPr>
          <w:t>40</w:t>
        </w:r>
        <w:r w:rsidR="00620F63">
          <w:rPr>
            <w:noProof/>
            <w:webHidden/>
          </w:rPr>
          <w:fldChar w:fldCharType="end"/>
        </w:r>
      </w:hyperlink>
    </w:p>
    <w:p w14:paraId="355B081F"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98" w:history="1">
        <w:r w:rsidR="00620F63" w:rsidRPr="00892A8A">
          <w:rPr>
            <w:rStyle w:val="Hyperlink"/>
          </w:rPr>
          <w:t>JAWS Tandem (T)</w:t>
        </w:r>
        <w:r w:rsidR="00620F63">
          <w:rPr>
            <w:webHidden/>
          </w:rPr>
          <w:tab/>
        </w:r>
        <w:r w:rsidR="00620F63">
          <w:rPr>
            <w:webHidden/>
          </w:rPr>
          <w:fldChar w:fldCharType="begin"/>
        </w:r>
        <w:r w:rsidR="00620F63">
          <w:rPr>
            <w:webHidden/>
          </w:rPr>
          <w:instrText xml:space="preserve"> PAGEREF _Toc332883198 \h </w:instrText>
        </w:r>
        <w:r w:rsidR="00620F63">
          <w:rPr>
            <w:webHidden/>
          </w:rPr>
        </w:r>
        <w:r w:rsidR="00620F63">
          <w:rPr>
            <w:webHidden/>
          </w:rPr>
          <w:fldChar w:fldCharType="separate"/>
        </w:r>
        <w:r>
          <w:rPr>
            <w:webHidden/>
          </w:rPr>
          <w:t>40</w:t>
        </w:r>
        <w:r w:rsidR="00620F63">
          <w:rPr>
            <w:webHidden/>
          </w:rPr>
          <w:fldChar w:fldCharType="end"/>
        </w:r>
      </w:hyperlink>
    </w:p>
    <w:p w14:paraId="005357BF"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199" w:history="1">
        <w:r w:rsidR="00620F63" w:rsidRPr="00892A8A">
          <w:rPr>
            <w:rStyle w:val="Hyperlink"/>
          </w:rPr>
          <w:t>Merge Utility (M)</w:t>
        </w:r>
        <w:r w:rsidR="00620F63">
          <w:rPr>
            <w:webHidden/>
          </w:rPr>
          <w:tab/>
        </w:r>
        <w:r w:rsidR="00620F63">
          <w:rPr>
            <w:webHidden/>
          </w:rPr>
          <w:fldChar w:fldCharType="begin"/>
        </w:r>
        <w:r w:rsidR="00620F63">
          <w:rPr>
            <w:webHidden/>
          </w:rPr>
          <w:instrText xml:space="preserve"> PAGEREF _Toc332883199 \h </w:instrText>
        </w:r>
        <w:r w:rsidR="00620F63">
          <w:rPr>
            <w:webHidden/>
          </w:rPr>
        </w:r>
        <w:r w:rsidR="00620F63">
          <w:rPr>
            <w:webHidden/>
          </w:rPr>
          <w:fldChar w:fldCharType="separate"/>
        </w:r>
        <w:r>
          <w:rPr>
            <w:webHidden/>
          </w:rPr>
          <w:t>41</w:t>
        </w:r>
        <w:r w:rsidR="00620F63">
          <w:rPr>
            <w:webHidden/>
          </w:rPr>
          <w:fldChar w:fldCharType="end"/>
        </w:r>
      </w:hyperlink>
    </w:p>
    <w:p w14:paraId="1859EB05"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00" w:history="1">
        <w:r w:rsidR="00620F63" w:rsidRPr="00892A8A">
          <w:rPr>
            <w:rStyle w:val="Hyperlink"/>
          </w:rPr>
          <w:t>Synthesizer and Braille Manager (B)</w:t>
        </w:r>
        <w:r w:rsidR="00620F63">
          <w:rPr>
            <w:webHidden/>
          </w:rPr>
          <w:tab/>
        </w:r>
        <w:r w:rsidR="00620F63">
          <w:rPr>
            <w:webHidden/>
          </w:rPr>
          <w:fldChar w:fldCharType="begin"/>
        </w:r>
        <w:r w:rsidR="00620F63">
          <w:rPr>
            <w:webHidden/>
          </w:rPr>
          <w:instrText xml:space="preserve"> PAGEREF _Toc332883200 \h </w:instrText>
        </w:r>
        <w:r w:rsidR="00620F63">
          <w:rPr>
            <w:webHidden/>
          </w:rPr>
        </w:r>
        <w:r w:rsidR="00620F63">
          <w:rPr>
            <w:webHidden/>
          </w:rPr>
          <w:fldChar w:fldCharType="separate"/>
        </w:r>
        <w:r>
          <w:rPr>
            <w:webHidden/>
          </w:rPr>
          <w:t>41</w:t>
        </w:r>
        <w:r w:rsidR="00620F63">
          <w:rPr>
            <w:webHidden/>
          </w:rPr>
          <w:fldChar w:fldCharType="end"/>
        </w:r>
      </w:hyperlink>
    </w:p>
    <w:p w14:paraId="4C99CDDF"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01" w:history="1">
        <w:r w:rsidR="00620F63" w:rsidRPr="00892A8A">
          <w:rPr>
            <w:rStyle w:val="Hyperlink"/>
          </w:rPr>
          <w:t>Sound Cards (O)</w:t>
        </w:r>
        <w:r w:rsidR="00620F63">
          <w:rPr>
            <w:webHidden/>
          </w:rPr>
          <w:tab/>
        </w:r>
        <w:r w:rsidR="00620F63">
          <w:rPr>
            <w:webHidden/>
          </w:rPr>
          <w:fldChar w:fldCharType="begin"/>
        </w:r>
        <w:r w:rsidR="00620F63">
          <w:rPr>
            <w:webHidden/>
          </w:rPr>
          <w:instrText xml:space="preserve"> PAGEREF _Toc332883201 \h </w:instrText>
        </w:r>
        <w:r w:rsidR="00620F63">
          <w:rPr>
            <w:webHidden/>
          </w:rPr>
        </w:r>
        <w:r w:rsidR="00620F63">
          <w:rPr>
            <w:webHidden/>
          </w:rPr>
          <w:fldChar w:fldCharType="separate"/>
        </w:r>
        <w:r>
          <w:rPr>
            <w:webHidden/>
          </w:rPr>
          <w:t>42</w:t>
        </w:r>
        <w:r w:rsidR="00620F63">
          <w:rPr>
            <w:webHidden/>
          </w:rPr>
          <w:fldChar w:fldCharType="end"/>
        </w:r>
      </w:hyperlink>
    </w:p>
    <w:p w14:paraId="437BCEEA"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02" w:history="1">
        <w:r w:rsidR="00620F63" w:rsidRPr="00892A8A">
          <w:rPr>
            <w:rStyle w:val="Hyperlink"/>
          </w:rPr>
          <w:t>Settings Center (E)</w:t>
        </w:r>
        <w:r w:rsidR="00620F63">
          <w:rPr>
            <w:webHidden/>
          </w:rPr>
          <w:tab/>
        </w:r>
        <w:r w:rsidR="00620F63">
          <w:rPr>
            <w:webHidden/>
          </w:rPr>
          <w:fldChar w:fldCharType="begin"/>
        </w:r>
        <w:r w:rsidR="00620F63">
          <w:rPr>
            <w:webHidden/>
          </w:rPr>
          <w:instrText xml:space="preserve"> PAGEREF _Toc332883202 \h </w:instrText>
        </w:r>
        <w:r w:rsidR="00620F63">
          <w:rPr>
            <w:webHidden/>
          </w:rPr>
        </w:r>
        <w:r w:rsidR="00620F63">
          <w:rPr>
            <w:webHidden/>
          </w:rPr>
          <w:fldChar w:fldCharType="separate"/>
        </w:r>
        <w:r>
          <w:rPr>
            <w:webHidden/>
          </w:rPr>
          <w:t>42</w:t>
        </w:r>
        <w:r w:rsidR="00620F63">
          <w:rPr>
            <w:webHidden/>
          </w:rPr>
          <w:fldChar w:fldCharType="end"/>
        </w:r>
      </w:hyperlink>
    </w:p>
    <w:p w14:paraId="7FBDD06E"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03" w:history="1">
        <w:r w:rsidR="00620F63" w:rsidRPr="00892A8A">
          <w:rPr>
            <w:rStyle w:val="Hyperlink"/>
          </w:rPr>
          <w:t>Keyboard Manager (K)</w:t>
        </w:r>
        <w:r w:rsidR="00620F63">
          <w:rPr>
            <w:webHidden/>
          </w:rPr>
          <w:tab/>
        </w:r>
        <w:r w:rsidR="00620F63">
          <w:rPr>
            <w:webHidden/>
          </w:rPr>
          <w:fldChar w:fldCharType="begin"/>
        </w:r>
        <w:r w:rsidR="00620F63">
          <w:rPr>
            <w:webHidden/>
          </w:rPr>
          <w:instrText xml:space="preserve"> PAGEREF _Toc332883203 \h </w:instrText>
        </w:r>
        <w:r w:rsidR="00620F63">
          <w:rPr>
            <w:webHidden/>
          </w:rPr>
        </w:r>
        <w:r w:rsidR="00620F63">
          <w:rPr>
            <w:webHidden/>
          </w:rPr>
          <w:fldChar w:fldCharType="separate"/>
        </w:r>
        <w:r>
          <w:rPr>
            <w:webHidden/>
          </w:rPr>
          <w:t>42</w:t>
        </w:r>
        <w:r w:rsidR="00620F63">
          <w:rPr>
            <w:webHidden/>
          </w:rPr>
          <w:fldChar w:fldCharType="end"/>
        </w:r>
      </w:hyperlink>
    </w:p>
    <w:p w14:paraId="2FF1FB9B"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04" w:history="1">
        <w:r w:rsidR="00620F63" w:rsidRPr="00892A8A">
          <w:rPr>
            <w:rStyle w:val="Hyperlink"/>
          </w:rPr>
          <w:t>Dictionary Manager (D)</w:t>
        </w:r>
        <w:r w:rsidR="00620F63">
          <w:rPr>
            <w:webHidden/>
          </w:rPr>
          <w:tab/>
        </w:r>
        <w:r w:rsidR="00620F63">
          <w:rPr>
            <w:webHidden/>
          </w:rPr>
          <w:fldChar w:fldCharType="begin"/>
        </w:r>
        <w:r w:rsidR="00620F63">
          <w:rPr>
            <w:webHidden/>
          </w:rPr>
          <w:instrText xml:space="preserve"> PAGEREF _Toc332883204 \h </w:instrText>
        </w:r>
        <w:r w:rsidR="00620F63">
          <w:rPr>
            <w:webHidden/>
          </w:rPr>
        </w:r>
        <w:r w:rsidR="00620F63">
          <w:rPr>
            <w:webHidden/>
          </w:rPr>
          <w:fldChar w:fldCharType="separate"/>
        </w:r>
        <w:r>
          <w:rPr>
            <w:webHidden/>
          </w:rPr>
          <w:t>43</w:t>
        </w:r>
        <w:r w:rsidR="00620F63">
          <w:rPr>
            <w:webHidden/>
          </w:rPr>
          <w:fldChar w:fldCharType="end"/>
        </w:r>
      </w:hyperlink>
    </w:p>
    <w:p w14:paraId="714E3582"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05" w:history="1">
        <w:r w:rsidR="00620F63" w:rsidRPr="00892A8A">
          <w:rPr>
            <w:rStyle w:val="Hyperlink"/>
          </w:rPr>
          <w:t>Frame Viewer (F)</w:t>
        </w:r>
        <w:r w:rsidR="00620F63">
          <w:rPr>
            <w:webHidden/>
          </w:rPr>
          <w:tab/>
        </w:r>
        <w:r w:rsidR="00620F63">
          <w:rPr>
            <w:webHidden/>
          </w:rPr>
          <w:fldChar w:fldCharType="begin"/>
        </w:r>
        <w:r w:rsidR="00620F63">
          <w:rPr>
            <w:webHidden/>
          </w:rPr>
          <w:instrText xml:space="preserve"> PAGEREF _Toc332883205 \h </w:instrText>
        </w:r>
        <w:r w:rsidR="00620F63">
          <w:rPr>
            <w:webHidden/>
          </w:rPr>
        </w:r>
        <w:r w:rsidR="00620F63">
          <w:rPr>
            <w:webHidden/>
          </w:rPr>
          <w:fldChar w:fldCharType="separate"/>
        </w:r>
        <w:r>
          <w:rPr>
            <w:webHidden/>
          </w:rPr>
          <w:t>44</w:t>
        </w:r>
        <w:r w:rsidR="00620F63">
          <w:rPr>
            <w:webHidden/>
          </w:rPr>
          <w:fldChar w:fldCharType="end"/>
        </w:r>
      </w:hyperlink>
    </w:p>
    <w:p w14:paraId="6067B203"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06" w:history="1">
        <w:r w:rsidR="00620F63" w:rsidRPr="00892A8A">
          <w:rPr>
            <w:rStyle w:val="Hyperlink"/>
          </w:rPr>
          <w:t>Script Manager (S)</w:t>
        </w:r>
        <w:r w:rsidR="00620F63">
          <w:rPr>
            <w:webHidden/>
          </w:rPr>
          <w:tab/>
        </w:r>
        <w:r w:rsidR="00620F63">
          <w:rPr>
            <w:webHidden/>
          </w:rPr>
          <w:fldChar w:fldCharType="begin"/>
        </w:r>
        <w:r w:rsidR="00620F63">
          <w:rPr>
            <w:webHidden/>
          </w:rPr>
          <w:instrText xml:space="preserve"> PAGEREF _Toc332883206 \h </w:instrText>
        </w:r>
        <w:r w:rsidR="00620F63">
          <w:rPr>
            <w:webHidden/>
          </w:rPr>
        </w:r>
        <w:r w:rsidR="00620F63">
          <w:rPr>
            <w:webHidden/>
          </w:rPr>
          <w:fldChar w:fldCharType="separate"/>
        </w:r>
        <w:r>
          <w:rPr>
            <w:webHidden/>
          </w:rPr>
          <w:t>44</w:t>
        </w:r>
        <w:r w:rsidR="00620F63">
          <w:rPr>
            <w:webHidden/>
          </w:rPr>
          <w:fldChar w:fldCharType="end"/>
        </w:r>
      </w:hyperlink>
    </w:p>
    <w:p w14:paraId="05250B9D"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07" w:history="1">
        <w:r w:rsidR="00620F63" w:rsidRPr="00892A8A">
          <w:rPr>
            <w:rStyle w:val="Hyperlink"/>
          </w:rPr>
          <w:t>Navigation Quick Key Manager (N)</w:t>
        </w:r>
        <w:r w:rsidR="00620F63">
          <w:rPr>
            <w:webHidden/>
          </w:rPr>
          <w:tab/>
        </w:r>
        <w:r w:rsidR="00620F63">
          <w:rPr>
            <w:webHidden/>
          </w:rPr>
          <w:fldChar w:fldCharType="begin"/>
        </w:r>
        <w:r w:rsidR="00620F63">
          <w:rPr>
            <w:webHidden/>
          </w:rPr>
          <w:instrText xml:space="preserve"> PAGEREF _Toc332883207 \h </w:instrText>
        </w:r>
        <w:r w:rsidR="00620F63">
          <w:rPr>
            <w:webHidden/>
          </w:rPr>
        </w:r>
        <w:r w:rsidR="00620F63">
          <w:rPr>
            <w:webHidden/>
          </w:rPr>
          <w:fldChar w:fldCharType="separate"/>
        </w:r>
        <w:r>
          <w:rPr>
            <w:webHidden/>
          </w:rPr>
          <w:t>45</w:t>
        </w:r>
        <w:r w:rsidR="00620F63">
          <w:rPr>
            <w:webHidden/>
          </w:rPr>
          <w:fldChar w:fldCharType="end"/>
        </w:r>
      </w:hyperlink>
    </w:p>
    <w:p w14:paraId="793B3670"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08" w:history="1">
        <w:r w:rsidR="00620F63" w:rsidRPr="00892A8A">
          <w:rPr>
            <w:rStyle w:val="Hyperlink"/>
          </w:rPr>
          <w:t>Re-Initialize Authorization (A)</w:t>
        </w:r>
        <w:r w:rsidR="00620F63">
          <w:rPr>
            <w:webHidden/>
          </w:rPr>
          <w:tab/>
        </w:r>
        <w:r w:rsidR="00620F63">
          <w:rPr>
            <w:webHidden/>
          </w:rPr>
          <w:fldChar w:fldCharType="begin"/>
        </w:r>
        <w:r w:rsidR="00620F63">
          <w:rPr>
            <w:webHidden/>
          </w:rPr>
          <w:instrText xml:space="preserve"> PAGEREF _Toc332883208 \h </w:instrText>
        </w:r>
        <w:r w:rsidR="00620F63">
          <w:rPr>
            <w:webHidden/>
          </w:rPr>
        </w:r>
        <w:r w:rsidR="00620F63">
          <w:rPr>
            <w:webHidden/>
          </w:rPr>
          <w:fldChar w:fldCharType="separate"/>
        </w:r>
        <w:r>
          <w:rPr>
            <w:webHidden/>
          </w:rPr>
          <w:t>45</w:t>
        </w:r>
        <w:r w:rsidR="00620F63">
          <w:rPr>
            <w:webHidden/>
          </w:rPr>
          <w:fldChar w:fldCharType="end"/>
        </w:r>
      </w:hyperlink>
    </w:p>
    <w:p w14:paraId="6FA44D90"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09" w:history="1">
        <w:r w:rsidR="00620F63" w:rsidRPr="00892A8A">
          <w:rPr>
            <w:rStyle w:val="Hyperlink"/>
          </w:rPr>
          <w:t>Video Intercept Manager…  (V)</w:t>
        </w:r>
        <w:r w:rsidR="00620F63">
          <w:rPr>
            <w:webHidden/>
          </w:rPr>
          <w:tab/>
        </w:r>
        <w:r w:rsidR="00620F63">
          <w:rPr>
            <w:webHidden/>
          </w:rPr>
          <w:fldChar w:fldCharType="begin"/>
        </w:r>
        <w:r w:rsidR="00620F63">
          <w:rPr>
            <w:webHidden/>
          </w:rPr>
          <w:instrText xml:space="preserve"> PAGEREF _Toc332883209 \h </w:instrText>
        </w:r>
        <w:r w:rsidR="00620F63">
          <w:rPr>
            <w:webHidden/>
          </w:rPr>
        </w:r>
        <w:r w:rsidR="00620F63">
          <w:rPr>
            <w:webHidden/>
          </w:rPr>
          <w:fldChar w:fldCharType="separate"/>
        </w:r>
        <w:r>
          <w:rPr>
            <w:webHidden/>
          </w:rPr>
          <w:t>46</w:t>
        </w:r>
        <w:r w:rsidR="00620F63">
          <w:rPr>
            <w:webHidden/>
          </w:rPr>
          <w:fldChar w:fldCharType="end"/>
        </w:r>
      </w:hyperlink>
    </w:p>
    <w:p w14:paraId="0D40764A" w14:textId="77777777" w:rsidR="00620F63" w:rsidRDefault="00A01872">
      <w:pPr>
        <w:pStyle w:val="TOC1"/>
        <w:rPr>
          <w:rFonts w:asciiTheme="minorHAnsi" w:eastAsiaTheme="minorEastAsia" w:hAnsiTheme="minorHAnsi" w:cstheme="minorBidi"/>
          <w:b w:val="0"/>
          <w:bCs w:val="0"/>
          <w:caps w:val="0"/>
          <w:sz w:val="22"/>
          <w:szCs w:val="22"/>
          <w:lang w:eastAsia="en-US"/>
        </w:rPr>
      </w:pPr>
      <w:hyperlink w:anchor="_Toc332883210" w:history="1">
        <w:r w:rsidR="00620F63" w:rsidRPr="00892A8A">
          <w:rPr>
            <w:rStyle w:val="Hyperlink"/>
          </w:rPr>
          <w:t>lANGUAGE Menu (alt+l)</w:t>
        </w:r>
        <w:r w:rsidR="00620F63">
          <w:rPr>
            <w:webHidden/>
          </w:rPr>
          <w:tab/>
        </w:r>
        <w:r w:rsidR="00620F63">
          <w:rPr>
            <w:webHidden/>
          </w:rPr>
          <w:fldChar w:fldCharType="begin"/>
        </w:r>
        <w:r w:rsidR="00620F63">
          <w:rPr>
            <w:webHidden/>
          </w:rPr>
          <w:instrText xml:space="preserve"> PAGEREF _Toc332883210 \h </w:instrText>
        </w:r>
        <w:r w:rsidR="00620F63">
          <w:rPr>
            <w:webHidden/>
          </w:rPr>
        </w:r>
        <w:r w:rsidR="00620F63">
          <w:rPr>
            <w:webHidden/>
          </w:rPr>
          <w:fldChar w:fldCharType="separate"/>
        </w:r>
        <w:r>
          <w:rPr>
            <w:webHidden/>
          </w:rPr>
          <w:t>47</w:t>
        </w:r>
        <w:r w:rsidR="00620F63">
          <w:rPr>
            <w:webHidden/>
          </w:rPr>
          <w:fldChar w:fldCharType="end"/>
        </w:r>
      </w:hyperlink>
    </w:p>
    <w:p w14:paraId="7D06BACA" w14:textId="77777777" w:rsidR="00620F63" w:rsidRDefault="00A01872">
      <w:pPr>
        <w:pStyle w:val="TOC2"/>
        <w:tabs>
          <w:tab w:val="right" w:leader="dot" w:pos="9350"/>
        </w:tabs>
        <w:rPr>
          <w:rFonts w:asciiTheme="minorHAnsi" w:eastAsiaTheme="minorEastAsia" w:hAnsiTheme="minorHAnsi" w:cstheme="minorBidi"/>
          <w:noProof/>
          <w:sz w:val="22"/>
          <w:szCs w:val="22"/>
          <w:lang w:eastAsia="en-US"/>
        </w:rPr>
      </w:pPr>
      <w:hyperlink w:anchor="_Toc332883211" w:history="1">
        <w:r w:rsidR="00620F63" w:rsidRPr="00892A8A">
          <w:rPr>
            <w:rStyle w:val="Hyperlink"/>
            <w:noProof/>
          </w:rPr>
          <w:t>Recommended Settings for the Language Menu</w:t>
        </w:r>
        <w:r w:rsidR="00620F63">
          <w:rPr>
            <w:noProof/>
            <w:webHidden/>
          </w:rPr>
          <w:tab/>
        </w:r>
        <w:r w:rsidR="00620F63">
          <w:rPr>
            <w:noProof/>
            <w:webHidden/>
          </w:rPr>
          <w:fldChar w:fldCharType="begin"/>
        </w:r>
        <w:r w:rsidR="00620F63">
          <w:rPr>
            <w:noProof/>
            <w:webHidden/>
          </w:rPr>
          <w:instrText xml:space="preserve"> PAGEREF _Toc332883211 \h </w:instrText>
        </w:r>
        <w:r w:rsidR="00620F63">
          <w:rPr>
            <w:noProof/>
            <w:webHidden/>
          </w:rPr>
        </w:r>
        <w:r w:rsidR="00620F63">
          <w:rPr>
            <w:noProof/>
            <w:webHidden/>
          </w:rPr>
          <w:fldChar w:fldCharType="separate"/>
        </w:r>
        <w:r>
          <w:rPr>
            <w:noProof/>
            <w:webHidden/>
          </w:rPr>
          <w:t>47</w:t>
        </w:r>
        <w:r w:rsidR="00620F63">
          <w:rPr>
            <w:noProof/>
            <w:webHidden/>
          </w:rPr>
          <w:fldChar w:fldCharType="end"/>
        </w:r>
      </w:hyperlink>
    </w:p>
    <w:p w14:paraId="0638C349"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12" w:history="1">
        <w:r w:rsidR="00620F63" w:rsidRPr="00892A8A">
          <w:rPr>
            <w:rStyle w:val="Hyperlink"/>
          </w:rPr>
          <w:t>JAWS Language (J) (Unavailable)</w:t>
        </w:r>
        <w:r w:rsidR="00620F63">
          <w:rPr>
            <w:webHidden/>
          </w:rPr>
          <w:tab/>
        </w:r>
        <w:r w:rsidR="00620F63">
          <w:rPr>
            <w:webHidden/>
          </w:rPr>
          <w:fldChar w:fldCharType="begin"/>
        </w:r>
        <w:r w:rsidR="00620F63">
          <w:rPr>
            <w:webHidden/>
          </w:rPr>
          <w:instrText xml:space="preserve"> PAGEREF _Toc332883212 \h </w:instrText>
        </w:r>
        <w:r w:rsidR="00620F63">
          <w:rPr>
            <w:webHidden/>
          </w:rPr>
        </w:r>
        <w:r w:rsidR="00620F63">
          <w:rPr>
            <w:webHidden/>
          </w:rPr>
          <w:fldChar w:fldCharType="separate"/>
        </w:r>
        <w:r>
          <w:rPr>
            <w:webHidden/>
          </w:rPr>
          <w:t>47</w:t>
        </w:r>
        <w:r w:rsidR="00620F63">
          <w:rPr>
            <w:webHidden/>
          </w:rPr>
          <w:fldChar w:fldCharType="end"/>
        </w:r>
      </w:hyperlink>
    </w:p>
    <w:p w14:paraId="4AA86A36"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13" w:history="1">
        <w:r w:rsidR="00620F63" w:rsidRPr="00892A8A">
          <w:rPr>
            <w:rStyle w:val="Hyperlink"/>
          </w:rPr>
          <w:t>Voice Profiles (V)</w:t>
        </w:r>
        <w:r w:rsidR="00620F63">
          <w:rPr>
            <w:webHidden/>
          </w:rPr>
          <w:tab/>
        </w:r>
        <w:r w:rsidR="00620F63">
          <w:rPr>
            <w:webHidden/>
          </w:rPr>
          <w:fldChar w:fldCharType="begin"/>
        </w:r>
        <w:r w:rsidR="00620F63">
          <w:rPr>
            <w:webHidden/>
          </w:rPr>
          <w:instrText xml:space="preserve"> PAGEREF _Toc332883213 \h </w:instrText>
        </w:r>
        <w:r w:rsidR="00620F63">
          <w:rPr>
            <w:webHidden/>
          </w:rPr>
        </w:r>
        <w:r w:rsidR="00620F63">
          <w:rPr>
            <w:webHidden/>
          </w:rPr>
          <w:fldChar w:fldCharType="separate"/>
        </w:r>
        <w:r>
          <w:rPr>
            <w:webHidden/>
          </w:rPr>
          <w:t>47</w:t>
        </w:r>
        <w:r w:rsidR="00620F63">
          <w:rPr>
            <w:webHidden/>
          </w:rPr>
          <w:fldChar w:fldCharType="end"/>
        </w:r>
      </w:hyperlink>
    </w:p>
    <w:p w14:paraId="39FF7747" w14:textId="77777777" w:rsidR="00620F63" w:rsidRDefault="00A01872">
      <w:pPr>
        <w:pStyle w:val="TOC1"/>
        <w:rPr>
          <w:rFonts w:asciiTheme="minorHAnsi" w:eastAsiaTheme="minorEastAsia" w:hAnsiTheme="minorHAnsi" w:cstheme="minorBidi"/>
          <w:b w:val="0"/>
          <w:bCs w:val="0"/>
          <w:caps w:val="0"/>
          <w:sz w:val="22"/>
          <w:szCs w:val="22"/>
          <w:lang w:eastAsia="en-US"/>
        </w:rPr>
      </w:pPr>
      <w:hyperlink w:anchor="_Toc332883214" w:history="1">
        <w:r w:rsidR="00620F63" w:rsidRPr="00892A8A">
          <w:rPr>
            <w:rStyle w:val="Hyperlink"/>
          </w:rPr>
          <w:t>Help Menu (alt+h)</w:t>
        </w:r>
        <w:r w:rsidR="00620F63">
          <w:rPr>
            <w:webHidden/>
          </w:rPr>
          <w:tab/>
        </w:r>
        <w:r w:rsidR="00620F63">
          <w:rPr>
            <w:webHidden/>
          </w:rPr>
          <w:fldChar w:fldCharType="begin"/>
        </w:r>
        <w:r w:rsidR="00620F63">
          <w:rPr>
            <w:webHidden/>
          </w:rPr>
          <w:instrText xml:space="preserve"> PAGEREF _Toc332883214 \h </w:instrText>
        </w:r>
        <w:r w:rsidR="00620F63">
          <w:rPr>
            <w:webHidden/>
          </w:rPr>
        </w:r>
        <w:r w:rsidR="00620F63">
          <w:rPr>
            <w:webHidden/>
          </w:rPr>
          <w:fldChar w:fldCharType="separate"/>
        </w:r>
        <w:r>
          <w:rPr>
            <w:webHidden/>
          </w:rPr>
          <w:t>48</w:t>
        </w:r>
        <w:r w:rsidR="00620F63">
          <w:rPr>
            <w:webHidden/>
          </w:rPr>
          <w:fldChar w:fldCharType="end"/>
        </w:r>
      </w:hyperlink>
    </w:p>
    <w:p w14:paraId="188FBA95" w14:textId="77777777" w:rsidR="00620F63" w:rsidRDefault="00A01872">
      <w:pPr>
        <w:pStyle w:val="TOC2"/>
        <w:tabs>
          <w:tab w:val="right" w:leader="dot" w:pos="9350"/>
        </w:tabs>
        <w:rPr>
          <w:rFonts w:asciiTheme="minorHAnsi" w:eastAsiaTheme="minorEastAsia" w:hAnsiTheme="minorHAnsi" w:cstheme="minorBidi"/>
          <w:noProof/>
          <w:sz w:val="22"/>
          <w:szCs w:val="22"/>
          <w:lang w:eastAsia="en-US"/>
        </w:rPr>
      </w:pPr>
      <w:hyperlink w:anchor="_Toc332883215" w:history="1">
        <w:r w:rsidR="00620F63" w:rsidRPr="00892A8A">
          <w:rPr>
            <w:rStyle w:val="Hyperlink"/>
            <w:noProof/>
          </w:rPr>
          <w:t>Help Menu Items</w:t>
        </w:r>
        <w:r w:rsidR="00620F63">
          <w:rPr>
            <w:noProof/>
            <w:webHidden/>
          </w:rPr>
          <w:tab/>
        </w:r>
        <w:r w:rsidR="00620F63">
          <w:rPr>
            <w:noProof/>
            <w:webHidden/>
          </w:rPr>
          <w:fldChar w:fldCharType="begin"/>
        </w:r>
        <w:r w:rsidR="00620F63">
          <w:rPr>
            <w:noProof/>
            <w:webHidden/>
          </w:rPr>
          <w:instrText xml:space="preserve"> PAGEREF _Toc332883215 \h </w:instrText>
        </w:r>
        <w:r w:rsidR="00620F63">
          <w:rPr>
            <w:noProof/>
            <w:webHidden/>
          </w:rPr>
        </w:r>
        <w:r w:rsidR="00620F63">
          <w:rPr>
            <w:noProof/>
            <w:webHidden/>
          </w:rPr>
          <w:fldChar w:fldCharType="separate"/>
        </w:r>
        <w:r>
          <w:rPr>
            <w:noProof/>
            <w:webHidden/>
          </w:rPr>
          <w:t>48</w:t>
        </w:r>
        <w:r w:rsidR="00620F63">
          <w:rPr>
            <w:noProof/>
            <w:webHidden/>
          </w:rPr>
          <w:fldChar w:fldCharType="end"/>
        </w:r>
      </w:hyperlink>
    </w:p>
    <w:p w14:paraId="5CF5AD29"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16" w:history="1">
        <w:r w:rsidR="00620F63" w:rsidRPr="00892A8A">
          <w:rPr>
            <w:rStyle w:val="Hyperlink"/>
          </w:rPr>
          <w:t>Training (T)</w:t>
        </w:r>
        <w:r w:rsidR="00620F63">
          <w:rPr>
            <w:webHidden/>
          </w:rPr>
          <w:tab/>
        </w:r>
        <w:r w:rsidR="00620F63">
          <w:rPr>
            <w:webHidden/>
          </w:rPr>
          <w:fldChar w:fldCharType="begin"/>
        </w:r>
        <w:r w:rsidR="00620F63">
          <w:rPr>
            <w:webHidden/>
          </w:rPr>
          <w:instrText xml:space="preserve"> PAGEREF _Toc332883216 \h </w:instrText>
        </w:r>
        <w:r w:rsidR="00620F63">
          <w:rPr>
            <w:webHidden/>
          </w:rPr>
        </w:r>
        <w:r w:rsidR="00620F63">
          <w:rPr>
            <w:webHidden/>
          </w:rPr>
          <w:fldChar w:fldCharType="separate"/>
        </w:r>
        <w:r>
          <w:rPr>
            <w:webHidden/>
          </w:rPr>
          <w:t>48</w:t>
        </w:r>
        <w:r w:rsidR="00620F63">
          <w:rPr>
            <w:webHidden/>
          </w:rPr>
          <w:fldChar w:fldCharType="end"/>
        </w:r>
      </w:hyperlink>
    </w:p>
    <w:p w14:paraId="5800DF3A"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17" w:history="1">
        <w:r w:rsidR="00620F63" w:rsidRPr="00892A8A">
          <w:rPr>
            <w:rStyle w:val="Hyperlink"/>
          </w:rPr>
          <w:t>JAWS Help Topics (J/F1)</w:t>
        </w:r>
        <w:r w:rsidR="00620F63">
          <w:rPr>
            <w:webHidden/>
          </w:rPr>
          <w:tab/>
        </w:r>
        <w:r w:rsidR="00620F63">
          <w:rPr>
            <w:webHidden/>
          </w:rPr>
          <w:fldChar w:fldCharType="begin"/>
        </w:r>
        <w:r w:rsidR="00620F63">
          <w:rPr>
            <w:webHidden/>
          </w:rPr>
          <w:instrText xml:space="preserve"> PAGEREF _Toc332883217 \h </w:instrText>
        </w:r>
        <w:r w:rsidR="00620F63">
          <w:rPr>
            <w:webHidden/>
          </w:rPr>
        </w:r>
        <w:r w:rsidR="00620F63">
          <w:rPr>
            <w:webHidden/>
          </w:rPr>
          <w:fldChar w:fldCharType="separate"/>
        </w:r>
        <w:r>
          <w:rPr>
            <w:webHidden/>
          </w:rPr>
          <w:t>48</w:t>
        </w:r>
        <w:r w:rsidR="00620F63">
          <w:rPr>
            <w:webHidden/>
          </w:rPr>
          <w:fldChar w:fldCharType="end"/>
        </w:r>
      </w:hyperlink>
    </w:p>
    <w:p w14:paraId="34808C0A"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18" w:history="1">
        <w:r w:rsidR="00620F63" w:rsidRPr="00892A8A">
          <w:rPr>
            <w:rStyle w:val="Hyperlink"/>
          </w:rPr>
          <w:t>Keyboard Commands (K)</w:t>
        </w:r>
        <w:r w:rsidR="00620F63">
          <w:rPr>
            <w:webHidden/>
          </w:rPr>
          <w:tab/>
        </w:r>
        <w:r w:rsidR="00620F63">
          <w:rPr>
            <w:webHidden/>
          </w:rPr>
          <w:fldChar w:fldCharType="begin"/>
        </w:r>
        <w:r w:rsidR="00620F63">
          <w:rPr>
            <w:webHidden/>
          </w:rPr>
          <w:instrText xml:space="preserve"> PAGEREF _Toc332883218 \h </w:instrText>
        </w:r>
        <w:r w:rsidR="00620F63">
          <w:rPr>
            <w:webHidden/>
          </w:rPr>
        </w:r>
        <w:r w:rsidR="00620F63">
          <w:rPr>
            <w:webHidden/>
          </w:rPr>
          <w:fldChar w:fldCharType="separate"/>
        </w:r>
        <w:r>
          <w:rPr>
            <w:webHidden/>
          </w:rPr>
          <w:t>48</w:t>
        </w:r>
        <w:r w:rsidR="00620F63">
          <w:rPr>
            <w:webHidden/>
          </w:rPr>
          <w:fldChar w:fldCharType="end"/>
        </w:r>
      </w:hyperlink>
    </w:p>
    <w:p w14:paraId="4289188D"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19" w:history="1">
        <w:r w:rsidR="00620F63" w:rsidRPr="00892A8A">
          <w:rPr>
            <w:rStyle w:val="Hyperlink"/>
          </w:rPr>
          <w:t>What's New (W)</w:t>
        </w:r>
        <w:r w:rsidR="00620F63">
          <w:rPr>
            <w:webHidden/>
          </w:rPr>
          <w:tab/>
        </w:r>
        <w:r w:rsidR="00620F63">
          <w:rPr>
            <w:webHidden/>
          </w:rPr>
          <w:fldChar w:fldCharType="begin"/>
        </w:r>
        <w:r w:rsidR="00620F63">
          <w:rPr>
            <w:webHidden/>
          </w:rPr>
          <w:instrText xml:space="preserve"> PAGEREF _Toc332883219 \h </w:instrText>
        </w:r>
        <w:r w:rsidR="00620F63">
          <w:rPr>
            <w:webHidden/>
          </w:rPr>
        </w:r>
        <w:r w:rsidR="00620F63">
          <w:rPr>
            <w:webHidden/>
          </w:rPr>
          <w:fldChar w:fldCharType="separate"/>
        </w:r>
        <w:r>
          <w:rPr>
            <w:webHidden/>
          </w:rPr>
          <w:t>49</w:t>
        </w:r>
        <w:r w:rsidR="00620F63">
          <w:rPr>
            <w:webHidden/>
          </w:rPr>
          <w:fldChar w:fldCharType="end"/>
        </w:r>
      </w:hyperlink>
    </w:p>
    <w:p w14:paraId="207FA68D"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20" w:history="1">
        <w:r w:rsidR="00620F63" w:rsidRPr="00892A8A">
          <w:rPr>
            <w:rStyle w:val="Hyperlink"/>
          </w:rPr>
          <w:t>End User License Agreement (E)</w:t>
        </w:r>
        <w:r w:rsidR="00620F63">
          <w:rPr>
            <w:webHidden/>
          </w:rPr>
          <w:tab/>
        </w:r>
        <w:r w:rsidR="00620F63">
          <w:rPr>
            <w:webHidden/>
          </w:rPr>
          <w:fldChar w:fldCharType="begin"/>
        </w:r>
        <w:r w:rsidR="00620F63">
          <w:rPr>
            <w:webHidden/>
          </w:rPr>
          <w:instrText xml:space="preserve"> PAGEREF _Toc332883220 \h </w:instrText>
        </w:r>
        <w:r w:rsidR="00620F63">
          <w:rPr>
            <w:webHidden/>
          </w:rPr>
        </w:r>
        <w:r w:rsidR="00620F63">
          <w:rPr>
            <w:webHidden/>
          </w:rPr>
          <w:fldChar w:fldCharType="separate"/>
        </w:r>
        <w:r>
          <w:rPr>
            <w:webHidden/>
          </w:rPr>
          <w:t>49</w:t>
        </w:r>
        <w:r w:rsidR="00620F63">
          <w:rPr>
            <w:webHidden/>
          </w:rPr>
          <w:fldChar w:fldCharType="end"/>
        </w:r>
      </w:hyperlink>
    </w:p>
    <w:p w14:paraId="5C253415"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21" w:history="1">
        <w:r w:rsidR="00620F63" w:rsidRPr="00892A8A">
          <w:rPr>
            <w:rStyle w:val="Hyperlink"/>
          </w:rPr>
          <w:t>Technical Support (S)</w:t>
        </w:r>
        <w:r w:rsidR="00620F63">
          <w:rPr>
            <w:webHidden/>
          </w:rPr>
          <w:tab/>
        </w:r>
        <w:r w:rsidR="00620F63">
          <w:rPr>
            <w:webHidden/>
          </w:rPr>
          <w:fldChar w:fldCharType="begin"/>
        </w:r>
        <w:r w:rsidR="00620F63">
          <w:rPr>
            <w:webHidden/>
          </w:rPr>
          <w:instrText xml:space="preserve"> PAGEREF _Toc332883221 \h </w:instrText>
        </w:r>
        <w:r w:rsidR="00620F63">
          <w:rPr>
            <w:webHidden/>
          </w:rPr>
        </w:r>
        <w:r w:rsidR="00620F63">
          <w:rPr>
            <w:webHidden/>
          </w:rPr>
          <w:fldChar w:fldCharType="separate"/>
        </w:r>
        <w:r>
          <w:rPr>
            <w:webHidden/>
          </w:rPr>
          <w:t>49</w:t>
        </w:r>
        <w:r w:rsidR="00620F63">
          <w:rPr>
            <w:webHidden/>
          </w:rPr>
          <w:fldChar w:fldCharType="end"/>
        </w:r>
      </w:hyperlink>
    </w:p>
    <w:p w14:paraId="1A4BE0B3"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22" w:history="1">
        <w:r w:rsidR="00620F63" w:rsidRPr="00892A8A">
          <w:rPr>
            <w:rStyle w:val="Hyperlink"/>
          </w:rPr>
          <w:t>Web Resources (R)</w:t>
        </w:r>
        <w:r w:rsidR="00620F63">
          <w:rPr>
            <w:webHidden/>
          </w:rPr>
          <w:tab/>
        </w:r>
        <w:r w:rsidR="00620F63">
          <w:rPr>
            <w:webHidden/>
          </w:rPr>
          <w:fldChar w:fldCharType="begin"/>
        </w:r>
        <w:r w:rsidR="00620F63">
          <w:rPr>
            <w:webHidden/>
          </w:rPr>
          <w:instrText xml:space="preserve"> PAGEREF _Toc332883222 \h </w:instrText>
        </w:r>
        <w:r w:rsidR="00620F63">
          <w:rPr>
            <w:webHidden/>
          </w:rPr>
        </w:r>
        <w:r w:rsidR="00620F63">
          <w:rPr>
            <w:webHidden/>
          </w:rPr>
          <w:fldChar w:fldCharType="separate"/>
        </w:r>
        <w:r>
          <w:rPr>
            <w:webHidden/>
          </w:rPr>
          <w:t>49</w:t>
        </w:r>
        <w:r w:rsidR="00620F63">
          <w:rPr>
            <w:webHidden/>
          </w:rPr>
          <w:fldChar w:fldCharType="end"/>
        </w:r>
      </w:hyperlink>
    </w:p>
    <w:p w14:paraId="6BF7E90C"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23" w:history="1">
        <w:r w:rsidR="00620F63" w:rsidRPr="00892A8A">
          <w:rPr>
            <w:rStyle w:val="Hyperlink"/>
          </w:rPr>
          <w:t>About JAWS for Windows…  (A)</w:t>
        </w:r>
        <w:r w:rsidR="00620F63">
          <w:rPr>
            <w:webHidden/>
          </w:rPr>
          <w:tab/>
        </w:r>
        <w:r w:rsidR="00620F63">
          <w:rPr>
            <w:webHidden/>
          </w:rPr>
          <w:fldChar w:fldCharType="begin"/>
        </w:r>
        <w:r w:rsidR="00620F63">
          <w:rPr>
            <w:webHidden/>
          </w:rPr>
          <w:instrText xml:space="preserve"> PAGEREF _Toc332883223 \h </w:instrText>
        </w:r>
        <w:r w:rsidR="00620F63">
          <w:rPr>
            <w:webHidden/>
          </w:rPr>
        </w:r>
        <w:r w:rsidR="00620F63">
          <w:rPr>
            <w:webHidden/>
          </w:rPr>
          <w:fldChar w:fldCharType="separate"/>
        </w:r>
        <w:r>
          <w:rPr>
            <w:webHidden/>
          </w:rPr>
          <w:t>50</w:t>
        </w:r>
        <w:r w:rsidR="00620F63">
          <w:rPr>
            <w:webHidden/>
          </w:rPr>
          <w:fldChar w:fldCharType="end"/>
        </w:r>
      </w:hyperlink>
    </w:p>
    <w:p w14:paraId="20B47024"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24" w:history="1">
        <w:r w:rsidR="00620F63" w:rsidRPr="00892A8A">
          <w:rPr>
            <w:rStyle w:val="Hyperlink"/>
          </w:rPr>
          <w:t>Startup Wizard…  (Z)</w:t>
        </w:r>
        <w:r w:rsidR="00620F63">
          <w:rPr>
            <w:webHidden/>
          </w:rPr>
          <w:tab/>
        </w:r>
        <w:r w:rsidR="00620F63">
          <w:rPr>
            <w:webHidden/>
          </w:rPr>
          <w:fldChar w:fldCharType="begin"/>
        </w:r>
        <w:r w:rsidR="00620F63">
          <w:rPr>
            <w:webHidden/>
          </w:rPr>
          <w:instrText xml:space="preserve"> PAGEREF _Toc332883224 \h </w:instrText>
        </w:r>
        <w:r w:rsidR="00620F63">
          <w:rPr>
            <w:webHidden/>
          </w:rPr>
        </w:r>
        <w:r w:rsidR="00620F63">
          <w:rPr>
            <w:webHidden/>
          </w:rPr>
          <w:fldChar w:fldCharType="separate"/>
        </w:r>
        <w:r>
          <w:rPr>
            <w:webHidden/>
          </w:rPr>
          <w:t>51</w:t>
        </w:r>
        <w:r w:rsidR="00620F63">
          <w:rPr>
            <w:webHidden/>
          </w:rPr>
          <w:fldChar w:fldCharType="end"/>
        </w:r>
      </w:hyperlink>
    </w:p>
    <w:p w14:paraId="453ED571"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25" w:history="1">
        <w:r w:rsidR="00620F63" w:rsidRPr="00892A8A">
          <w:rPr>
            <w:rStyle w:val="Hyperlink"/>
          </w:rPr>
          <w:t>Register JAWS…  (R) (Unavailable)</w:t>
        </w:r>
        <w:r w:rsidR="00620F63">
          <w:rPr>
            <w:webHidden/>
          </w:rPr>
          <w:tab/>
        </w:r>
        <w:r w:rsidR="00620F63">
          <w:rPr>
            <w:webHidden/>
          </w:rPr>
          <w:fldChar w:fldCharType="begin"/>
        </w:r>
        <w:r w:rsidR="00620F63">
          <w:rPr>
            <w:webHidden/>
          </w:rPr>
          <w:instrText xml:space="preserve"> PAGEREF _Toc332883225 \h </w:instrText>
        </w:r>
        <w:r w:rsidR="00620F63">
          <w:rPr>
            <w:webHidden/>
          </w:rPr>
        </w:r>
        <w:r w:rsidR="00620F63">
          <w:rPr>
            <w:webHidden/>
          </w:rPr>
          <w:fldChar w:fldCharType="separate"/>
        </w:r>
        <w:r>
          <w:rPr>
            <w:webHidden/>
          </w:rPr>
          <w:t>51</w:t>
        </w:r>
        <w:r w:rsidR="00620F63">
          <w:rPr>
            <w:webHidden/>
          </w:rPr>
          <w:fldChar w:fldCharType="end"/>
        </w:r>
      </w:hyperlink>
    </w:p>
    <w:p w14:paraId="168F2B04"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26" w:history="1">
        <w:r w:rsidR="00620F63" w:rsidRPr="00892A8A">
          <w:rPr>
            <w:rStyle w:val="Hyperlink"/>
          </w:rPr>
          <w:t>Check for Updates…  (P) (Unavailable)</w:t>
        </w:r>
        <w:r w:rsidR="00620F63">
          <w:rPr>
            <w:webHidden/>
          </w:rPr>
          <w:tab/>
        </w:r>
        <w:r w:rsidR="00620F63">
          <w:rPr>
            <w:webHidden/>
          </w:rPr>
          <w:fldChar w:fldCharType="begin"/>
        </w:r>
        <w:r w:rsidR="00620F63">
          <w:rPr>
            <w:webHidden/>
          </w:rPr>
          <w:instrText xml:space="preserve"> PAGEREF _Toc332883226 \h </w:instrText>
        </w:r>
        <w:r w:rsidR="00620F63">
          <w:rPr>
            <w:webHidden/>
          </w:rPr>
        </w:r>
        <w:r w:rsidR="00620F63">
          <w:rPr>
            <w:webHidden/>
          </w:rPr>
          <w:fldChar w:fldCharType="separate"/>
        </w:r>
        <w:r>
          <w:rPr>
            <w:webHidden/>
          </w:rPr>
          <w:t>52</w:t>
        </w:r>
        <w:r w:rsidR="00620F63">
          <w:rPr>
            <w:webHidden/>
          </w:rPr>
          <w:fldChar w:fldCharType="end"/>
        </w:r>
      </w:hyperlink>
    </w:p>
    <w:p w14:paraId="0D71FF90" w14:textId="77777777" w:rsidR="00620F63" w:rsidRDefault="00A01872">
      <w:pPr>
        <w:pStyle w:val="TOC1"/>
        <w:rPr>
          <w:rFonts w:asciiTheme="minorHAnsi" w:eastAsiaTheme="minorEastAsia" w:hAnsiTheme="minorHAnsi" w:cstheme="minorBidi"/>
          <w:b w:val="0"/>
          <w:bCs w:val="0"/>
          <w:caps w:val="0"/>
          <w:sz w:val="22"/>
          <w:szCs w:val="22"/>
          <w:lang w:eastAsia="en-US"/>
        </w:rPr>
      </w:pPr>
      <w:hyperlink w:anchor="_Toc332883227" w:history="1">
        <w:r w:rsidR="00620F63" w:rsidRPr="00892A8A">
          <w:rPr>
            <w:rStyle w:val="Hyperlink"/>
          </w:rPr>
          <w:t>jaws startup wizard</w:t>
        </w:r>
        <w:r w:rsidR="00620F63">
          <w:rPr>
            <w:webHidden/>
          </w:rPr>
          <w:tab/>
        </w:r>
        <w:r w:rsidR="00620F63">
          <w:rPr>
            <w:webHidden/>
          </w:rPr>
          <w:fldChar w:fldCharType="begin"/>
        </w:r>
        <w:r w:rsidR="00620F63">
          <w:rPr>
            <w:webHidden/>
          </w:rPr>
          <w:instrText xml:space="preserve"> PAGEREF _Toc332883227 \h </w:instrText>
        </w:r>
        <w:r w:rsidR="00620F63">
          <w:rPr>
            <w:webHidden/>
          </w:rPr>
        </w:r>
        <w:r w:rsidR="00620F63">
          <w:rPr>
            <w:webHidden/>
          </w:rPr>
          <w:fldChar w:fldCharType="separate"/>
        </w:r>
        <w:r>
          <w:rPr>
            <w:webHidden/>
          </w:rPr>
          <w:t>53</w:t>
        </w:r>
        <w:r w:rsidR="00620F63">
          <w:rPr>
            <w:webHidden/>
          </w:rPr>
          <w:fldChar w:fldCharType="end"/>
        </w:r>
      </w:hyperlink>
    </w:p>
    <w:p w14:paraId="6965F93F" w14:textId="77777777" w:rsidR="00620F63" w:rsidRDefault="00A01872">
      <w:pPr>
        <w:pStyle w:val="TOC2"/>
        <w:tabs>
          <w:tab w:val="right" w:leader="dot" w:pos="9350"/>
        </w:tabs>
        <w:rPr>
          <w:rFonts w:asciiTheme="minorHAnsi" w:eastAsiaTheme="minorEastAsia" w:hAnsiTheme="minorHAnsi" w:cstheme="minorBidi"/>
          <w:noProof/>
          <w:sz w:val="22"/>
          <w:szCs w:val="22"/>
          <w:lang w:eastAsia="en-US"/>
        </w:rPr>
      </w:pPr>
      <w:hyperlink w:anchor="_Toc332883228" w:history="1">
        <w:r w:rsidR="00620F63" w:rsidRPr="00892A8A">
          <w:rPr>
            <w:rStyle w:val="Hyperlink"/>
            <w:noProof/>
          </w:rPr>
          <w:t>Recommended Settings for JAWS Startup Wizard</w:t>
        </w:r>
        <w:r w:rsidR="00620F63">
          <w:rPr>
            <w:noProof/>
            <w:webHidden/>
          </w:rPr>
          <w:tab/>
        </w:r>
        <w:r w:rsidR="00620F63">
          <w:rPr>
            <w:noProof/>
            <w:webHidden/>
          </w:rPr>
          <w:fldChar w:fldCharType="begin"/>
        </w:r>
        <w:r w:rsidR="00620F63">
          <w:rPr>
            <w:noProof/>
            <w:webHidden/>
          </w:rPr>
          <w:instrText xml:space="preserve"> PAGEREF _Toc332883228 \h </w:instrText>
        </w:r>
        <w:r w:rsidR="00620F63">
          <w:rPr>
            <w:noProof/>
            <w:webHidden/>
          </w:rPr>
        </w:r>
        <w:r w:rsidR="00620F63">
          <w:rPr>
            <w:noProof/>
            <w:webHidden/>
          </w:rPr>
          <w:fldChar w:fldCharType="separate"/>
        </w:r>
        <w:r>
          <w:rPr>
            <w:noProof/>
            <w:webHidden/>
          </w:rPr>
          <w:t>53</w:t>
        </w:r>
        <w:r w:rsidR="00620F63">
          <w:rPr>
            <w:noProof/>
            <w:webHidden/>
          </w:rPr>
          <w:fldChar w:fldCharType="end"/>
        </w:r>
      </w:hyperlink>
    </w:p>
    <w:p w14:paraId="0817E019"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29" w:history="1">
        <w:r w:rsidR="00620F63" w:rsidRPr="00892A8A">
          <w:rPr>
            <w:rStyle w:val="Hyperlink"/>
          </w:rPr>
          <w:t>JAWS Startup Wizard</w:t>
        </w:r>
        <w:r w:rsidR="00620F63">
          <w:rPr>
            <w:webHidden/>
          </w:rPr>
          <w:tab/>
        </w:r>
        <w:r w:rsidR="00620F63">
          <w:rPr>
            <w:webHidden/>
          </w:rPr>
          <w:fldChar w:fldCharType="begin"/>
        </w:r>
        <w:r w:rsidR="00620F63">
          <w:rPr>
            <w:webHidden/>
          </w:rPr>
          <w:instrText xml:space="preserve"> PAGEREF _Toc332883229 \h </w:instrText>
        </w:r>
        <w:r w:rsidR="00620F63">
          <w:rPr>
            <w:webHidden/>
          </w:rPr>
        </w:r>
        <w:r w:rsidR="00620F63">
          <w:rPr>
            <w:webHidden/>
          </w:rPr>
          <w:fldChar w:fldCharType="separate"/>
        </w:r>
        <w:r>
          <w:rPr>
            <w:webHidden/>
          </w:rPr>
          <w:t>53</w:t>
        </w:r>
        <w:r w:rsidR="00620F63">
          <w:rPr>
            <w:webHidden/>
          </w:rPr>
          <w:fldChar w:fldCharType="end"/>
        </w:r>
      </w:hyperlink>
    </w:p>
    <w:p w14:paraId="16FCDC60" w14:textId="77777777" w:rsidR="00620F63" w:rsidRDefault="00A01872">
      <w:pPr>
        <w:pStyle w:val="TOC1"/>
        <w:rPr>
          <w:rFonts w:asciiTheme="minorHAnsi" w:eastAsiaTheme="minorEastAsia" w:hAnsiTheme="minorHAnsi" w:cstheme="minorBidi"/>
          <w:b w:val="0"/>
          <w:bCs w:val="0"/>
          <w:caps w:val="0"/>
          <w:sz w:val="22"/>
          <w:szCs w:val="22"/>
          <w:lang w:eastAsia="en-US"/>
        </w:rPr>
      </w:pPr>
      <w:hyperlink w:anchor="_Toc332883230" w:history="1">
        <w:r w:rsidR="00620F63" w:rsidRPr="00892A8A">
          <w:rPr>
            <w:rStyle w:val="Hyperlink"/>
          </w:rPr>
          <w:t>EXHIBIT 1:</w:t>
        </w:r>
        <w:r w:rsidR="00620F63">
          <w:rPr>
            <w:webHidden/>
          </w:rPr>
          <w:tab/>
        </w:r>
        <w:r w:rsidR="00620F63">
          <w:rPr>
            <w:webHidden/>
          </w:rPr>
          <w:fldChar w:fldCharType="begin"/>
        </w:r>
        <w:r w:rsidR="00620F63">
          <w:rPr>
            <w:webHidden/>
          </w:rPr>
          <w:instrText xml:space="preserve"> PAGEREF _Toc332883230 \h </w:instrText>
        </w:r>
        <w:r w:rsidR="00620F63">
          <w:rPr>
            <w:webHidden/>
          </w:rPr>
        </w:r>
        <w:r w:rsidR="00620F63">
          <w:rPr>
            <w:webHidden/>
          </w:rPr>
          <w:fldChar w:fldCharType="separate"/>
        </w:r>
        <w:r>
          <w:rPr>
            <w:webHidden/>
          </w:rPr>
          <w:t>57</w:t>
        </w:r>
        <w:r w:rsidR="00620F63">
          <w:rPr>
            <w:webHidden/>
          </w:rPr>
          <w:fldChar w:fldCharType="end"/>
        </w:r>
      </w:hyperlink>
    </w:p>
    <w:p w14:paraId="7D9F18AD" w14:textId="77777777" w:rsidR="00620F63" w:rsidRDefault="00A01872">
      <w:pPr>
        <w:pStyle w:val="TOC2"/>
        <w:tabs>
          <w:tab w:val="right" w:leader="dot" w:pos="9350"/>
        </w:tabs>
        <w:rPr>
          <w:rFonts w:asciiTheme="minorHAnsi" w:eastAsiaTheme="minorEastAsia" w:hAnsiTheme="minorHAnsi" w:cstheme="minorBidi"/>
          <w:noProof/>
          <w:sz w:val="22"/>
          <w:szCs w:val="22"/>
          <w:lang w:eastAsia="en-US"/>
        </w:rPr>
      </w:pPr>
      <w:hyperlink w:anchor="_Toc332883231" w:history="1">
        <w:r w:rsidR="00620F63" w:rsidRPr="00892A8A">
          <w:rPr>
            <w:rStyle w:val="Hyperlink"/>
            <w:noProof/>
          </w:rPr>
          <w:t>Keystrokes to Navigate JAWS Settings Center</w:t>
        </w:r>
        <w:r w:rsidR="00620F63">
          <w:rPr>
            <w:noProof/>
            <w:webHidden/>
          </w:rPr>
          <w:tab/>
        </w:r>
        <w:r w:rsidR="00620F63">
          <w:rPr>
            <w:noProof/>
            <w:webHidden/>
          </w:rPr>
          <w:fldChar w:fldCharType="begin"/>
        </w:r>
        <w:r w:rsidR="00620F63">
          <w:rPr>
            <w:noProof/>
            <w:webHidden/>
          </w:rPr>
          <w:instrText xml:space="preserve"> PAGEREF _Toc332883231 \h </w:instrText>
        </w:r>
        <w:r w:rsidR="00620F63">
          <w:rPr>
            <w:noProof/>
            <w:webHidden/>
          </w:rPr>
        </w:r>
        <w:r w:rsidR="00620F63">
          <w:rPr>
            <w:noProof/>
            <w:webHidden/>
          </w:rPr>
          <w:fldChar w:fldCharType="separate"/>
        </w:r>
        <w:r>
          <w:rPr>
            <w:noProof/>
            <w:webHidden/>
          </w:rPr>
          <w:t>57</w:t>
        </w:r>
        <w:r w:rsidR="00620F63">
          <w:rPr>
            <w:noProof/>
            <w:webHidden/>
          </w:rPr>
          <w:fldChar w:fldCharType="end"/>
        </w:r>
      </w:hyperlink>
    </w:p>
    <w:p w14:paraId="5B82A1D4"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32" w:history="1">
        <w:r w:rsidR="00620F63" w:rsidRPr="00892A8A">
          <w:rPr>
            <w:rStyle w:val="Hyperlink"/>
          </w:rPr>
          <w:t>JAWS Settings Center Keystroke Overview</w:t>
        </w:r>
        <w:r w:rsidR="00620F63">
          <w:rPr>
            <w:webHidden/>
          </w:rPr>
          <w:tab/>
        </w:r>
        <w:r w:rsidR="00620F63">
          <w:rPr>
            <w:webHidden/>
          </w:rPr>
          <w:fldChar w:fldCharType="begin"/>
        </w:r>
        <w:r w:rsidR="00620F63">
          <w:rPr>
            <w:webHidden/>
          </w:rPr>
          <w:instrText xml:space="preserve"> PAGEREF _Toc332883232 \h </w:instrText>
        </w:r>
        <w:r w:rsidR="00620F63">
          <w:rPr>
            <w:webHidden/>
          </w:rPr>
        </w:r>
        <w:r w:rsidR="00620F63">
          <w:rPr>
            <w:webHidden/>
          </w:rPr>
          <w:fldChar w:fldCharType="separate"/>
        </w:r>
        <w:r>
          <w:rPr>
            <w:webHidden/>
          </w:rPr>
          <w:t>57</w:t>
        </w:r>
        <w:r w:rsidR="00620F63">
          <w:rPr>
            <w:webHidden/>
          </w:rPr>
          <w:fldChar w:fldCharType="end"/>
        </w:r>
      </w:hyperlink>
    </w:p>
    <w:p w14:paraId="3D871AF5"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33" w:history="1">
        <w:r w:rsidR="00620F63" w:rsidRPr="00892A8A">
          <w:rPr>
            <w:rStyle w:val="Hyperlink"/>
          </w:rPr>
          <w:t>Settings Center Window Navigation</w:t>
        </w:r>
        <w:r w:rsidR="00620F63">
          <w:rPr>
            <w:webHidden/>
          </w:rPr>
          <w:tab/>
        </w:r>
        <w:r w:rsidR="00620F63">
          <w:rPr>
            <w:webHidden/>
          </w:rPr>
          <w:fldChar w:fldCharType="begin"/>
        </w:r>
        <w:r w:rsidR="00620F63">
          <w:rPr>
            <w:webHidden/>
          </w:rPr>
          <w:instrText xml:space="preserve"> PAGEREF _Toc332883233 \h </w:instrText>
        </w:r>
        <w:r w:rsidR="00620F63">
          <w:rPr>
            <w:webHidden/>
          </w:rPr>
        </w:r>
        <w:r w:rsidR="00620F63">
          <w:rPr>
            <w:webHidden/>
          </w:rPr>
          <w:fldChar w:fldCharType="separate"/>
        </w:r>
        <w:r>
          <w:rPr>
            <w:webHidden/>
          </w:rPr>
          <w:t>57</w:t>
        </w:r>
        <w:r w:rsidR="00620F63">
          <w:rPr>
            <w:webHidden/>
          </w:rPr>
          <w:fldChar w:fldCharType="end"/>
        </w:r>
      </w:hyperlink>
    </w:p>
    <w:p w14:paraId="0321F3C9"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34" w:history="1">
        <w:r w:rsidR="00620F63" w:rsidRPr="00892A8A">
          <w:rPr>
            <w:rStyle w:val="Hyperlink"/>
          </w:rPr>
          <w:t>Application List Navigation</w:t>
        </w:r>
        <w:r w:rsidR="00620F63">
          <w:rPr>
            <w:webHidden/>
          </w:rPr>
          <w:tab/>
        </w:r>
        <w:r w:rsidR="00620F63">
          <w:rPr>
            <w:webHidden/>
          </w:rPr>
          <w:fldChar w:fldCharType="begin"/>
        </w:r>
        <w:r w:rsidR="00620F63">
          <w:rPr>
            <w:webHidden/>
          </w:rPr>
          <w:instrText xml:space="preserve"> PAGEREF _Toc332883234 \h </w:instrText>
        </w:r>
        <w:r w:rsidR="00620F63">
          <w:rPr>
            <w:webHidden/>
          </w:rPr>
        </w:r>
        <w:r w:rsidR="00620F63">
          <w:rPr>
            <w:webHidden/>
          </w:rPr>
          <w:fldChar w:fldCharType="separate"/>
        </w:r>
        <w:r>
          <w:rPr>
            <w:webHidden/>
          </w:rPr>
          <w:t>57</w:t>
        </w:r>
        <w:r w:rsidR="00620F63">
          <w:rPr>
            <w:webHidden/>
          </w:rPr>
          <w:fldChar w:fldCharType="end"/>
        </w:r>
      </w:hyperlink>
    </w:p>
    <w:p w14:paraId="48922423"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35" w:history="1">
        <w:r w:rsidR="00620F63" w:rsidRPr="00892A8A">
          <w:rPr>
            <w:rStyle w:val="Hyperlink"/>
          </w:rPr>
          <w:t>Search Box Navigation</w:t>
        </w:r>
        <w:r w:rsidR="00620F63">
          <w:rPr>
            <w:webHidden/>
          </w:rPr>
          <w:tab/>
        </w:r>
        <w:r w:rsidR="00620F63">
          <w:rPr>
            <w:webHidden/>
          </w:rPr>
          <w:fldChar w:fldCharType="begin"/>
        </w:r>
        <w:r w:rsidR="00620F63">
          <w:rPr>
            <w:webHidden/>
          </w:rPr>
          <w:instrText xml:space="preserve"> PAGEREF _Toc332883235 \h </w:instrText>
        </w:r>
        <w:r w:rsidR="00620F63">
          <w:rPr>
            <w:webHidden/>
          </w:rPr>
        </w:r>
        <w:r w:rsidR="00620F63">
          <w:rPr>
            <w:webHidden/>
          </w:rPr>
          <w:fldChar w:fldCharType="separate"/>
        </w:r>
        <w:r>
          <w:rPr>
            <w:webHidden/>
          </w:rPr>
          <w:t>58</w:t>
        </w:r>
        <w:r w:rsidR="00620F63">
          <w:rPr>
            <w:webHidden/>
          </w:rPr>
          <w:fldChar w:fldCharType="end"/>
        </w:r>
      </w:hyperlink>
    </w:p>
    <w:p w14:paraId="29811C73"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36" w:history="1">
        <w:r w:rsidR="00620F63" w:rsidRPr="00892A8A">
          <w:rPr>
            <w:rStyle w:val="Hyperlink"/>
          </w:rPr>
          <w:t>Tree View Pane Navigation</w:t>
        </w:r>
        <w:r w:rsidR="00620F63">
          <w:rPr>
            <w:webHidden/>
          </w:rPr>
          <w:tab/>
        </w:r>
        <w:r w:rsidR="00620F63">
          <w:rPr>
            <w:webHidden/>
          </w:rPr>
          <w:fldChar w:fldCharType="begin"/>
        </w:r>
        <w:r w:rsidR="00620F63">
          <w:rPr>
            <w:webHidden/>
          </w:rPr>
          <w:instrText xml:space="preserve"> PAGEREF _Toc332883236 \h </w:instrText>
        </w:r>
        <w:r w:rsidR="00620F63">
          <w:rPr>
            <w:webHidden/>
          </w:rPr>
        </w:r>
        <w:r w:rsidR="00620F63">
          <w:rPr>
            <w:webHidden/>
          </w:rPr>
          <w:fldChar w:fldCharType="separate"/>
        </w:r>
        <w:r>
          <w:rPr>
            <w:webHidden/>
          </w:rPr>
          <w:t>58</w:t>
        </w:r>
        <w:r w:rsidR="00620F63">
          <w:rPr>
            <w:webHidden/>
          </w:rPr>
          <w:fldChar w:fldCharType="end"/>
        </w:r>
      </w:hyperlink>
    </w:p>
    <w:p w14:paraId="592D2811"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37" w:history="1">
        <w:r w:rsidR="00620F63" w:rsidRPr="00892A8A">
          <w:rPr>
            <w:rStyle w:val="Hyperlink"/>
          </w:rPr>
          <w:t>Configuration Display Pane Navigation</w:t>
        </w:r>
        <w:r w:rsidR="00620F63">
          <w:rPr>
            <w:webHidden/>
          </w:rPr>
          <w:tab/>
        </w:r>
        <w:r w:rsidR="00620F63">
          <w:rPr>
            <w:webHidden/>
          </w:rPr>
          <w:fldChar w:fldCharType="begin"/>
        </w:r>
        <w:r w:rsidR="00620F63">
          <w:rPr>
            <w:webHidden/>
          </w:rPr>
          <w:instrText xml:space="preserve"> PAGEREF _Toc332883237 \h </w:instrText>
        </w:r>
        <w:r w:rsidR="00620F63">
          <w:rPr>
            <w:webHidden/>
          </w:rPr>
        </w:r>
        <w:r w:rsidR="00620F63">
          <w:rPr>
            <w:webHidden/>
          </w:rPr>
          <w:fldChar w:fldCharType="separate"/>
        </w:r>
        <w:r>
          <w:rPr>
            <w:webHidden/>
          </w:rPr>
          <w:t>58</w:t>
        </w:r>
        <w:r w:rsidR="00620F63">
          <w:rPr>
            <w:webHidden/>
          </w:rPr>
          <w:fldChar w:fldCharType="end"/>
        </w:r>
      </w:hyperlink>
    </w:p>
    <w:p w14:paraId="3466E82C" w14:textId="77777777" w:rsidR="00620F63" w:rsidRDefault="00A01872" w:rsidP="00620F63">
      <w:pPr>
        <w:pStyle w:val="TOC3"/>
        <w:spacing w:after="240"/>
        <w:rPr>
          <w:rFonts w:asciiTheme="minorHAnsi" w:eastAsiaTheme="minorEastAsia" w:hAnsiTheme="minorHAnsi" w:cstheme="minorBidi"/>
          <w:sz w:val="22"/>
          <w:szCs w:val="22"/>
          <w:lang w:eastAsia="en-US"/>
        </w:rPr>
      </w:pPr>
      <w:hyperlink w:anchor="_Toc332883238" w:history="1">
        <w:r w:rsidR="00620F63" w:rsidRPr="00892A8A">
          <w:rPr>
            <w:rStyle w:val="Hyperlink"/>
          </w:rPr>
          <w:t>Help Message Pane Navigation</w:t>
        </w:r>
        <w:r w:rsidR="00620F63">
          <w:rPr>
            <w:webHidden/>
          </w:rPr>
          <w:tab/>
        </w:r>
        <w:r w:rsidR="00620F63">
          <w:rPr>
            <w:webHidden/>
          </w:rPr>
          <w:fldChar w:fldCharType="begin"/>
        </w:r>
        <w:r w:rsidR="00620F63">
          <w:rPr>
            <w:webHidden/>
          </w:rPr>
          <w:instrText xml:space="preserve"> PAGEREF _Toc332883238 \h </w:instrText>
        </w:r>
        <w:r w:rsidR="00620F63">
          <w:rPr>
            <w:webHidden/>
          </w:rPr>
        </w:r>
        <w:r w:rsidR="00620F63">
          <w:rPr>
            <w:webHidden/>
          </w:rPr>
          <w:fldChar w:fldCharType="separate"/>
        </w:r>
        <w:r>
          <w:rPr>
            <w:webHidden/>
          </w:rPr>
          <w:t>59</w:t>
        </w:r>
        <w:r w:rsidR="00620F63">
          <w:rPr>
            <w:webHidden/>
          </w:rPr>
          <w:fldChar w:fldCharType="end"/>
        </w:r>
      </w:hyperlink>
    </w:p>
    <w:p w14:paraId="6AE5AB36" w14:textId="77777777" w:rsidR="00620F63" w:rsidRDefault="00A01872">
      <w:pPr>
        <w:pStyle w:val="TOC1"/>
        <w:rPr>
          <w:rFonts w:asciiTheme="minorHAnsi" w:eastAsiaTheme="minorEastAsia" w:hAnsiTheme="minorHAnsi" w:cstheme="minorBidi"/>
          <w:b w:val="0"/>
          <w:bCs w:val="0"/>
          <w:caps w:val="0"/>
          <w:sz w:val="22"/>
          <w:szCs w:val="22"/>
          <w:lang w:eastAsia="en-US"/>
        </w:rPr>
      </w:pPr>
      <w:hyperlink w:anchor="_Toc332883239" w:history="1">
        <w:r w:rsidR="00620F63" w:rsidRPr="00892A8A">
          <w:rPr>
            <w:rStyle w:val="Hyperlink"/>
          </w:rPr>
          <w:t>FEEDBACK SHEET:</w:t>
        </w:r>
        <w:r w:rsidR="00620F63">
          <w:rPr>
            <w:webHidden/>
          </w:rPr>
          <w:tab/>
        </w:r>
        <w:r w:rsidR="00620F63">
          <w:rPr>
            <w:webHidden/>
          </w:rPr>
          <w:fldChar w:fldCharType="begin"/>
        </w:r>
        <w:r w:rsidR="00620F63">
          <w:rPr>
            <w:webHidden/>
          </w:rPr>
          <w:instrText xml:space="preserve"> PAGEREF _Toc332883239 \h </w:instrText>
        </w:r>
        <w:r w:rsidR="00620F63">
          <w:rPr>
            <w:webHidden/>
          </w:rPr>
        </w:r>
        <w:r w:rsidR="00620F63">
          <w:rPr>
            <w:webHidden/>
          </w:rPr>
          <w:fldChar w:fldCharType="separate"/>
        </w:r>
        <w:r>
          <w:rPr>
            <w:webHidden/>
          </w:rPr>
          <w:t>60</w:t>
        </w:r>
        <w:r w:rsidR="00620F63">
          <w:rPr>
            <w:webHidden/>
          </w:rPr>
          <w:fldChar w:fldCharType="end"/>
        </w:r>
      </w:hyperlink>
    </w:p>
    <w:p w14:paraId="72DA588A" w14:textId="77777777" w:rsidR="00995F32" w:rsidRDefault="00952ADB" w:rsidP="00C95E6F">
      <w:pPr>
        <w:pStyle w:val="Heading1"/>
      </w:pPr>
      <w:r w:rsidRPr="006700AF">
        <w:fldChar w:fldCharType="end"/>
      </w:r>
      <w:bookmarkStart w:id="5" w:name="_Toc332883154"/>
      <w:r w:rsidR="00995F32" w:rsidRPr="006700AF">
        <w:t>Lesson Plan</w:t>
      </w:r>
      <w:bookmarkEnd w:id="1"/>
      <w:bookmarkEnd w:id="2"/>
      <w:bookmarkEnd w:id="3"/>
      <w:bookmarkEnd w:id="4"/>
      <w:bookmarkEnd w:id="5"/>
    </w:p>
    <w:p w14:paraId="72DA588B" w14:textId="724D7032" w:rsidR="0055261F" w:rsidRDefault="00B67039" w:rsidP="0055261F">
      <w:pPr>
        <w:pStyle w:val="Heading2"/>
      </w:pPr>
      <w:bookmarkStart w:id="6" w:name="_Toc332883155"/>
      <w:r>
        <w:t>Objectives</w:t>
      </w:r>
      <w:bookmarkEnd w:id="6"/>
    </w:p>
    <w:p w14:paraId="72DA588C" w14:textId="77777777" w:rsidR="0055261F" w:rsidRPr="0055261F" w:rsidRDefault="0055261F" w:rsidP="0055261F">
      <w:pPr>
        <w:pStyle w:val="Heading3"/>
      </w:pPr>
      <w:bookmarkStart w:id="7" w:name="_Toc332883156"/>
      <w:r>
        <w:t xml:space="preserve">Lesson </w:t>
      </w:r>
      <w:r w:rsidR="00573CD4">
        <w:t>Topics</w:t>
      </w:r>
      <w:bookmarkEnd w:id="7"/>
    </w:p>
    <w:p w14:paraId="72DA588D" w14:textId="77777777" w:rsidR="00995F32" w:rsidRPr="00B67039" w:rsidRDefault="00995F32" w:rsidP="00B67039">
      <w:pPr>
        <w:rPr>
          <w:b/>
        </w:rPr>
      </w:pPr>
      <w:r w:rsidRPr="00B67039">
        <w:rPr>
          <w:b/>
        </w:rPr>
        <w:t xml:space="preserve">Lesson </w:t>
      </w:r>
      <w:r w:rsidR="00573CD4" w:rsidRPr="00B67039">
        <w:rPr>
          <w:b/>
        </w:rPr>
        <w:t>Topics</w:t>
      </w:r>
    </w:p>
    <w:p w14:paraId="72DA588E" w14:textId="77777777" w:rsidR="002F0F0A" w:rsidRPr="004828CB" w:rsidRDefault="00A32B75" w:rsidP="00B67039">
      <w:pPr>
        <w:ind w:left="1800"/>
      </w:pPr>
      <w:r w:rsidRPr="004828CB">
        <w:t xml:space="preserve">This document </w:t>
      </w:r>
      <w:r w:rsidR="00573CD4" w:rsidRPr="004828CB">
        <w:t>discusses</w:t>
      </w:r>
      <w:r w:rsidRPr="004828CB">
        <w:t xml:space="preserve"> the following</w:t>
      </w:r>
      <w:r w:rsidR="00573CD4" w:rsidRPr="004828CB">
        <w:t xml:space="preserve"> topics</w:t>
      </w:r>
      <w:r w:rsidR="003E6E7D" w:rsidRPr="004828CB">
        <w:t>:</w:t>
      </w:r>
    </w:p>
    <w:p w14:paraId="72DA588F" w14:textId="77777777" w:rsidR="00A32B75" w:rsidRPr="004828CB" w:rsidRDefault="00A32B75" w:rsidP="00B67039">
      <w:pPr>
        <w:pStyle w:val="ListParagraph"/>
        <w:numPr>
          <w:ilvl w:val="0"/>
          <w:numId w:val="43"/>
        </w:numPr>
        <w:ind w:left="2520"/>
      </w:pPr>
      <w:r w:rsidRPr="004828CB">
        <w:t>JAWS Settings Center: Overview</w:t>
      </w:r>
    </w:p>
    <w:p w14:paraId="72DA5890" w14:textId="77777777" w:rsidR="00995F32" w:rsidRPr="004828CB" w:rsidRDefault="00A32B75" w:rsidP="00B67039">
      <w:pPr>
        <w:pStyle w:val="ListParagraph"/>
        <w:numPr>
          <w:ilvl w:val="0"/>
          <w:numId w:val="43"/>
        </w:numPr>
        <w:ind w:left="2520"/>
      </w:pPr>
      <w:r w:rsidRPr="004828CB">
        <w:t>JAWS Settings Center: Recommended Settings</w:t>
      </w:r>
    </w:p>
    <w:p w14:paraId="72DA5891" w14:textId="2BA2E726" w:rsidR="007A72EE" w:rsidRPr="00841A2D" w:rsidRDefault="00A32B75" w:rsidP="00B67039">
      <w:pPr>
        <w:pStyle w:val="ListParagraph"/>
        <w:numPr>
          <w:ilvl w:val="0"/>
          <w:numId w:val="43"/>
        </w:numPr>
        <w:ind w:left="2520"/>
      </w:pPr>
      <w:r w:rsidRPr="00841A2D">
        <w:t xml:space="preserve">Recommended </w:t>
      </w:r>
      <w:r w:rsidR="00502B3A" w:rsidRPr="00841A2D">
        <w:t>Settings</w:t>
      </w:r>
      <w:r w:rsidR="00502B3A" w:rsidRPr="00841A2D">
        <w:rPr>
          <w:caps/>
        </w:rPr>
        <w:t xml:space="preserve"> </w:t>
      </w:r>
      <w:r w:rsidR="000979B3">
        <w:t xml:space="preserve">for the </w:t>
      </w:r>
      <w:r w:rsidR="00573CD4" w:rsidRPr="00841A2D">
        <w:rPr>
          <w:caps/>
        </w:rPr>
        <w:t>O</w:t>
      </w:r>
      <w:r w:rsidR="00573CD4" w:rsidRPr="00841A2D">
        <w:t>ptions</w:t>
      </w:r>
      <w:r w:rsidRPr="00841A2D">
        <w:t xml:space="preserve"> Menu </w:t>
      </w:r>
    </w:p>
    <w:p w14:paraId="72DA5892" w14:textId="0CBB8350" w:rsidR="005D20D7" w:rsidRPr="00841A2D" w:rsidRDefault="00A32B75" w:rsidP="00B67039">
      <w:pPr>
        <w:pStyle w:val="ListParagraph"/>
        <w:numPr>
          <w:ilvl w:val="0"/>
          <w:numId w:val="43"/>
        </w:numPr>
        <w:ind w:left="2520"/>
      </w:pPr>
      <w:r w:rsidRPr="00841A2D">
        <w:t xml:space="preserve">Recommended </w:t>
      </w:r>
      <w:r w:rsidR="000979B3" w:rsidRPr="00841A2D">
        <w:t xml:space="preserve">Settings </w:t>
      </w:r>
      <w:r w:rsidR="000979B3">
        <w:t xml:space="preserve">for the </w:t>
      </w:r>
      <w:r w:rsidRPr="00841A2D">
        <w:t xml:space="preserve">Utilities Menu </w:t>
      </w:r>
    </w:p>
    <w:p w14:paraId="72DA5893" w14:textId="41DC2421" w:rsidR="00A32B75" w:rsidRPr="00841A2D" w:rsidRDefault="00A32B75" w:rsidP="00B67039">
      <w:pPr>
        <w:pStyle w:val="ListParagraph"/>
        <w:numPr>
          <w:ilvl w:val="0"/>
          <w:numId w:val="43"/>
        </w:numPr>
        <w:ind w:left="2520"/>
      </w:pPr>
      <w:r w:rsidRPr="00841A2D">
        <w:t xml:space="preserve">Recommended </w:t>
      </w:r>
      <w:r w:rsidR="000979B3" w:rsidRPr="00841A2D">
        <w:t xml:space="preserve">Settings </w:t>
      </w:r>
      <w:r w:rsidR="000979B3">
        <w:t xml:space="preserve">for the </w:t>
      </w:r>
      <w:r w:rsidRPr="00841A2D">
        <w:t xml:space="preserve">Language Menu </w:t>
      </w:r>
    </w:p>
    <w:p w14:paraId="72DA5894" w14:textId="77777777" w:rsidR="00A32B75" w:rsidRPr="00841A2D" w:rsidRDefault="00A32B75" w:rsidP="00B67039">
      <w:pPr>
        <w:pStyle w:val="ListParagraph"/>
        <w:numPr>
          <w:ilvl w:val="0"/>
          <w:numId w:val="43"/>
        </w:numPr>
        <w:ind w:left="2520"/>
      </w:pPr>
      <w:r w:rsidRPr="00841A2D">
        <w:t>Help Menu</w:t>
      </w:r>
      <w:r w:rsidR="00573CD4" w:rsidRPr="00841A2D">
        <w:t xml:space="preserve"> Items</w:t>
      </w:r>
    </w:p>
    <w:p w14:paraId="72DA5895" w14:textId="02E2513B" w:rsidR="00A32B75" w:rsidRPr="00841A2D" w:rsidRDefault="00A32B75" w:rsidP="00B67039">
      <w:pPr>
        <w:pStyle w:val="ListParagraph"/>
        <w:numPr>
          <w:ilvl w:val="0"/>
          <w:numId w:val="43"/>
        </w:numPr>
        <w:ind w:left="2520"/>
      </w:pPr>
      <w:r w:rsidRPr="00841A2D">
        <w:t xml:space="preserve">Recommended </w:t>
      </w:r>
      <w:r w:rsidR="000979B3" w:rsidRPr="00841A2D">
        <w:t xml:space="preserve">Settings </w:t>
      </w:r>
      <w:r w:rsidR="000979B3">
        <w:t xml:space="preserve">for the </w:t>
      </w:r>
      <w:r w:rsidRPr="00841A2D">
        <w:t xml:space="preserve">JAWS Startup Wizard </w:t>
      </w:r>
    </w:p>
    <w:p w14:paraId="72DA5896" w14:textId="77777777" w:rsidR="00995F32" w:rsidRPr="00B67039" w:rsidRDefault="00995F32" w:rsidP="00B67039">
      <w:pPr>
        <w:rPr>
          <w:b/>
        </w:rPr>
      </w:pPr>
      <w:r w:rsidRPr="00B67039">
        <w:rPr>
          <w:b/>
        </w:rPr>
        <w:t>Length of Lesson</w:t>
      </w:r>
    </w:p>
    <w:p w14:paraId="72DA5897" w14:textId="77777777" w:rsidR="00995F32" w:rsidRPr="006700AF" w:rsidRDefault="00573CD4" w:rsidP="00B67039">
      <w:pPr>
        <w:ind w:left="2160"/>
      </w:pPr>
      <w:r>
        <w:t>3</w:t>
      </w:r>
      <w:r w:rsidR="00240E99">
        <w:t xml:space="preserve"> </w:t>
      </w:r>
      <w:r w:rsidR="00995F32" w:rsidRPr="006700AF">
        <w:t>hour</w:t>
      </w:r>
      <w:r>
        <w:t>s</w:t>
      </w:r>
    </w:p>
    <w:p w14:paraId="72DA589A" w14:textId="77777777" w:rsidR="00E33B80" w:rsidRDefault="00995F32">
      <w:pPr>
        <w:pStyle w:val="Heading1"/>
      </w:pPr>
      <w:bookmarkStart w:id="8" w:name="_Toc505590141"/>
      <w:bookmarkStart w:id="9" w:name="_Toc506778854"/>
      <w:bookmarkStart w:id="10" w:name="_Toc19940303"/>
      <w:bookmarkStart w:id="11" w:name="_Toc38690302"/>
      <w:bookmarkStart w:id="12" w:name="_Toc332883157"/>
      <w:r w:rsidRPr="006700AF">
        <w:t>BACKGROUND AND RATIONALE</w:t>
      </w:r>
      <w:bookmarkEnd w:id="8"/>
      <w:bookmarkEnd w:id="9"/>
      <w:bookmarkEnd w:id="10"/>
      <w:bookmarkEnd w:id="11"/>
      <w:bookmarkEnd w:id="12"/>
    </w:p>
    <w:p w14:paraId="72DA589B" w14:textId="77777777" w:rsidR="00995F32" w:rsidRDefault="00995F32" w:rsidP="00E33B80">
      <w:pPr>
        <w:pStyle w:val="Heading2"/>
      </w:pPr>
      <w:r w:rsidRPr="006700AF">
        <w:t xml:space="preserve"> </w:t>
      </w:r>
      <w:bookmarkStart w:id="13" w:name="_Toc332883158"/>
      <w:r w:rsidR="00E33B80">
        <w:t>Default JAWS Configuration Settings</w:t>
      </w:r>
      <w:bookmarkEnd w:id="13"/>
    </w:p>
    <w:p w14:paraId="72DA589C" w14:textId="77777777" w:rsidR="00E33B80" w:rsidRPr="00E33B80" w:rsidRDefault="00E33B80" w:rsidP="00E33B80">
      <w:pPr>
        <w:pStyle w:val="Heading3"/>
      </w:pPr>
      <w:bookmarkStart w:id="14" w:name="_Toc332883159"/>
      <w:r>
        <w:t>Accessing JAWS Settings Center</w:t>
      </w:r>
      <w:bookmarkEnd w:id="14"/>
    </w:p>
    <w:p w14:paraId="72DA589D" w14:textId="77777777" w:rsidR="00A7041D" w:rsidRDefault="00573CD4" w:rsidP="00286CC7">
      <w:pPr>
        <w:pStyle w:val="Heading4"/>
      </w:pPr>
      <w:r>
        <w:t>Accessing JAWS Settings Center</w:t>
      </w:r>
    </w:p>
    <w:p w14:paraId="72DA589E" w14:textId="0133EFEB" w:rsidR="00995F32" w:rsidRDefault="00AB4D6D">
      <w:r>
        <w:t xml:space="preserve">This document presents the </w:t>
      </w:r>
      <w:r>
        <w:rPr>
          <w:u w:val="single"/>
        </w:rPr>
        <w:t>recommended</w:t>
      </w:r>
      <w:r w:rsidRPr="00AB4D6D">
        <w:t xml:space="preserve"> </w:t>
      </w:r>
      <w:r w:rsidR="00383E33" w:rsidRPr="00B55492">
        <w:t xml:space="preserve">default JAWS configuration for </w:t>
      </w:r>
      <w:r w:rsidR="00BC1F6F">
        <w:t xml:space="preserve">the SSA licensed version of </w:t>
      </w:r>
      <w:r w:rsidR="00383E33" w:rsidRPr="00B55492">
        <w:t xml:space="preserve">JAWS </w:t>
      </w:r>
      <w:r w:rsidR="00BC1F6F">
        <w:t>(</w:t>
      </w:r>
      <w:r w:rsidR="00383E33">
        <w:t>1</w:t>
      </w:r>
      <w:r w:rsidR="00BC1F6F">
        <w:t>3</w:t>
      </w:r>
      <w:r w:rsidR="00383E33">
        <w:t>.0.</w:t>
      </w:r>
      <w:r w:rsidR="00BC1F6F">
        <w:t>640)</w:t>
      </w:r>
      <w:r w:rsidR="00383E33" w:rsidRPr="00B55492">
        <w:t xml:space="preserve">.  </w:t>
      </w:r>
      <w:r w:rsidR="00F76E30">
        <w:t>While this document suggests recommended settings, feel</w:t>
      </w:r>
      <w:r w:rsidR="00383E33" w:rsidRPr="00B55492">
        <w:t xml:space="preserve"> free to modify them to your own preferences.  </w:t>
      </w:r>
      <w:r w:rsidR="00383E33">
        <w:t>Trainers</w:t>
      </w:r>
      <w:r w:rsidR="00E3211A">
        <w:t xml:space="preserve"> and systems support personnel</w:t>
      </w:r>
      <w:r w:rsidR="00383E33">
        <w:t xml:space="preserve"> </w:t>
      </w:r>
      <w:r w:rsidR="00383E33" w:rsidRPr="00B55492">
        <w:t>can also use</w:t>
      </w:r>
      <w:r w:rsidR="007158DB">
        <w:t xml:space="preserve"> this document</w:t>
      </w:r>
      <w:r w:rsidR="00383E33" w:rsidRPr="00B55492">
        <w:t xml:space="preserve"> to verify that settings are proper if JAWS has to be completely re-configured.  </w:t>
      </w:r>
      <w:r w:rsidR="00E3211A">
        <w:t>Access</w:t>
      </w:r>
      <w:r w:rsidR="00383E33" w:rsidRPr="00B55492">
        <w:t xml:space="preserve"> the </w:t>
      </w:r>
      <w:r w:rsidR="00106E8B">
        <w:rPr>
          <w:b/>
        </w:rPr>
        <w:t xml:space="preserve">JAWS </w:t>
      </w:r>
      <w:r w:rsidR="00383E33" w:rsidRPr="007158DB">
        <w:rPr>
          <w:b/>
        </w:rPr>
        <w:t>Settings Center</w:t>
      </w:r>
      <w:r w:rsidR="00383E33" w:rsidRPr="00B55492">
        <w:t xml:space="preserve"> </w:t>
      </w:r>
      <w:r w:rsidR="00383E33">
        <w:t>using</w:t>
      </w:r>
      <w:r w:rsidR="00383E33" w:rsidRPr="00B55492">
        <w:t xml:space="preserve"> one of the following methods:</w:t>
      </w:r>
    </w:p>
    <w:p w14:paraId="72DA589F" w14:textId="77777777" w:rsidR="00106E8B" w:rsidRDefault="00106E8B" w:rsidP="001B060A">
      <w:r w:rsidRPr="001B060A">
        <w:rPr>
          <w:b/>
          <w:u w:val="single"/>
        </w:rPr>
        <w:t>METHOD 1</w:t>
      </w:r>
      <w:r>
        <w:t>:</w:t>
      </w:r>
    </w:p>
    <w:p w14:paraId="72DA58A0" w14:textId="24711901" w:rsidR="00106E8B" w:rsidRPr="00D15868" w:rsidRDefault="00106E8B" w:rsidP="0082201B">
      <w:pPr>
        <w:pStyle w:val="ListParagraph"/>
        <w:numPr>
          <w:ilvl w:val="0"/>
          <w:numId w:val="49"/>
        </w:numPr>
      </w:pPr>
      <w:r w:rsidRPr="00D15868">
        <w:t xml:space="preserve">Press </w:t>
      </w:r>
      <w:r w:rsidRPr="00D15868">
        <w:rPr>
          <w:b/>
        </w:rPr>
        <w:t>INSERT+6</w:t>
      </w:r>
      <w:r w:rsidR="00E74207" w:rsidRPr="00D15868">
        <w:t xml:space="preserve">.  The </w:t>
      </w:r>
      <w:r w:rsidR="00E74207" w:rsidRPr="00D15868">
        <w:rPr>
          <w:b/>
        </w:rPr>
        <w:t>JAWS Settings Center</w:t>
      </w:r>
      <w:r w:rsidR="00E74207" w:rsidRPr="00D15868">
        <w:t xml:space="preserve"> open</w:t>
      </w:r>
      <w:r w:rsidR="00024F41">
        <w:t>s</w:t>
      </w:r>
      <w:r w:rsidR="00E74207" w:rsidRPr="00D15868">
        <w:t xml:space="preserve"> displaying settings for the application with focus</w:t>
      </w:r>
      <w:r w:rsidR="00A71385" w:rsidRPr="00D15868">
        <w:t xml:space="preserve">.  </w:t>
      </w:r>
      <w:r w:rsidR="00E74207" w:rsidRPr="00D15868">
        <w:t xml:space="preserve">The cursor </w:t>
      </w:r>
      <w:r w:rsidR="0068681A">
        <w:t>is</w:t>
      </w:r>
      <w:r w:rsidR="0068681A" w:rsidRPr="00D15868">
        <w:t xml:space="preserve"> </w:t>
      </w:r>
      <w:r w:rsidR="00E74207" w:rsidRPr="00D15868">
        <w:t xml:space="preserve">in the </w:t>
      </w:r>
      <w:r w:rsidR="00E74207" w:rsidRPr="00D15868">
        <w:rPr>
          <w:b/>
        </w:rPr>
        <w:t>Search</w:t>
      </w:r>
      <w:r w:rsidR="00E74207" w:rsidRPr="00D15868">
        <w:t xml:space="preserve"> edit </w:t>
      </w:r>
      <w:r w:rsidR="0025673D">
        <w:t>field</w:t>
      </w:r>
      <w:r w:rsidR="00E74207" w:rsidRPr="00D15868">
        <w:t>.</w:t>
      </w:r>
    </w:p>
    <w:p w14:paraId="72DA58A1" w14:textId="1CF5E142" w:rsidR="00106E8B" w:rsidRPr="00D15868" w:rsidRDefault="00106E8B" w:rsidP="0082201B">
      <w:pPr>
        <w:pStyle w:val="ListParagraph"/>
        <w:numPr>
          <w:ilvl w:val="0"/>
          <w:numId w:val="48"/>
        </w:numPr>
      </w:pPr>
      <w:r w:rsidRPr="00D15868">
        <w:t xml:space="preserve">Press </w:t>
      </w:r>
      <w:r w:rsidRPr="00D15868">
        <w:rPr>
          <w:b/>
        </w:rPr>
        <w:t>CONTROL+SHIFT+D</w:t>
      </w:r>
      <w:r w:rsidRPr="00D15868">
        <w:t xml:space="preserve"> to switch to </w:t>
      </w:r>
      <w:r w:rsidRPr="00D15868">
        <w:rPr>
          <w:b/>
        </w:rPr>
        <w:t>JAWS Settings Center Default (All Applications)</w:t>
      </w:r>
      <w:r w:rsidRPr="00D15868">
        <w:t xml:space="preserve">.  Verify this with </w:t>
      </w:r>
      <w:r w:rsidRPr="00D15868">
        <w:rPr>
          <w:b/>
        </w:rPr>
        <w:t>INSERT+T</w:t>
      </w:r>
      <w:r w:rsidRPr="00D15868">
        <w:t>.</w:t>
      </w:r>
      <w:r w:rsidR="00CE1838" w:rsidRPr="00D15868">
        <w:t xml:space="preserve">  Focus </w:t>
      </w:r>
      <w:r w:rsidR="0068681A">
        <w:t>is</w:t>
      </w:r>
      <w:r w:rsidR="00CE1838" w:rsidRPr="00D15868">
        <w:t xml:space="preserve"> in the </w:t>
      </w:r>
      <w:r w:rsidR="00CE1838" w:rsidRPr="00D15868">
        <w:rPr>
          <w:b/>
        </w:rPr>
        <w:t>Search</w:t>
      </w:r>
      <w:r w:rsidR="00CE1838" w:rsidRPr="00D15868">
        <w:t xml:space="preserve"> edit </w:t>
      </w:r>
      <w:r w:rsidR="00D15868">
        <w:t>field</w:t>
      </w:r>
      <w:r w:rsidR="00CE1838" w:rsidRPr="00D15868">
        <w:t>.</w:t>
      </w:r>
    </w:p>
    <w:p w14:paraId="72DA58A2" w14:textId="77777777" w:rsidR="00106E8B" w:rsidRDefault="00106E8B" w:rsidP="001B060A">
      <w:r w:rsidRPr="001B060A">
        <w:rPr>
          <w:b/>
          <w:u w:val="single"/>
        </w:rPr>
        <w:t>METHOD 2</w:t>
      </w:r>
      <w:r>
        <w:t>:</w:t>
      </w:r>
    </w:p>
    <w:p w14:paraId="72DA58A3" w14:textId="77777777" w:rsidR="00106E8B" w:rsidRPr="00D15868" w:rsidRDefault="00106E8B" w:rsidP="0082201B">
      <w:pPr>
        <w:pStyle w:val="ListParagraph"/>
        <w:numPr>
          <w:ilvl w:val="0"/>
          <w:numId w:val="51"/>
        </w:numPr>
      </w:pPr>
      <w:r w:rsidRPr="00D15868">
        <w:t xml:space="preserve">Press </w:t>
      </w:r>
      <w:r w:rsidRPr="001B060A">
        <w:rPr>
          <w:b/>
        </w:rPr>
        <w:t>INSERT+F2</w:t>
      </w:r>
      <w:r w:rsidRPr="00D15868">
        <w:t xml:space="preserve"> </w:t>
      </w:r>
      <w:r w:rsidR="002207D0" w:rsidRPr="00D15868">
        <w:t>to open</w:t>
      </w:r>
      <w:r w:rsidRPr="00D15868">
        <w:t xml:space="preserve"> </w:t>
      </w:r>
      <w:r w:rsidRPr="001B060A">
        <w:rPr>
          <w:b/>
        </w:rPr>
        <w:t>Run JAWS Manager</w:t>
      </w:r>
      <w:r w:rsidRPr="00D15868">
        <w:t>.</w:t>
      </w:r>
    </w:p>
    <w:p w14:paraId="72DA58A4" w14:textId="77777777" w:rsidR="00E3211A" w:rsidRDefault="002207D0" w:rsidP="0082201B">
      <w:pPr>
        <w:pStyle w:val="ListParagraph"/>
        <w:numPr>
          <w:ilvl w:val="0"/>
          <w:numId w:val="50"/>
        </w:numPr>
      </w:pPr>
      <w:r w:rsidRPr="00D15868">
        <w:t xml:space="preserve">Press </w:t>
      </w:r>
      <w:r w:rsidRPr="001B060A">
        <w:rPr>
          <w:b/>
        </w:rPr>
        <w:t>S</w:t>
      </w:r>
      <w:r w:rsidRPr="00D15868">
        <w:t xml:space="preserve"> until you reach </w:t>
      </w:r>
      <w:r w:rsidRPr="001B060A">
        <w:rPr>
          <w:b/>
        </w:rPr>
        <w:t>Settings Center</w:t>
      </w:r>
      <w:r w:rsidRPr="00D15868">
        <w:t xml:space="preserve"> or navigate to that selection </w:t>
      </w:r>
      <w:r w:rsidR="00106E8B" w:rsidRPr="00D15868">
        <w:t xml:space="preserve">using the </w:t>
      </w:r>
      <w:r w:rsidR="00106E8B" w:rsidRPr="001B060A">
        <w:rPr>
          <w:b/>
        </w:rPr>
        <w:t>UP</w:t>
      </w:r>
      <w:r w:rsidRPr="001B060A">
        <w:rPr>
          <w:b/>
        </w:rPr>
        <w:t>/</w:t>
      </w:r>
      <w:r w:rsidR="00106E8B" w:rsidRPr="001B060A">
        <w:rPr>
          <w:b/>
        </w:rPr>
        <w:t>DOWN ARROWS</w:t>
      </w:r>
      <w:r w:rsidRPr="00D15868">
        <w:t xml:space="preserve">.  </w:t>
      </w:r>
    </w:p>
    <w:p w14:paraId="72DA58A5" w14:textId="034FEB25" w:rsidR="00106E8B" w:rsidRPr="00D15868" w:rsidRDefault="00E3211A" w:rsidP="0082201B">
      <w:pPr>
        <w:pStyle w:val="ListParagraph"/>
        <w:numPr>
          <w:ilvl w:val="0"/>
          <w:numId w:val="50"/>
        </w:numPr>
      </w:pPr>
      <w:r>
        <w:t xml:space="preserve">Press </w:t>
      </w:r>
      <w:r>
        <w:rPr>
          <w:b/>
        </w:rPr>
        <w:t>ENTER</w:t>
      </w:r>
      <w:r>
        <w:t xml:space="preserve">.  </w:t>
      </w:r>
      <w:r w:rsidR="002207D0" w:rsidRPr="00D15868">
        <w:t xml:space="preserve">The </w:t>
      </w:r>
      <w:r w:rsidR="002207D0" w:rsidRPr="001B060A">
        <w:rPr>
          <w:b/>
        </w:rPr>
        <w:t>JAWS Settings Center</w:t>
      </w:r>
      <w:r w:rsidR="002207D0" w:rsidRPr="00D15868">
        <w:t xml:space="preserve"> open</w:t>
      </w:r>
      <w:r w:rsidR="002F3284">
        <w:t>s</w:t>
      </w:r>
      <w:r w:rsidR="002207D0" w:rsidRPr="00D15868">
        <w:t xml:space="preserve"> displaying settings for the application with focus</w:t>
      </w:r>
      <w:r w:rsidR="00A71385" w:rsidRPr="00D15868">
        <w:t xml:space="preserve">.  </w:t>
      </w:r>
      <w:r w:rsidR="002207D0" w:rsidRPr="00D15868">
        <w:t xml:space="preserve">The cursor </w:t>
      </w:r>
      <w:r w:rsidR="0068681A">
        <w:t>is</w:t>
      </w:r>
      <w:r w:rsidR="002207D0" w:rsidRPr="00D15868">
        <w:t xml:space="preserve"> in the </w:t>
      </w:r>
      <w:r w:rsidR="002207D0" w:rsidRPr="001B060A">
        <w:rPr>
          <w:b/>
        </w:rPr>
        <w:t>Search</w:t>
      </w:r>
      <w:r w:rsidR="002207D0" w:rsidRPr="00D15868">
        <w:t xml:space="preserve"> edit </w:t>
      </w:r>
      <w:r w:rsidR="001B060A">
        <w:t>field</w:t>
      </w:r>
      <w:r w:rsidR="002207D0" w:rsidRPr="00D15868">
        <w:t>.</w:t>
      </w:r>
    </w:p>
    <w:p w14:paraId="72DA58A6" w14:textId="19AF5B24" w:rsidR="00106E8B" w:rsidRPr="00D15868" w:rsidRDefault="0035799D" w:rsidP="0082201B">
      <w:pPr>
        <w:pStyle w:val="ListParagraph"/>
        <w:numPr>
          <w:ilvl w:val="0"/>
          <w:numId w:val="50"/>
        </w:numPr>
      </w:pPr>
      <w:r w:rsidRPr="00D15868">
        <w:t xml:space="preserve">Press </w:t>
      </w:r>
      <w:r w:rsidRPr="001B060A">
        <w:rPr>
          <w:b/>
        </w:rPr>
        <w:t>CONTROL+SHIFT+D</w:t>
      </w:r>
      <w:r w:rsidRPr="00D15868">
        <w:t xml:space="preserve"> to switch to </w:t>
      </w:r>
      <w:r w:rsidRPr="001B060A">
        <w:rPr>
          <w:b/>
        </w:rPr>
        <w:t>JAWS Settings Center Default (All Applications)</w:t>
      </w:r>
      <w:r w:rsidRPr="00D15868">
        <w:t xml:space="preserve">.  Verify this with </w:t>
      </w:r>
      <w:r w:rsidRPr="001B060A">
        <w:rPr>
          <w:b/>
        </w:rPr>
        <w:t>INSERT+T</w:t>
      </w:r>
      <w:r w:rsidRPr="00D15868">
        <w:t xml:space="preserve">.  Focus </w:t>
      </w:r>
      <w:r w:rsidR="0068681A">
        <w:t>is</w:t>
      </w:r>
      <w:r w:rsidRPr="00D15868">
        <w:t xml:space="preserve"> in the </w:t>
      </w:r>
      <w:r w:rsidRPr="001B060A">
        <w:rPr>
          <w:b/>
        </w:rPr>
        <w:t>Search</w:t>
      </w:r>
      <w:r w:rsidRPr="00D15868">
        <w:t xml:space="preserve"> edit </w:t>
      </w:r>
      <w:r w:rsidR="001B060A">
        <w:t>field</w:t>
      </w:r>
      <w:r w:rsidRPr="00D15868">
        <w:t>.</w:t>
      </w:r>
    </w:p>
    <w:p w14:paraId="72DA58A7" w14:textId="77777777" w:rsidR="00C211F7" w:rsidRPr="00C211F7" w:rsidRDefault="00914210" w:rsidP="00914210">
      <w:r w:rsidRPr="00C211F7">
        <w:rPr>
          <w:b/>
          <w:u w:val="single"/>
        </w:rPr>
        <w:t>METHOD 3</w:t>
      </w:r>
      <w:r w:rsidRPr="00C211F7">
        <w:t xml:space="preserve">:  </w:t>
      </w:r>
    </w:p>
    <w:p w14:paraId="72DA58A8" w14:textId="77777777" w:rsidR="00914210" w:rsidRDefault="00914210" w:rsidP="0082201B">
      <w:pPr>
        <w:pStyle w:val="ListParagraph"/>
        <w:numPr>
          <w:ilvl w:val="0"/>
          <w:numId w:val="52"/>
        </w:numPr>
      </w:pPr>
      <w:r w:rsidRPr="00C211F7">
        <w:t xml:space="preserve">From the JAWS application window, access the </w:t>
      </w:r>
      <w:r w:rsidRPr="00C211F7">
        <w:rPr>
          <w:b/>
          <w:u w:val="single"/>
        </w:rPr>
        <w:t>U</w:t>
      </w:r>
      <w:r w:rsidRPr="00C211F7">
        <w:rPr>
          <w:b/>
        </w:rPr>
        <w:t>tilities</w:t>
      </w:r>
      <w:r w:rsidRPr="00C211F7">
        <w:t xml:space="preserve"> menu (</w:t>
      </w:r>
      <w:r w:rsidRPr="00C211F7">
        <w:rPr>
          <w:b/>
        </w:rPr>
        <w:t>ALT+U</w:t>
      </w:r>
      <w:r w:rsidRPr="00C211F7">
        <w:t>)</w:t>
      </w:r>
      <w:r w:rsidR="00C211F7">
        <w:t>.</w:t>
      </w:r>
    </w:p>
    <w:p w14:paraId="72DA58A9" w14:textId="14DE7693" w:rsidR="002E0612" w:rsidRPr="00FE5E64" w:rsidRDefault="00C211F7" w:rsidP="0082201B">
      <w:pPr>
        <w:pStyle w:val="ListParagraph"/>
        <w:numPr>
          <w:ilvl w:val="0"/>
          <w:numId w:val="52"/>
        </w:numPr>
      </w:pPr>
      <w:r w:rsidRPr="00C211F7">
        <w:t xml:space="preserve">Access </w:t>
      </w:r>
      <w:r w:rsidRPr="00AA36EF">
        <w:rPr>
          <w:b/>
        </w:rPr>
        <w:t>Settings Center</w:t>
      </w:r>
      <w:r w:rsidRPr="00C211F7">
        <w:t xml:space="preserve"> (</w:t>
      </w:r>
      <w:r w:rsidRPr="00AA36EF">
        <w:rPr>
          <w:b/>
        </w:rPr>
        <w:t>E</w:t>
      </w:r>
      <w:r w:rsidRPr="00C211F7">
        <w:t xml:space="preserve">).  The </w:t>
      </w:r>
      <w:r w:rsidRPr="00AA36EF">
        <w:rPr>
          <w:b/>
        </w:rPr>
        <w:t>JAWS Settings Center</w:t>
      </w:r>
      <w:r w:rsidRPr="00C211F7">
        <w:t xml:space="preserve"> open</w:t>
      </w:r>
      <w:r w:rsidR="002F3284">
        <w:t>s</w:t>
      </w:r>
      <w:r w:rsidRPr="00C211F7">
        <w:t xml:space="preserve"> displaying </w:t>
      </w:r>
      <w:r w:rsidR="00E3211A">
        <w:t xml:space="preserve">the </w:t>
      </w:r>
      <w:r w:rsidR="00E3211A" w:rsidRPr="00AA36EF">
        <w:rPr>
          <w:b/>
        </w:rPr>
        <w:t xml:space="preserve">Default (All Applications) </w:t>
      </w:r>
      <w:r w:rsidRPr="00C211F7">
        <w:t>settings</w:t>
      </w:r>
      <w:r w:rsidR="00E3211A">
        <w:t xml:space="preserve">. </w:t>
      </w:r>
      <w:r w:rsidRPr="00C211F7">
        <w:t xml:space="preserve"> The cursor </w:t>
      </w:r>
      <w:r w:rsidR="0068681A">
        <w:t>is</w:t>
      </w:r>
      <w:r w:rsidRPr="00C211F7">
        <w:t xml:space="preserve"> in the </w:t>
      </w:r>
      <w:r w:rsidRPr="00AA36EF">
        <w:rPr>
          <w:b/>
        </w:rPr>
        <w:t>Search</w:t>
      </w:r>
      <w:r w:rsidRPr="00C211F7">
        <w:t xml:space="preserve"> edit field.</w:t>
      </w:r>
      <w:r w:rsidR="00AA36EF">
        <w:t xml:space="preserve">  </w:t>
      </w:r>
    </w:p>
    <w:p w14:paraId="72DA58AA" w14:textId="77777777" w:rsidR="00857675" w:rsidRDefault="00106E8B" w:rsidP="004456C0">
      <w:r w:rsidRPr="00FB4460">
        <w:rPr>
          <w:b/>
        </w:rPr>
        <w:t>Note</w:t>
      </w:r>
      <w:r w:rsidRPr="00FB4460">
        <w:t xml:space="preserve">: </w:t>
      </w:r>
      <w:r w:rsidRPr="00FB4460">
        <w:rPr>
          <w:b/>
        </w:rPr>
        <w:t xml:space="preserve"> </w:t>
      </w:r>
      <w:r w:rsidRPr="00FB4460">
        <w:rPr>
          <w:b/>
          <w:u w:val="single"/>
        </w:rPr>
        <w:t>DO NOT FORGET TO SAVE YOUR SETTINGS</w:t>
      </w:r>
      <w:r w:rsidRPr="00FB4460">
        <w:t xml:space="preserve">!  While in </w:t>
      </w:r>
      <w:r w:rsidR="003E5C1D" w:rsidRPr="00FB4460">
        <w:rPr>
          <w:b/>
        </w:rPr>
        <w:t>JAWS Setting Center</w:t>
      </w:r>
      <w:r w:rsidRPr="00FB4460">
        <w:t xml:space="preserve">, </w:t>
      </w:r>
      <w:r w:rsidR="00857675">
        <w:t>select</w:t>
      </w:r>
      <w:r w:rsidR="004456C0">
        <w:t xml:space="preserve"> the </w:t>
      </w:r>
      <w:r w:rsidR="00857675" w:rsidRPr="004456C0">
        <w:rPr>
          <w:b/>
          <w:bCs/>
          <w:u w:val="single"/>
        </w:rPr>
        <w:t>A</w:t>
      </w:r>
      <w:r w:rsidR="00857675" w:rsidRPr="004456C0">
        <w:rPr>
          <w:b/>
          <w:bCs/>
        </w:rPr>
        <w:t xml:space="preserve">pply </w:t>
      </w:r>
      <w:r w:rsidR="00857675">
        <w:rPr>
          <w:bCs/>
        </w:rPr>
        <w:t>push</w:t>
      </w:r>
      <w:r w:rsidR="004456C0">
        <w:rPr>
          <w:bCs/>
        </w:rPr>
        <w:t xml:space="preserve"> </w:t>
      </w:r>
      <w:r w:rsidR="00857675">
        <w:rPr>
          <w:bCs/>
        </w:rPr>
        <w:t>button</w:t>
      </w:r>
      <w:r w:rsidR="00857675" w:rsidRPr="004456C0">
        <w:rPr>
          <w:bCs/>
        </w:rPr>
        <w:t xml:space="preserve"> (</w:t>
      </w:r>
      <w:r w:rsidR="00857675" w:rsidRPr="004456C0">
        <w:rPr>
          <w:b/>
          <w:bCs/>
        </w:rPr>
        <w:t>ALT+A</w:t>
      </w:r>
      <w:r w:rsidR="00857675" w:rsidRPr="004456C0">
        <w:rPr>
          <w:bCs/>
        </w:rPr>
        <w:t>)</w:t>
      </w:r>
      <w:r w:rsidR="004456C0">
        <w:rPr>
          <w:bCs/>
        </w:rPr>
        <w:t xml:space="preserve"> </w:t>
      </w:r>
      <w:r w:rsidR="004456C0" w:rsidRPr="004456C0">
        <w:t xml:space="preserve">to apply selected changes and remain in </w:t>
      </w:r>
      <w:r w:rsidR="004456C0" w:rsidRPr="004456C0">
        <w:rPr>
          <w:b/>
        </w:rPr>
        <w:t>JAWS Settings Center</w:t>
      </w:r>
      <w:r w:rsidR="00857675">
        <w:t xml:space="preserve">. </w:t>
      </w:r>
      <w:r w:rsidR="00857675" w:rsidRPr="00FB4460">
        <w:t xml:space="preserve"> Do this periodically so you do not accidentally lose </w:t>
      </w:r>
      <w:r w:rsidR="00857675">
        <w:t>any changes made to your settings</w:t>
      </w:r>
      <w:r w:rsidR="00857675" w:rsidRPr="00FB4460">
        <w:t>.</w:t>
      </w:r>
      <w:r w:rsidR="00857675">
        <w:t xml:space="preserve">  Select</w:t>
      </w:r>
      <w:r w:rsidR="004456C0">
        <w:t xml:space="preserve"> the </w:t>
      </w:r>
      <w:r w:rsidR="004456C0">
        <w:rPr>
          <w:b/>
        </w:rPr>
        <w:t xml:space="preserve">OK </w:t>
      </w:r>
      <w:r w:rsidR="004456C0">
        <w:t xml:space="preserve">push button </w:t>
      </w:r>
      <w:r w:rsidR="004456C0" w:rsidRPr="004456C0">
        <w:t xml:space="preserve">to save changes and exit </w:t>
      </w:r>
      <w:r w:rsidR="004456C0" w:rsidRPr="004456C0">
        <w:rPr>
          <w:b/>
        </w:rPr>
        <w:t>JAWS Settings Center</w:t>
      </w:r>
      <w:r w:rsidR="004456C0" w:rsidRPr="004456C0">
        <w:t>.</w:t>
      </w:r>
      <w:r w:rsidR="00857675">
        <w:t xml:space="preserve">  </w:t>
      </w:r>
      <w:r w:rsidR="004456C0" w:rsidRPr="004456C0">
        <w:t>JAWS saves the new settings to the appropriate JCF file</w:t>
      </w:r>
      <w:r w:rsidR="00857675">
        <w:t>.</w:t>
      </w:r>
      <w:r w:rsidRPr="00FB4460">
        <w:t xml:space="preserve">  </w:t>
      </w:r>
      <w:r w:rsidR="00857675" w:rsidRPr="00FB4460">
        <w:t xml:space="preserve">When you are finished, press </w:t>
      </w:r>
      <w:r w:rsidR="00857675" w:rsidRPr="00FB4460">
        <w:rPr>
          <w:b/>
        </w:rPr>
        <w:t>ALT+F4</w:t>
      </w:r>
      <w:r w:rsidR="00857675" w:rsidRPr="00FB4460">
        <w:t xml:space="preserve"> to close the </w:t>
      </w:r>
      <w:r w:rsidR="00857675" w:rsidRPr="00FB4460">
        <w:rPr>
          <w:b/>
        </w:rPr>
        <w:t>JAWS Setting Center</w:t>
      </w:r>
      <w:r w:rsidR="00857675" w:rsidRPr="00FB4460">
        <w:t xml:space="preserve"> window.  </w:t>
      </w:r>
    </w:p>
    <w:p w14:paraId="72DA58AB" w14:textId="4087B681" w:rsidR="004456C0" w:rsidRPr="006700AF" w:rsidRDefault="00106E8B" w:rsidP="004456C0">
      <w:r w:rsidRPr="00FB4460">
        <w:t>If you</w:t>
      </w:r>
      <w:r w:rsidR="00857675">
        <w:t xml:space="preserve"> select the </w:t>
      </w:r>
      <w:r w:rsidR="00857675">
        <w:rPr>
          <w:b/>
        </w:rPr>
        <w:t>Cancel</w:t>
      </w:r>
      <w:r w:rsidR="00857675">
        <w:t xml:space="preserve"> button or exit </w:t>
      </w:r>
      <w:r w:rsidR="00857675">
        <w:rPr>
          <w:b/>
        </w:rPr>
        <w:t>JAWS Settings Center</w:t>
      </w:r>
      <w:r w:rsidR="00857675">
        <w:t xml:space="preserve"> without first saving your settings</w:t>
      </w:r>
      <w:r w:rsidRPr="00FB4460">
        <w:t>, JAWS</w:t>
      </w:r>
      <w:r w:rsidR="00AA36EF" w:rsidRPr="00FB4460">
        <w:t xml:space="preserve"> presents the </w:t>
      </w:r>
      <w:r w:rsidR="00AA36EF" w:rsidRPr="00FB4460">
        <w:rPr>
          <w:b/>
        </w:rPr>
        <w:t>JAWS Settings Center</w:t>
      </w:r>
      <w:r w:rsidR="00AA36EF" w:rsidRPr="00FB4460">
        <w:t xml:space="preserve"> dialog with the following text, "You have made changes to Default (All Applications)'s settings.  Do you want to save them?</w:t>
      </w:r>
      <w:r w:rsidR="00FB4460">
        <w:t>"</w:t>
      </w:r>
      <w:r w:rsidR="00AA36EF" w:rsidRPr="00FB4460">
        <w:t xml:space="preserve">  Select </w:t>
      </w:r>
      <w:r w:rsidRPr="00FB4460">
        <w:rPr>
          <w:b/>
          <w:u w:val="single"/>
        </w:rPr>
        <w:t>Y</w:t>
      </w:r>
      <w:r w:rsidRPr="00FB4460">
        <w:rPr>
          <w:b/>
        </w:rPr>
        <w:t>es</w:t>
      </w:r>
      <w:r w:rsidRPr="00FB4460">
        <w:t xml:space="preserve"> </w:t>
      </w:r>
      <w:r w:rsidR="00AA36EF" w:rsidRPr="00FB4460">
        <w:t xml:space="preserve">to save your changes, </w:t>
      </w:r>
      <w:r w:rsidR="00AA36EF" w:rsidRPr="00FB4460">
        <w:rPr>
          <w:b/>
          <w:u w:val="single"/>
        </w:rPr>
        <w:t>N</w:t>
      </w:r>
      <w:r w:rsidR="00AA36EF" w:rsidRPr="00FB4460">
        <w:rPr>
          <w:b/>
        </w:rPr>
        <w:t>o</w:t>
      </w:r>
      <w:r w:rsidR="00AA36EF" w:rsidRPr="00FB4460">
        <w:t xml:space="preserve"> to discard your changes, or </w:t>
      </w:r>
      <w:r w:rsidR="00AA36EF" w:rsidRPr="00FB4460">
        <w:rPr>
          <w:b/>
        </w:rPr>
        <w:t>Cancel</w:t>
      </w:r>
      <w:r w:rsidR="00AA36EF" w:rsidRPr="00FB4460">
        <w:t xml:space="preserve"> to</w:t>
      </w:r>
      <w:r w:rsidR="0097389F" w:rsidRPr="00FB4460">
        <w:t xml:space="preserve"> </w:t>
      </w:r>
      <w:r w:rsidR="00FB4460">
        <w:t xml:space="preserve">cancel </w:t>
      </w:r>
      <w:r w:rsidR="0097389F" w:rsidRPr="00FB4460">
        <w:t xml:space="preserve">your request to close </w:t>
      </w:r>
      <w:r w:rsidR="0097389F" w:rsidRPr="0050131C">
        <w:rPr>
          <w:b/>
        </w:rPr>
        <w:t>JAWS</w:t>
      </w:r>
      <w:r w:rsidR="0097389F" w:rsidRPr="00FB4460">
        <w:t xml:space="preserve"> </w:t>
      </w:r>
      <w:r w:rsidR="0097389F" w:rsidRPr="00FB4460">
        <w:rPr>
          <w:b/>
        </w:rPr>
        <w:t>Settings Center</w:t>
      </w:r>
      <w:r w:rsidR="0097389F" w:rsidRPr="00FB4460">
        <w:t>.</w:t>
      </w:r>
    </w:p>
    <w:p w14:paraId="72DA58AC" w14:textId="031B5FED" w:rsidR="00995F32" w:rsidRPr="006700AF" w:rsidRDefault="004F4E01">
      <w:pPr>
        <w:pStyle w:val="Heading1"/>
        <w:rPr>
          <w:sz w:val="20"/>
        </w:rPr>
      </w:pPr>
      <w:bookmarkStart w:id="15" w:name="_Toc505590142"/>
      <w:bookmarkStart w:id="16" w:name="_Toc506778855"/>
      <w:bookmarkStart w:id="17" w:name="_Toc19940304"/>
      <w:bookmarkStart w:id="18" w:name="_Toc38690303"/>
      <w:bookmarkStart w:id="19" w:name="_Toc332883160"/>
      <w:r>
        <w:t>jaws settings center</w:t>
      </w:r>
      <w:bookmarkEnd w:id="15"/>
      <w:bookmarkEnd w:id="16"/>
      <w:bookmarkEnd w:id="17"/>
      <w:bookmarkEnd w:id="18"/>
      <w:bookmarkEnd w:id="19"/>
    </w:p>
    <w:p w14:paraId="72DA58AD" w14:textId="11AF09E5" w:rsidR="007A4B41" w:rsidRDefault="007A4B41" w:rsidP="007A4B41">
      <w:pPr>
        <w:pStyle w:val="Heading2"/>
      </w:pPr>
      <w:bookmarkStart w:id="20" w:name="_JAWS_Settings_Center"/>
      <w:bookmarkStart w:id="21" w:name="_Toc332883161"/>
      <w:bookmarkEnd w:id="20"/>
      <w:r>
        <w:t>Overview</w:t>
      </w:r>
      <w:bookmarkEnd w:id="21"/>
    </w:p>
    <w:p w14:paraId="72DA58B1" w14:textId="77777777" w:rsidR="00005E81" w:rsidRDefault="00005E81" w:rsidP="00005E81">
      <w:pPr>
        <w:pStyle w:val="Heading3"/>
        <w:rPr>
          <w:lang w:eastAsia="en-US"/>
        </w:rPr>
      </w:pPr>
      <w:bookmarkStart w:id="22" w:name="_Toc332883162"/>
      <w:r w:rsidRPr="00005E81">
        <w:rPr>
          <w:lang w:eastAsia="en-US"/>
        </w:rPr>
        <w:t>JAWS Configuration Files</w:t>
      </w:r>
      <w:bookmarkEnd w:id="22"/>
    </w:p>
    <w:p w14:paraId="72DA58B2" w14:textId="77777777" w:rsidR="00005E81" w:rsidRDefault="00005E81" w:rsidP="00005E81">
      <w:pPr>
        <w:pStyle w:val="Heading4"/>
        <w:rPr>
          <w:lang w:eastAsia="en-US"/>
        </w:rPr>
      </w:pPr>
      <w:r>
        <w:rPr>
          <w:lang w:eastAsia="en-US"/>
        </w:rPr>
        <w:t>General</w:t>
      </w:r>
    </w:p>
    <w:p w14:paraId="3CA18A41" w14:textId="77777777" w:rsidR="00DC70F4" w:rsidRPr="00D40D55" w:rsidRDefault="00DC70F4" w:rsidP="00DC70F4">
      <w:r w:rsidRPr="006A51EE">
        <w:rPr>
          <w:b/>
        </w:rPr>
        <w:t>JAWS Settings Center</w:t>
      </w:r>
      <w:r>
        <w:t xml:space="preserve"> provides a consistent interface and central access point for JAWS features and settings.  JAWS saves changes made to settings in </w:t>
      </w:r>
      <w:r w:rsidRPr="00A7041D">
        <w:t>configuration files</w:t>
      </w:r>
      <w:r>
        <w:t>.</w:t>
      </w:r>
    </w:p>
    <w:p w14:paraId="72DA58B3" w14:textId="3577A637" w:rsidR="00005E81" w:rsidRPr="00005E81" w:rsidRDefault="00005E81" w:rsidP="00005E81">
      <w:pPr>
        <w:rPr>
          <w:lang w:eastAsia="en-US"/>
        </w:rPr>
      </w:pPr>
      <w:r w:rsidRPr="00005E81">
        <w:rPr>
          <w:lang w:eastAsia="en-US"/>
        </w:rPr>
        <w:t xml:space="preserve">JAWS configuration files (JCF) store settings for both JAWS and other software applications.  </w:t>
      </w:r>
      <w:r>
        <w:rPr>
          <w:lang w:eastAsia="en-US"/>
        </w:rPr>
        <w:t>JAWS determines t</w:t>
      </w:r>
      <w:r w:rsidRPr="00005E81">
        <w:rPr>
          <w:lang w:eastAsia="en-US"/>
        </w:rPr>
        <w:t>he full configuration file name by the application to which the settings apply.  For example, the executable file that runs Word is Microsoft Word.exe so the settings file for Word is Microsoft Word.jcf.</w:t>
      </w:r>
    </w:p>
    <w:p w14:paraId="72DA58B4" w14:textId="77777777" w:rsidR="00005E81" w:rsidRDefault="00005E81" w:rsidP="00005E81">
      <w:pPr>
        <w:rPr>
          <w:lang w:eastAsia="en-US"/>
        </w:rPr>
      </w:pPr>
      <w:r w:rsidRPr="00005E81">
        <w:rPr>
          <w:lang w:eastAsia="en-US"/>
        </w:rPr>
        <w:t>One of the most powerful features of JAWS is that</w:t>
      </w:r>
      <w:r>
        <w:rPr>
          <w:lang w:eastAsia="en-US"/>
        </w:rPr>
        <w:t xml:space="preserve"> it can apply</w:t>
      </w:r>
      <w:r w:rsidRPr="00005E81">
        <w:rPr>
          <w:lang w:eastAsia="en-US"/>
        </w:rPr>
        <w:t xml:space="preserve"> settings globally or on an application specific level.</w:t>
      </w:r>
      <w:r>
        <w:rPr>
          <w:lang w:eastAsia="en-US"/>
        </w:rPr>
        <w:t xml:space="preserve"> </w:t>
      </w:r>
      <w:r w:rsidRPr="00005E81">
        <w:rPr>
          <w:lang w:eastAsia="en-US"/>
        </w:rPr>
        <w:t xml:space="preserve"> </w:t>
      </w:r>
      <w:r>
        <w:rPr>
          <w:lang w:eastAsia="en-US"/>
        </w:rPr>
        <w:t>JAWS saves a</w:t>
      </w:r>
      <w:r w:rsidRPr="00005E81">
        <w:rPr>
          <w:lang w:eastAsia="en-US"/>
        </w:rPr>
        <w:t xml:space="preserve">pplication specific settings using the application name with the .jcf extension, such as Microsoft Word.jcf.  </w:t>
      </w:r>
      <w:r>
        <w:rPr>
          <w:lang w:eastAsia="en-US"/>
        </w:rPr>
        <w:t>JAWS saves g</w:t>
      </w:r>
      <w:r w:rsidRPr="00005E81">
        <w:rPr>
          <w:lang w:eastAsia="en-US"/>
        </w:rPr>
        <w:t xml:space="preserve">lobal settings in the Default.jcf file.  </w:t>
      </w:r>
      <w:r w:rsidR="00377EDA">
        <w:rPr>
          <w:lang w:eastAsia="en-US"/>
        </w:rPr>
        <w:t>However, a</w:t>
      </w:r>
      <w:r w:rsidRPr="00005E81">
        <w:rPr>
          <w:lang w:eastAsia="en-US"/>
        </w:rPr>
        <w:t>pplication specific settings c</w:t>
      </w:r>
      <w:r w:rsidR="00377EDA">
        <w:rPr>
          <w:lang w:eastAsia="en-US"/>
        </w:rPr>
        <w:t>an override global settings.  I</w:t>
      </w:r>
      <w:r w:rsidRPr="00005E81">
        <w:rPr>
          <w:lang w:eastAsia="en-US"/>
        </w:rPr>
        <w:t>f you change a setting in Default.jcf and some of your programs do not reflect this change, make the change in the .jcf files for those programs as well.</w:t>
      </w:r>
    </w:p>
    <w:p w14:paraId="72DA58B5" w14:textId="77777777" w:rsidR="00995F32" w:rsidRPr="006700AF" w:rsidRDefault="006A51EE">
      <w:pPr>
        <w:pStyle w:val="Heading3"/>
      </w:pPr>
      <w:bookmarkStart w:id="23" w:name="_Toc332883163"/>
      <w:r>
        <w:t xml:space="preserve">JAWS </w:t>
      </w:r>
      <w:r w:rsidR="007A4B41">
        <w:t>Settings Center Screen Study</w:t>
      </w:r>
      <w:bookmarkEnd w:id="23"/>
    </w:p>
    <w:p w14:paraId="72DA58B6" w14:textId="77777777" w:rsidR="006B0244" w:rsidRDefault="000E29FE" w:rsidP="006B0244">
      <w:pPr>
        <w:pStyle w:val="Heading4"/>
      </w:pPr>
      <w:r>
        <w:t>Using Settings Center</w:t>
      </w:r>
    </w:p>
    <w:p w14:paraId="72DA58B7" w14:textId="4AAB72F8" w:rsidR="00995F32" w:rsidRDefault="00286CC7" w:rsidP="004F40BC">
      <w:r>
        <w:t xml:space="preserve">The </w:t>
      </w:r>
      <w:r w:rsidR="006A51EE">
        <w:rPr>
          <w:b/>
        </w:rPr>
        <w:t xml:space="preserve">JAWS </w:t>
      </w:r>
      <w:r w:rsidRPr="00286CC7">
        <w:rPr>
          <w:b/>
        </w:rPr>
        <w:t>Settings Center</w:t>
      </w:r>
      <w:r>
        <w:t xml:space="preserve"> </w:t>
      </w:r>
      <w:r w:rsidR="00324AB7">
        <w:t>window</w:t>
      </w:r>
      <w:r>
        <w:t xml:space="preserve"> contains the elements and items described below.  Press </w:t>
      </w:r>
      <w:r>
        <w:rPr>
          <w:rStyle w:val="Strong"/>
        </w:rPr>
        <w:t>TAB</w:t>
      </w:r>
      <w:r>
        <w:t xml:space="preserve"> or </w:t>
      </w:r>
      <w:r>
        <w:rPr>
          <w:rStyle w:val="Strong"/>
        </w:rPr>
        <w:t xml:space="preserve">SHIFT+TAB </w:t>
      </w:r>
      <w:r>
        <w:t xml:space="preserve">to move through different areas of the </w:t>
      </w:r>
      <w:r w:rsidR="00324AB7">
        <w:t>window</w:t>
      </w:r>
      <w:r>
        <w:t>.</w:t>
      </w:r>
      <w:r w:rsidR="000E29FE">
        <w:t xml:space="preserve">  </w:t>
      </w:r>
      <w:r w:rsidR="000E29FE" w:rsidRPr="000E29FE">
        <w:t xml:space="preserve">Press </w:t>
      </w:r>
      <w:r w:rsidR="000E29FE" w:rsidRPr="000E29FE">
        <w:rPr>
          <w:b/>
          <w:bCs/>
        </w:rPr>
        <w:t>SPACEBAR</w:t>
      </w:r>
      <w:r w:rsidR="000E29FE" w:rsidRPr="000E29FE">
        <w:t xml:space="preserve"> to </w:t>
      </w:r>
      <w:r w:rsidR="00086DAB">
        <w:t xml:space="preserve">cycle through the settings options for an item in the </w:t>
      </w:r>
      <w:r w:rsidR="00086DAB" w:rsidRPr="00841A2D">
        <w:rPr>
          <w:b/>
        </w:rPr>
        <w:t>Tree View</w:t>
      </w:r>
      <w:r w:rsidR="00086DAB">
        <w:t xml:space="preserve"> or to </w:t>
      </w:r>
      <w:r w:rsidR="000E29FE" w:rsidRPr="000E29FE">
        <w:t>select check boxes, radio buttons, or other buttons</w:t>
      </w:r>
      <w:r w:rsidR="00086DAB">
        <w:t xml:space="preserve"> in other areas of the window.  P</w:t>
      </w:r>
      <w:r w:rsidR="000E29FE" w:rsidRPr="000E29FE">
        <w:t xml:space="preserve">ress </w:t>
      </w:r>
      <w:r w:rsidR="000E29FE" w:rsidRPr="000E29FE">
        <w:rPr>
          <w:b/>
          <w:bCs/>
        </w:rPr>
        <w:t>F6</w:t>
      </w:r>
      <w:r w:rsidR="000E29FE" w:rsidRPr="000E29FE">
        <w:t xml:space="preserve"> to swit</w:t>
      </w:r>
      <w:r w:rsidR="000E29FE">
        <w:t xml:space="preserve">ch between the </w:t>
      </w:r>
      <w:r w:rsidR="000E29FE" w:rsidRPr="000E29FE">
        <w:rPr>
          <w:b/>
        </w:rPr>
        <w:t>Tree View</w:t>
      </w:r>
      <w:r w:rsidR="000E29FE" w:rsidRPr="000E29FE">
        <w:t xml:space="preserve"> </w:t>
      </w:r>
      <w:r w:rsidR="00086DAB">
        <w:t xml:space="preserve">and the </w:t>
      </w:r>
      <w:r w:rsidR="00E13CF3" w:rsidRPr="00841A2D">
        <w:rPr>
          <w:b/>
        </w:rPr>
        <w:t>Configuration Display</w:t>
      </w:r>
      <w:r w:rsidR="00E13CF3">
        <w:t xml:space="preserve"> pane</w:t>
      </w:r>
      <w:r w:rsidR="000E29FE" w:rsidRPr="000E29FE">
        <w:t>.</w:t>
      </w:r>
      <w:r w:rsidR="004F40BC">
        <w:t xml:space="preserve">  Press </w:t>
      </w:r>
      <w:r w:rsidR="004F40BC">
        <w:rPr>
          <w:b/>
          <w:caps/>
        </w:rPr>
        <w:t>Control+E</w:t>
      </w:r>
      <w:r w:rsidR="004F40BC">
        <w:t xml:space="preserve"> to move to the Search box edit field.</w:t>
      </w:r>
    </w:p>
    <w:p w14:paraId="72DA58B8" w14:textId="77777777" w:rsidR="00D40D55" w:rsidRDefault="006B0244" w:rsidP="00D40D55">
      <w:pPr>
        <w:pStyle w:val="Heading4"/>
      </w:pPr>
      <w:r w:rsidRPr="00A12F3E">
        <w:t>Application (Combo Box)</w:t>
      </w:r>
      <w:r w:rsidRPr="006B0244">
        <w:t xml:space="preserve"> </w:t>
      </w:r>
      <w:r>
        <w:t xml:space="preserve"> </w:t>
      </w:r>
    </w:p>
    <w:p w14:paraId="72DA58B9" w14:textId="77777777" w:rsidR="006B0244" w:rsidRDefault="006B0244" w:rsidP="00A12F3E">
      <w:r w:rsidRPr="006B0244">
        <w:t>Select an application from the list to modify its settings for use with JAWS.</w:t>
      </w:r>
      <w:r>
        <w:t xml:space="preserve"> </w:t>
      </w:r>
      <w:r w:rsidRPr="006B0244">
        <w:t xml:space="preserve"> To retrieve the JAWS default settings, press </w:t>
      </w:r>
      <w:r w:rsidRPr="00A12F3E">
        <w:rPr>
          <w:b/>
          <w:bCs/>
        </w:rPr>
        <w:t>CTRL+SHIFT+D</w:t>
      </w:r>
      <w:r w:rsidRPr="006B0244">
        <w:t xml:space="preserve">. </w:t>
      </w:r>
      <w:r>
        <w:t xml:space="preserve"> </w:t>
      </w:r>
      <w:r w:rsidRPr="006B0244">
        <w:t>To retrieve application settings</w:t>
      </w:r>
      <w:r>
        <w:t>:</w:t>
      </w:r>
    </w:p>
    <w:p w14:paraId="72DA58BA" w14:textId="77777777" w:rsidR="006B0244" w:rsidRDefault="006B0244" w:rsidP="0082201B">
      <w:pPr>
        <w:pStyle w:val="ListParagraph"/>
        <w:numPr>
          <w:ilvl w:val="0"/>
          <w:numId w:val="45"/>
        </w:numPr>
      </w:pPr>
      <w:r>
        <w:t>P</w:t>
      </w:r>
      <w:r w:rsidRPr="006B0244">
        <w:t xml:space="preserve">ress </w:t>
      </w:r>
      <w:r w:rsidRPr="006B0244">
        <w:rPr>
          <w:b/>
          <w:bCs/>
        </w:rPr>
        <w:t>SHIFT+TAB</w:t>
      </w:r>
      <w:r w:rsidRPr="006B0244">
        <w:t xml:space="preserve"> to move focus to the </w:t>
      </w:r>
      <w:r w:rsidRPr="006B0244">
        <w:rPr>
          <w:b/>
        </w:rPr>
        <w:t>Application</w:t>
      </w:r>
      <w:r w:rsidRPr="006B0244">
        <w:t xml:space="preserve"> combo box.</w:t>
      </w:r>
    </w:p>
    <w:p w14:paraId="72DA58BB" w14:textId="0EE02158" w:rsidR="007F0C9B" w:rsidRDefault="006B0244" w:rsidP="0082201B">
      <w:pPr>
        <w:pStyle w:val="ListParagraph"/>
        <w:numPr>
          <w:ilvl w:val="0"/>
          <w:numId w:val="44"/>
        </w:numPr>
      </w:pPr>
      <w:bookmarkStart w:id="24" w:name="OLE_LINK31"/>
      <w:r>
        <w:t>P</w:t>
      </w:r>
      <w:r w:rsidR="007F0C9B">
        <w:t xml:space="preserve">ress </w:t>
      </w:r>
      <w:r w:rsidR="00086DAB">
        <w:t>the first letter of the desired application</w:t>
      </w:r>
      <w:r w:rsidR="00181321">
        <w:t xml:space="preserve"> </w:t>
      </w:r>
      <w:r w:rsidR="007F0C9B">
        <w:t xml:space="preserve">or press </w:t>
      </w:r>
      <w:r w:rsidR="007F0C9B">
        <w:rPr>
          <w:b/>
        </w:rPr>
        <w:t xml:space="preserve">UP/DOWN </w:t>
      </w:r>
      <w:r w:rsidR="00E24579">
        <w:rPr>
          <w:b/>
        </w:rPr>
        <w:t xml:space="preserve">ARROW </w:t>
      </w:r>
      <w:r w:rsidR="00E24579">
        <w:t>to</w:t>
      </w:r>
      <w:r w:rsidR="007F0C9B">
        <w:t xml:space="preserve"> move to the desired application</w:t>
      </w:r>
      <w:bookmarkEnd w:id="24"/>
      <w:r w:rsidR="00355411">
        <w:t>.</w:t>
      </w:r>
      <w:r w:rsidR="00181321">
        <w:t xml:space="preserve">  Press </w:t>
      </w:r>
      <w:r w:rsidR="00181321">
        <w:rPr>
          <w:b/>
        </w:rPr>
        <w:t xml:space="preserve">ALT+DOWN ARROW </w:t>
      </w:r>
      <w:r w:rsidR="00181321">
        <w:t>to drop the list.</w:t>
      </w:r>
    </w:p>
    <w:p w14:paraId="72DA58BC" w14:textId="77777777" w:rsidR="006B0244" w:rsidRPr="006B0244" w:rsidRDefault="006B0244" w:rsidP="0082201B">
      <w:pPr>
        <w:pStyle w:val="ListParagraph"/>
        <w:numPr>
          <w:ilvl w:val="0"/>
          <w:numId w:val="44"/>
        </w:numPr>
      </w:pPr>
      <w:r>
        <w:t>S</w:t>
      </w:r>
      <w:r w:rsidRPr="006B0244">
        <w:t xml:space="preserve">elect the application from the combo box, and then press </w:t>
      </w:r>
      <w:r w:rsidRPr="006B0244">
        <w:rPr>
          <w:b/>
          <w:bCs/>
        </w:rPr>
        <w:t>TAB</w:t>
      </w:r>
      <w:r w:rsidRPr="006B0244">
        <w:t xml:space="preserve"> to move focus back to the </w:t>
      </w:r>
      <w:r w:rsidR="007F0C9B" w:rsidRPr="007F0C9B">
        <w:rPr>
          <w:b/>
        </w:rPr>
        <w:t>T</w:t>
      </w:r>
      <w:r w:rsidRPr="007F0C9B">
        <w:rPr>
          <w:b/>
        </w:rPr>
        <w:t xml:space="preserve">ree </w:t>
      </w:r>
      <w:r w:rsidR="007F0C9B" w:rsidRPr="007F0C9B">
        <w:rPr>
          <w:b/>
        </w:rPr>
        <w:t>V</w:t>
      </w:r>
      <w:r w:rsidRPr="007F0C9B">
        <w:rPr>
          <w:b/>
        </w:rPr>
        <w:t>iew</w:t>
      </w:r>
      <w:r w:rsidRPr="006B0244">
        <w:t xml:space="preserve"> </w:t>
      </w:r>
      <w:r w:rsidR="007F0C9B">
        <w:t>p</w:t>
      </w:r>
      <w:r w:rsidRPr="006B0244">
        <w:t xml:space="preserve">ane. </w:t>
      </w:r>
    </w:p>
    <w:p w14:paraId="72DA58BD" w14:textId="77777777" w:rsidR="00D40D55" w:rsidRDefault="006B0244" w:rsidP="00D40D55">
      <w:pPr>
        <w:pStyle w:val="Heading4"/>
      </w:pPr>
      <w:r w:rsidRPr="00D40D55">
        <w:t xml:space="preserve">Search </w:t>
      </w:r>
      <w:r w:rsidR="00D40D55" w:rsidRPr="00A0640C">
        <w:t xml:space="preserve">(Edit Box) </w:t>
      </w:r>
    </w:p>
    <w:p w14:paraId="72DA58BE" w14:textId="77777777" w:rsidR="00A0640C" w:rsidRDefault="006B0244" w:rsidP="00E94666">
      <w:pPr>
        <w:pStyle w:val="ListParagraph"/>
        <w:numPr>
          <w:ilvl w:val="0"/>
          <w:numId w:val="80"/>
        </w:numPr>
      </w:pPr>
      <w:r w:rsidRPr="006B0244">
        <w:t xml:space="preserve">Press </w:t>
      </w:r>
      <w:r w:rsidRPr="00D40D55">
        <w:rPr>
          <w:b/>
          <w:bCs/>
        </w:rPr>
        <w:t xml:space="preserve">CTRL+E </w:t>
      </w:r>
      <w:r w:rsidRPr="006B0244">
        <w:t xml:space="preserve">to move focus to the </w:t>
      </w:r>
      <w:r w:rsidRPr="00D40D55">
        <w:rPr>
          <w:b/>
        </w:rPr>
        <w:t>Search</w:t>
      </w:r>
      <w:r w:rsidRPr="006B0244">
        <w:t xml:space="preserve"> box. </w:t>
      </w:r>
    </w:p>
    <w:p w14:paraId="72DA58BF" w14:textId="77777777" w:rsidR="00A0640C" w:rsidRDefault="006B0244" w:rsidP="0082201B">
      <w:pPr>
        <w:pStyle w:val="ListParagraph"/>
        <w:numPr>
          <w:ilvl w:val="0"/>
          <w:numId w:val="47"/>
        </w:numPr>
      </w:pPr>
      <w:r w:rsidRPr="006B0244">
        <w:t xml:space="preserve">Type a search word or phrase in the edit box to reduce the number of items that appear in the </w:t>
      </w:r>
      <w:r w:rsidR="00860977" w:rsidRPr="00A12F3E">
        <w:rPr>
          <w:b/>
        </w:rPr>
        <w:t>T</w:t>
      </w:r>
      <w:r w:rsidRPr="00A12F3E">
        <w:rPr>
          <w:b/>
        </w:rPr>
        <w:t xml:space="preserve">ree </w:t>
      </w:r>
      <w:r w:rsidR="00860977" w:rsidRPr="00A12F3E">
        <w:rPr>
          <w:b/>
        </w:rPr>
        <w:t>V</w:t>
      </w:r>
      <w:r w:rsidRPr="00A12F3E">
        <w:rPr>
          <w:b/>
        </w:rPr>
        <w:t>iew</w:t>
      </w:r>
      <w:r w:rsidRPr="006B0244">
        <w:t xml:space="preserve"> list.</w:t>
      </w:r>
      <w:r w:rsidR="00860977">
        <w:t xml:space="preserve"> </w:t>
      </w:r>
      <w:r w:rsidRPr="006B0244">
        <w:t xml:space="preserve"> </w:t>
      </w:r>
    </w:p>
    <w:p w14:paraId="72DA58C0" w14:textId="7583F846" w:rsidR="00A0640C" w:rsidRDefault="006B0244" w:rsidP="0082201B">
      <w:pPr>
        <w:pStyle w:val="ListParagraph"/>
        <w:numPr>
          <w:ilvl w:val="0"/>
          <w:numId w:val="46"/>
        </w:numPr>
      </w:pPr>
      <w:r w:rsidRPr="006B0244">
        <w:t xml:space="preserve">Press </w:t>
      </w:r>
      <w:r w:rsidR="00181321" w:rsidRPr="00841A2D">
        <w:rPr>
          <w:b/>
        </w:rPr>
        <w:t>TAB</w:t>
      </w:r>
      <w:r w:rsidR="00181321">
        <w:t xml:space="preserve"> or </w:t>
      </w:r>
      <w:r w:rsidRPr="00A0640C">
        <w:rPr>
          <w:b/>
          <w:bCs/>
        </w:rPr>
        <w:t xml:space="preserve">DOWN ARROW </w:t>
      </w:r>
      <w:r w:rsidRPr="006B0244">
        <w:t>to move to search results</w:t>
      </w:r>
      <w:r w:rsidR="00181321">
        <w:t xml:space="preserve"> list box in the </w:t>
      </w:r>
      <w:r w:rsidR="00181321" w:rsidRPr="00841A2D">
        <w:rPr>
          <w:b/>
        </w:rPr>
        <w:t>Tree View</w:t>
      </w:r>
      <w:r w:rsidR="00A0640C">
        <w:t>.</w:t>
      </w:r>
    </w:p>
    <w:p w14:paraId="72DA58C2" w14:textId="77777777" w:rsidR="00D40D55" w:rsidRDefault="006B0244" w:rsidP="00D40D55">
      <w:pPr>
        <w:pStyle w:val="Heading4"/>
      </w:pPr>
      <w:r w:rsidRPr="00A0640C">
        <w:t xml:space="preserve">Settings </w:t>
      </w:r>
      <w:r w:rsidR="00A0640C" w:rsidRPr="00A0640C">
        <w:t>T</w:t>
      </w:r>
      <w:r w:rsidRPr="00A0640C">
        <w:t xml:space="preserve">ree </w:t>
      </w:r>
      <w:r w:rsidR="00A0640C" w:rsidRPr="00A0640C">
        <w:t>V</w:t>
      </w:r>
      <w:r w:rsidRPr="00A0640C">
        <w:t xml:space="preserve">iew </w:t>
      </w:r>
      <w:r w:rsidR="00A0640C" w:rsidRPr="00A0640C">
        <w:t>P</w:t>
      </w:r>
      <w:r w:rsidRPr="00A0640C">
        <w:t>ane</w:t>
      </w:r>
    </w:p>
    <w:p w14:paraId="72DA58C3" w14:textId="77777777" w:rsidR="001E1229" w:rsidRDefault="006B0244" w:rsidP="00A12F3E">
      <w:r w:rsidRPr="006B0244">
        <w:t xml:space="preserve">Use the </w:t>
      </w:r>
      <w:r w:rsidR="00B32689">
        <w:rPr>
          <w:b/>
        </w:rPr>
        <w:t>T</w:t>
      </w:r>
      <w:r w:rsidRPr="00B32689">
        <w:rPr>
          <w:b/>
        </w:rPr>
        <w:t xml:space="preserve">ree </w:t>
      </w:r>
      <w:r w:rsidR="00B32689">
        <w:rPr>
          <w:b/>
        </w:rPr>
        <w:t>V</w:t>
      </w:r>
      <w:r w:rsidRPr="00B32689">
        <w:rPr>
          <w:b/>
        </w:rPr>
        <w:t>iew</w:t>
      </w:r>
      <w:r w:rsidRPr="006B0244">
        <w:t xml:space="preserve"> pane to select and change settings for the selected application</w:t>
      </w:r>
      <w:r w:rsidR="00A71385" w:rsidRPr="006B0244">
        <w:t xml:space="preserve">.  </w:t>
      </w:r>
    </w:p>
    <w:p w14:paraId="72DA58C4" w14:textId="2F14EB2D" w:rsidR="00B732AF" w:rsidRDefault="006B0244" w:rsidP="00E94666">
      <w:pPr>
        <w:pStyle w:val="ListParagraph"/>
        <w:numPr>
          <w:ilvl w:val="0"/>
          <w:numId w:val="81"/>
        </w:numPr>
      </w:pPr>
      <w:r w:rsidRPr="006B0244">
        <w:t xml:space="preserve">To retrieve the JAWS default settings, press </w:t>
      </w:r>
      <w:r w:rsidRPr="001E1229">
        <w:rPr>
          <w:b/>
          <w:bCs/>
        </w:rPr>
        <w:t>CTRL+SHIFT+D</w:t>
      </w:r>
      <w:r w:rsidR="00A71385" w:rsidRPr="006B0244">
        <w:t xml:space="preserve">.  </w:t>
      </w:r>
      <w:r w:rsidRPr="006B0244">
        <w:t>To retrieve application settings</w:t>
      </w:r>
      <w:r w:rsidR="00B732AF">
        <w:t>:</w:t>
      </w:r>
    </w:p>
    <w:p w14:paraId="6E9C7E0F" w14:textId="77777777" w:rsidR="00E13CF3" w:rsidRDefault="00E13CF3" w:rsidP="0082201B">
      <w:pPr>
        <w:pStyle w:val="ListParagraph"/>
        <w:numPr>
          <w:ilvl w:val="0"/>
          <w:numId w:val="46"/>
        </w:numPr>
      </w:pPr>
      <w:r>
        <w:t>To retrieve an application specific settings file:</w:t>
      </w:r>
    </w:p>
    <w:p w14:paraId="72DA58C5" w14:textId="049D08BA" w:rsidR="00B732AF" w:rsidRDefault="00B732AF" w:rsidP="00841A2D">
      <w:pPr>
        <w:pStyle w:val="ListParagraph"/>
        <w:numPr>
          <w:ilvl w:val="1"/>
          <w:numId w:val="46"/>
        </w:numPr>
      </w:pPr>
      <w:r>
        <w:t>P</w:t>
      </w:r>
      <w:r w:rsidR="006B0244" w:rsidRPr="006B0244">
        <w:t xml:space="preserve">ress </w:t>
      </w:r>
      <w:r w:rsidR="006B0244" w:rsidRPr="00A0640C">
        <w:rPr>
          <w:b/>
          <w:bCs/>
        </w:rPr>
        <w:t>SHIFT+TAB</w:t>
      </w:r>
      <w:r w:rsidR="006B0244" w:rsidRPr="006B0244">
        <w:t xml:space="preserve"> twice to move focus to the </w:t>
      </w:r>
      <w:r w:rsidR="006B0244" w:rsidRPr="00B732AF">
        <w:rPr>
          <w:b/>
        </w:rPr>
        <w:t>Application</w:t>
      </w:r>
      <w:r w:rsidR="006B0244" w:rsidRPr="006B0244">
        <w:t xml:space="preserve"> combo box. </w:t>
      </w:r>
    </w:p>
    <w:p w14:paraId="3F0FCC7A" w14:textId="77777777" w:rsidR="00E13CF3" w:rsidRDefault="00E13CF3" w:rsidP="00841A2D">
      <w:pPr>
        <w:pStyle w:val="ListParagraph"/>
        <w:numPr>
          <w:ilvl w:val="1"/>
          <w:numId w:val="46"/>
        </w:numPr>
      </w:pPr>
      <w:r>
        <w:t xml:space="preserve">Press the first letter of the desired application or press </w:t>
      </w:r>
      <w:r>
        <w:rPr>
          <w:b/>
        </w:rPr>
        <w:t xml:space="preserve">UP/DOWN ARROW </w:t>
      </w:r>
      <w:r>
        <w:t xml:space="preserve">to move to the desired application.  Press </w:t>
      </w:r>
      <w:r>
        <w:rPr>
          <w:b/>
        </w:rPr>
        <w:t xml:space="preserve">ALT+DOWN ARROW </w:t>
      </w:r>
      <w:r>
        <w:t>to drop the list.</w:t>
      </w:r>
    </w:p>
    <w:p w14:paraId="72DA58C7" w14:textId="77777777" w:rsidR="00B732AF" w:rsidRDefault="00B732AF" w:rsidP="00841A2D">
      <w:pPr>
        <w:pStyle w:val="ListParagraph"/>
        <w:numPr>
          <w:ilvl w:val="1"/>
          <w:numId w:val="46"/>
        </w:numPr>
      </w:pPr>
      <w:r>
        <w:t>S</w:t>
      </w:r>
      <w:r w:rsidR="006B0244" w:rsidRPr="006B0244">
        <w:t xml:space="preserve">elect the </w:t>
      </w:r>
      <w:r>
        <w:t xml:space="preserve">desired </w:t>
      </w:r>
      <w:r w:rsidR="006B0244" w:rsidRPr="006B0244">
        <w:t>application from the combo box</w:t>
      </w:r>
      <w:r>
        <w:t>.</w:t>
      </w:r>
    </w:p>
    <w:p w14:paraId="59DF0B6F" w14:textId="415B4F0E" w:rsidR="00766483" w:rsidRDefault="00E13CF3" w:rsidP="0082201B">
      <w:pPr>
        <w:pStyle w:val="ListParagraph"/>
        <w:numPr>
          <w:ilvl w:val="0"/>
          <w:numId w:val="46"/>
        </w:numPr>
      </w:pPr>
      <w:r>
        <w:t xml:space="preserve">If necessary, </w:t>
      </w:r>
      <w:r w:rsidR="006B0244" w:rsidRPr="00A0640C">
        <w:rPr>
          <w:b/>
          <w:bCs/>
        </w:rPr>
        <w:t>TAB</w:t>
      </w:r>
      <w:r w:rsidR="006B0244" w:rsidRPr="006B0244">
        <w:t xml:space="preserve"> to move focus back to the </w:t>
      </w:r>
      <w:r w:rsidR="00355411" w:rsidRPr="00355411">
        <w:rPr>
          <w:b/>
        </w:rPr>
        <w:t>T</w:t>
      </w:r>
      <w:r w:rsidR="006B0244" w:rsidRPr="00355411">
        <w:rPr>
          <w:b/>
        </w:rPr>
        <w:t xml:space="preserve">ree </w:t>
      </w:r>
      <w:r w:rsidR="00355411" w:rsidRPr="00355411">
        <w:rPr>
          <w:b/>
        </w:rPr>
        <w:t>V</w:t>
      </w:r>
      <w:r w:rsidR="006B0244" w:rsidRPr="00355411">
        <w:rPr>
          <w:b/>
        </w:rPr>
        <w:t>iew</w:t>
      </w:r>
      <w:r w:rsidR="006B0244" w:rsidRPr="006B0244">
        <w:t xml:space="preserve"> pane</w:t>
      </w:r>
      <w:r w:rsidR="00A71385" w:rsidRPr="006B0244">
        <w:t xml:space="preserve">.  </w:t>
      </w:r>
    </w:p>
    <w:p w14:paraId="72DA58C9" w14:textId="5279D762" w:rsidR="00B732AF" w:rsidRDefault="006B0244" w:rsidP="00766483">
      <w:pPr>
        <w:pStyle w:val="ListParagraph"/>
        <w:numPr>
          <w:ilvl w:val="0"/>
          <w:numId w:val="46"/>
        </w:numPr>
      </w:pPr>
      <w:r w:rsidRPr="006B0244">
        <w:t xml:space="preserve">For a brief description of the item selected in the </w:t>
      </w:r>
      <w:r w:rsidR="00B732AF" w:rsidRPr="00766483">
        <w:rPr>
          <w:b/>
        </w:rPr>
        <w:t>Tree View</w:t>
      </w:r>
      <w:r w:rsidR="00B732AF">
        <w:t xml:space="preserve"> pane</w:t>
      </w:r>
      <w:r w:rsidRPr="006B0244">
        <w:t xml:space="preserve">, press </w:t>
      </w:r>
      <w:r w:rsidRPr="00766483">
        <w:rPr>
          <w:b/>
          <w:bCs/>
        </w:rPr>
        <w:t>TAB</w:t>
      </w:r>
      <w:r w:rsidRPr="006B0244">
        <w:t xml:space="preserve"> to move focus to the </w:t>
      </w:r>
      <w:r w:rsidR="00023D45" w:rsidRPr="00766483">
        <w:rPr>
          <w:b/>
        </w:rPr>
        <w:t xml:space="preserve">Help Message </w:t>
      </w:r>
      <w:r w:rsidR="00023D45">
        <w:t xml:space="preserve">pane </w:t>
      </w:r>
      <w:r w:rsidRPr="006B0244">
        <w:t>read-only edit box.</w:t>
      </w:r>
      <w:r w:rsidR="00766483">
        <w:t xml:space="preserve">  </w:t>
      </w:r>
      <w:r w:rsidRPr="006B0244">
        <w:t xml:space="preserve">Use the </w:t>
      </w:r>
      <w:r w:rsidRPr="00766483">
        <w:rPr>
          <w:b/>
        </w:rPr>
        <w:t>Say Line</w:t>
      </w:r>
      <w:r w:rsidRPr="006B0244">
        <w:t xml:space="preserve"> </w:t>
      </w:r>
      <w:r w:rsidR="00501D3A">
        <w:t>(</w:t>
      </w:r>
      <w:r w:rsidR="00501D3A" w:rsidRPr="00766483">
        <w:rPr>
          <w:b/>
          <w:bCs/>
        </w:rPr>
        <w:t>INSERT+UP ARROW</w:t>
      </w:r>
      <w:r w:rsidR="00501D3A" w:rsidRPr="00766483">
        <w:rPr>
          <w:bCs/>
        </w:rPr>
        <w:t>)</w:t>
      </w:r>
      <w:r w:rsidR="00501D3A" w:rsidRPr="006B0244">
        <w:t xml:space="preserve"> </w:t>
      </w:r>
      <w:r w:rsidRPr="006B0244">
        <w:t xml:space="preserve">or </w:t>
      </w:r>
      <w:r w:rsidRPr="00766483">
        <w:rPr>
          <w:b/>
        </w:rPr>
        <w:t>Say All</w:t>
      </w:r>
      <w:r w:rsidRPr="006B0244">
        <w:t xml:space="preserve"> </w:t>
      </w:r>
      <w:r w:rsidR="00501D3A">
        <w:t>(</w:t>
      </w:r>
      <w:r w:rsidR="00501D3A" w:rsidRPr="00766483">
        <w:rPr>
          <w:b/>
          <w:bCs/>
        </w:rPr>
        <w:t>INSERT+DOWN ARROW</w:t>
      </w:r>
      <w:r w:rsidR="00501D3A" w:rsidRPr="00501D3A">
        <w:t>)</w:t>
      </w:r>
      <w:r w:rsidR="00501D3A" w:rsidRPr="00766483">
        <w:rPr>
          <w:b/>
        </w:rPr>
        <w:t xml:space="preserve"> </w:t>
      </w:r>
      <w:r w:rsidRPr="006B0244">
        <w:t xml:space="preserve">commands to </w:t>
      </w:r>
      <w:r w:rsidR="00E13CF3">
        <w:t>re-</w:t>
      </w:r>
      <w:r w:rsidRPr="006B0244">
        <w:t xml:space="preserve">read the help message. </w:t>
      </w:r>
    </w:p>
    <w:p w14:paraId="72DA58CA" w14:textId="77777777" w:rsidR="00B732AF" w:rsidRDefault="006B0244" w:rsidP="0082201B">
      <w:pPr>
        <w:pStyle w:val="ListParagraph"/>
        <w:numPr>
          <w:ilvl w:val="0"/>
          <w:numId w:val="46"/>
        </w:numPr>
      </w:pPr>
      <w:r w:rsidRPr="006B0244">
        <w:t xml:space="preserve">To scroll </w:t>
      </w:r>
      <w:r w:rsidR="00A71385">
        <w:t>vertically</w:t>
      </w:r>
      <w:r w:rsidR="00A71385" w:rsidRPr="006B0244">
        <w:t xml:space="preserve"> </w:t>
      </w:r>
      <w:r w:rsidRPr="006B0244">
        <w:t xml:space="preserve">through the </w:t>
      </w:r>
      <w:r w:rsidR="00B732AF">
        <w:rPr>
          <w:b/>
        </w:rPr>
        <w:t>Tree View</w:t>
      </w:r>
      <w:r w:rsidR="00B732AF">
        <w:t xml:space="preserve"> pane</w:t>
      </w:r>
      <w:r w:rsidRPr="006B0244">
        <w:t xml:space="preserve">, use the </w:t>
      </w:r>
      <w:r w:rsidRPr="00A0640C">
        <w:rPr>
          <w:b/>
          <w:bCs/>
        </w:rPr>
        <w:t>UP</w:t>
      </w:r>
      <w:r w:rsidRPr="006B0244">
        <w:t xml:space="preserve"> and </w:t>
      </w:r>
      <w:r w:rsidRPr="00A0640C">
        <w:rPr>
          <w:b/>
          <w:bCs/>
        </w:rPr>
        <w:t xml:space="preserve">DOWN ARROW </w:t>
      </w:r>
      <w:r w:rsidRPr="006B0244">
        <w:t xml:space="preserve">keys, </w:t>
      </w:r>
      <w:r w:rsidRPr="00A0640C">
        <w:rPr>
          <w:b/>
          <w:bCs/>
        </w:rPr>
        <w:t xml:space="preserve">PAGE UP </w:t>
      </w:r>
      <w:r w:rsidRPr="006B0244">
        <w:t xml:space="preserve">and </w:t>
      </w:r>
      <w:r w:rsidRPr="00A0640C">
        <w:rPr>
          <w:b/>
          <w:bCs/>
        </w:rPr>
        <w:t xml:space="preserve">PAGE DOWN </w:t>
      </w:r>
      <w:r w:rsidRPr="006B0244">
        <w:t xml:space="preserve">keys, or first letter navigation. </w:t>
      </w:r>
    </w:p>
    <w:p w14:paraId="72DA58CB" w14:textId="2B68B73D" w:rsidR="008F17C3" w:rsidRPr="008F17C3" w:rsidRDefault="006B0244" w:rsidP="008F17C3">
      <w:pPr>
        <w:pStyle w:val="ListParagraph"/>
        <w:numPr>
          <w:ilvl w:val="0"/>
          <w:numId w:val="46"/>
        </w:numPr>
      </w:pPr>
      <w:r w:rsidRPr="006B0244">
        <w:t>Use the</w:t>
      </w:r>
      <w:r w:rsidRPr="001E1229">
        <w:rPr>
          <w:b/>
          <w:bCs/>
        </w:rPr>
        <w:t xml:space="preserve"> RIGHT ARROW </w:t>
      </w:r>
      <w:r w:rsidRPr="006B0244">
        <w:t xml:space="preserve">and </w:t>
      </w:r>
      <w:r w:rsidRPr="001E1229">
        <w:rPr>
          <w:b/>
          <w:bCs/>
        </w:rPr>
        <w:t xml:space="preserve">LEFT ARROW </w:t>
      </w:r>
      <w:r w:rsidRPr="006B0244">
        <w:t xml:space="preserve">keys to expand or collapse </w:t>
      </w:r>
      <w:r w:rsidR="00B732AF" w:rsidRPr="001E1229">
        <w:rPr>
          <w:b/>
        </w:rPr>
        <w:t>Tree View</w:t>
      </w:r>
      <w:r w:rsidR="00B732AF">
        <w:t xml:space="preserve"> pane</w:t>
      </w:r>
      <w:r w:rsidR="00B732AF" w:rsidRPr="006B0244">
        <w:t xml:space="preserve"> </w:t>
      </w:r>
      <w:r w:rsidRPr="006B0244">
        <w:t>groups</w:t>
      </w:r>
      <w:r w:rsidR="00A71385" w:rsidRPr="006B0244">
        <w:t xml:space="preserve">.  </w:t>
      </w:r>
      <w:r w:rsidRPr="006B0244">
        <w:t xml:space="preserve">Use the </w:t>
      </w:r>
      <w:r w:rsidRPr="001E1229">
        <w:rPr>
          <w:b/>
          <w:bCs/>
        </w:rPr>
        <w:t xml:space="preserve">SPACEBAR </w:t>
      </w:r>
      <w:r w:rsidRPr="006B0244">
        <w:t xml:space="preserve">to </w:t>
      </w:r>
      <w:r w:rsidR="00E13CF3">
        <w:t>cycle</w:t>
      </w:r>
      <w:r w:rsidR="00E13CF3" w:rsidRPr="006B0244">
        <w:t xml:space="preserve"> </w:t>
      </w:r>
      <w:r w:rsidRPr="006B0244">
        <w:t xml:space="preserve">through and change settings for each option. </w:t>
      </w:r>
    </w:p>
    <w:p w14:paraId="72DA58CC" w14:textId="77777777" w:rsidR="001E1229" w:rsidRDefault="006B0244" w:rsidP="001E1229">
      <w:pPr>
        <w:pStyle w:val="Heading4"/>
      </w:pPr>
      <w:r w:rsidRPr="008F17C3">
        <w:t xml:space="preserve">Configuration </w:t>
      </w:r>
      <w:r w:rsidR="00416449" w:rsidRPr="008F17C3">
        <w:t>D</w:t>
      </w:r>
      <w:r w:rsidRPr="008F17C3">
        <w:t xml:space="preserve">isplay </w:t>
      </w:r>
      <w:r w:rsidR="00416449" w:rsidRPr="008F17C3">
        <w:t>P</w:t>
      </w:r>
      <w:r w:rsidRPr="008F17C3">
        <w:t>ane</w:t>
      </w:r>
    </w:p>
    <w:p w14:paraId="72DA58CD" w14:textId="77777777" w:rsidR="008F17C3" w:rsidRDefault="006B0244" w:rsidP="00A12F3E">
      <w:r w:rsidRPr="006B0244">
        <w:t xml:space="preserve">As you move through the </w:t>
      </w:r>
      <w:r w:rsidR="00416449" w:rsidRPr="008F17C3">
        <w:rPr>
          <w:b/>
        </w:rPr>
        <w:t>T</w:t>
      </w:r>
      <w:r w:rsidRPr="008F17C3">
        <w:rPr>
          <w:b/>
        </w:rPr>
        <w:t xml:space="preserve">ree </w:t>
      </w:r>
      <w:r w:rsidR="00416449" w:rsidRPr="008F17C3">
        <w:rPr>
          <w:b/>
        </w:rPr>
        <w:t>V</w:t>
      </w:r>
      <w:r w:rsidRPr="008F17C3">
        <w:rPr>
          <w:b/>
        </w:rPr>
        <w:t>iew</w:t>
      </w:r>
      <w:r w:rsidR="00416449">
        <w:t xml:space="preserve"> pane</w:t>
      </w:r>
      <w:r w:rsidRPr="006B0244">
        <w:t xml:space="preserve">, a sighted user can simultaneously track cursor movement using the </w:t>
      </w:r>
      <w:r w:rsidR="008F17C3" w:rsidRPr="008F17C3">
        <w:rPr>
          <w:b/>
        </w:rPr>
        <w:t>C</w:t>
      </w:r>
      <w:r w:rsidRPr="008F17C3">
        <w:rPr>
          <w:b/>
        </w:rPr>
        <w:t xml:space="preserve">onfiguration </w:t>
      </w:r>
      <w:r w:rsidR="008F17C3" w:rsidRPr="008F17C3">
        <w:rPr>
          <w:b/>
        </w:rPr>
        <w:t>D</w:t>
      </w:r>
      <w:r w:rsidRPr="008F17C3">
        <w:rPr>
          <w:b/>
        </w:rPr>
        <w:t>isplay</w:t>
      </w:r>
      <w:r w:rsidRPr="006B0244">
        <w:t xml:space="preserve"> pane.</w:t>
      </w:r>
    </w:p>
    <w:p w14:paraId="5A849A7B" w14:textId="0540C44A" w:rsidR="006237B9" w:rsidRDefault="006B0244" w:rsidP="0082201B">
      <w:pPr>
        <w:pStyle w:val="ListParagraph"/>
        <w:numPr>
          <w:ilvl w:val="0"/>
          <w:numId w:val="46"/>
        </w:numPr>
      </w:pPr>
      <w:r w:rsidRPr="006B0244">
        <w:t xml:space="preserve">Press </w:t>
      </w:r>
      <w:r w:rsidRPr="008F17C3">
        <w:rPr>
          <w:b/>
          <w:bCs/>
        </w:rPr>
        <w:t xml:space="preserve">F6 </w:t>
      </w:r>
      <w:r w:rsidRPr="006B0244">
        <w:t xml:space="preserve">to switch between the </w:t>
      </w:r>
      <w:r w:rsidR="008F17C3" w:rsidRPr="008F17C3">
        <w:rPr>
          <w:b/>
        </w:rPr>
        <w:t>T</w:t>
      </w:r>
      <w:r w:rsidRPr="008F17C3">
        <w:rPr>
          <w:b/>
        </w:rPr>
        <w:t xml:space="preserve">ree </w:t>
      </w:r>
      <w:r w:rsidR="008F17C3">
        <w:rPr>
          <w:b/>
        </w:rPr>
        <w:t>V</w:t>
      </w:r>
      <w:r w:rsidRPr="008F17C3">
        <w:rPr>
          <w:b/>
        </w:rPr>
        <w:t>iew</w:t>
      </w:r>
      <w:r w:rsidRPr="006B0244">
        <w:t xml:space="preserve"> </w:t>
      </w:r>
      <w:r w:rsidR="008F17C3">
        <w:t xml:space="preserve">pane </w:t>
      </w:r>
      <w:r w:rsidRPr="006B0244">
        <w:t xml:space="preserve">and </w:t>
      </w:r>
      <w:r w:rsidR="006237B9">
        <w:t xml:space="preserve">the </w:t>
      </w:r>
      <w:r w:rsidR="006237B9">
        <w:rPr>
          <w:b/>
        </w:rPr>
        <w:t>Configuration Display</w:t>
      </w:r>
      <w:r w:rsidR="006237B9">
        <w:t xml:space="preserve"> pane</w:t>
      </w:r>
      <w:r w:rsidR="00A71385" w:rsidRPr="006B0244">
        <w:t xml:space="preserve">.  </w:t>
      </w:r>
      <w:r w:rsidR="006237B9">
        <w:t xml:space="preserve">Moving to the Configuration Display pane is </w:t>
      </w:r>
      <w:r w:rsidRPr="006B0244">
        <w:t xml:space="preserve">necessary </w:t>
      </w:r>
      <w:r w:rsidR="006237B9">
        <w:t xml:space="preserve">to type </w:t>
      </w:r>
      <w:r w:rsidRPr="006B0244">
        <w:t>in an edit or edit spin box.</w:t>
      </w:r>
    </w:p>
    <w:p w14:paraId="72DA58CE" w14:textId="59A34663" w:rsidR="006B0244" w:rsidRPr="006B0244" w:rsidRDefault="006237B9" w:rsidP="0082201B">
      <w:pPr>
        <w:pStyle w:val="ListParagraph"/>
        <w:numPr>
          <w:ilvl w:val="0"/>
          <w:numId w:val="46"/>
        </w:numPr>
      </w:pPr>
      <w:r>
        <w:t xml:space="preserve">JAWS identifies the particular </w:t>
      </w:r>
      <w:r>
        <w:rPr>
          <w:b/>
        </w:rPr>
        <w:t>Configuration Display</w:t>
      </w:r>
      <w:r>
        <w:t xml:space="preserve"> when you move to this pane.  For example, if you were </w:t>
      </w:r>
      <w:r w:rsidR="007D246D">
        <w:t xml:space="preserve">modifying the setting for the Speech and Sounds Schemes, when you press F6 to move to the </w:t>
      </w:r>
      <w:r w:rsidR="007D246D">
        <w:rPr>
          <w:b/>
        </w:rPr>
        <w:t>Configuration Display</w:t>
      </w:r>
      <w:r w:rsidR="007D246D">
        <w:t>, JAWS says, "</w:t>
      </w:r>
      <w:r w:rsidR="007D246D" w:rsidRPr="005818CF">
        <w:rPr>
          <w:rFonts w:ascii="Arial Bold" w:hAnsi="Arial Bold"/>
          <w:b/>
          <w:color w:val="FF0000"/>
        </w:rPr>
        <w:t>Speech and Sounds Schemes page</w:t>
      </w:r>
      <w:r w:rsidR="007D246D">
        <w:t>."</w:t>
      </w:r>
    </w:p>
    <w:p w14:paraId="72DA58CF" w14:textId="77777777" w:rsidR="001E1229" w:rsidRDefault="006B0244" w:rsidP="001E1229">
      <w:pPr>
        <w:pStyle w:val="Heading4"/>
      </w:pPr>
      <w:r w:rsidRPr="00023D45">
        <w:t xml:space="preserve">Help </w:t>
      </w:r>
      <w:r w:rsidR="00023D45" w:rsidRPr="00023D45">
        <w:t>M</w:t>
      </w:r>
      <w:r w:rsidRPr="00023D45">
        <w:t xml:space="preserve">essage </w:t>
      </w:r>
      <w:r w:rsidR="00023D45" w:rsidRPr="00023D45">
        <w:t>P</w:t>
      </w:r>
      <w:r w:rsidRPr="00023D45">
        <w:t>ane</w:t>
      </w:r>
      <w:r w:rsidR="001E1229">
        <w:t xml:space="preserve"> </w:t>
      </w:r>
      <w:r w:rsidR="001E1229" w:rsidRPr="00023D45">
        <w:rPr>
          <w:bCs w:val="0"/>
        </w:rPr>
        <w:t>(Read Only Edit Box)</w:t>
      </w:r>
    </w:p>
    <w:p w14:paraId="72DA58D0" w14:textId="67D017BC" w:rsidR="00023D45" w:rsidRDefault="002C594E" w:rsidP="00A12F3E">
      <w:r>
        <w:t>This Read Only Edit Box d</w:t>
      </w:r>
      <w:r w:rsidR="006B0244" w:rsidRPr="006B0244">
        <w:t xml:space="preserve">isplays context-sensitive help for the item currently selected in the </w:t>
      </w:r>
      <w:r w:rsidR="00023D45" w:rsidRPr="00023D45">
        <w:rPr>
          <w:b/>
        </w:rPr>
        <w:t>T</w:t>
      </w:r>
      <w:r w:rsidR="006B0244" w:rsidRPr="00023D45">
        <w:rPr>
          <w:b/>
        </w:rPr>
        <w:t xml:space="preserve">ree </w:t>
      </w:r>
      <w:r w:rsidR="00023D45" w:rsidRPr="00023D45">
        <w:rPr>
          <w:b/>
        </w:rPr>
        <w:t>V</w:t>
      </w:r>
      <w:r w:rsidR="006B0244" w:rsidRPr="00023D45">
        <w:rPr>
          <w:b/>
        </w:rPr>
        <w:t>iew</w:t>
      </w:r>
      <w:r w:rsidR="00023D45" w:rsidRPr="00023D45">
        <w:rPr>
          <w:b/>
        </w:rPr>
        <w:t xml:space="preserve"> </w:t>
      </w:r>
      <w:r w:rsidR="00023D45">
        <w:t>pane</w:t>
      </w:r>
      <w:r w:rsidR="006B0244" w:rsidRPr="006B0244">
        <w:t>.</w:t>
      </w:r>
    </w:p>
    <w:p w14:paraId="72DA58D1" w14:textId="48E90970" w:rsidR="00023D45" w:rsidRDefault="00023D45" w:rsidP="00023D45">
      <w:pPr>
        <w:pStyle w:val="ListParagraph"/>
        <w:numPr>
          <w:ilvl w:val="0"/>
          <w:numId w:val="8"/>
        </w:numPr>
        <w:ind w:left="2520"/>
      </w:pPr>
      <w:r>
        <w:t xml:space="preserve">Use the </w:t>
      </w:r>
      <w:r w:rsidRPr="001E1229">
        <w:rPr>
          <w:b/>
        </w:rPr>
        <w:t>Say Line</w:t>
      </w:r>
      <w:r>
        <w:t xml:space="preserve"> (</w:t>
      </w:r>
      <w:r w:rsidRPr="001E1229">
        <w:rPr>
          <w:b/>
          <w:bCs/>
        </w:rPr>
        <w:t>INSERT+UP ARROW</w:t>
      </w:r>
      <w:r w:rsidRPr="001E1229">
        <w:rPr>
          <w:bCs/>
        </w:rPr>
        <w:t>)</w:t>
      </w:r>
      <w:r>
        <w:t xml:space="preserve"> or </w:t>
      </w:r>
      <w:r w:rsidRPr="001E1229">
        <w:rPr>
          <w:b/>
        </w:rPr>
        <w:t>Say All</w:t>
      </w:r>
      <w:r>
        <w:t xml:space="preserve"> (</w:t>
      </w:r>
      <w:r w:rsidRPr="001E1229">
        <w:rPr>
          <w:b/>
          <w:bCs/>
        </w:rPr>
        <w:t>INSERT+DOWN ARROW</w:t>
      </w:r>
      <w:r>
        <w:t>)</w:t>
      </w:r>
      <w:r w:rsidRPr="001E1229">
        <w:rPr>
          <w:b/>
        </w:rPr>
        <w:t xml:space="preserve"> </w:t>
      </w:r>
      <w:r>
        <w:t xml:space="preserve">commands to </w:t>
      </w:r>
      <w:r w:rsidR="002C594E">
        <w:t>re-</w:t>
      </w:r>
      <w:r>
        <w:t xml:space="preserve">read the help message. </w:t>
      </w:r>
    </w:p>
    <w:p w14:paraId="72DA58D2" w14:textId="77777777" w:rsidR="006B0244" w:rsidRPr="006B0244" w:rsidRDefault="00023D45" w:rsidP="001E1229">
      <w:pPr>
        <w:pStyle w:val="Heading4"/>
      </w:pPr>
      <w:r w:rsidRPr="00A12F3E">
        <w:t>Push Buttons</w:t>
      </w:r>
    </w:p>
    <w:p w14:paraId="72DA58D3" w14:textId="77777777" w:rsidR="00023D45" w:rsidRPr="00023D45" w:rsidRDefault="006B0244" w:rsidP="00171B04">
      <w:pPr>
        <w:pStyle w:val="ListParagraph"/>
        <w:numPr>
          <w:ilvl w:val="0"/>
          <w:numId w:val="8"/>
        </w:numPr>
      </w:pPr>
      <w:r w:rsidRPr="00355411">
        <w:rPr>
          <w:b/>
          <w:bCs/>
          <w:u w:val="single"/>
        </w:rPr>
        <w:t>A</w:t>
      </w:r>
      <w:r w:rsidRPr="00023D45">
        <w:rPr>
          <w:b/>
          <w:bCs/>
        </w:rPr>
        <w:t>pply</w:t>
      </w:r>
      <w:r w:rsidR="00355411">
        <w:rPr>
          <w:b/>
          <w:bCs/>
        </w:rPr>
        <w:t xml:space="preserve"> </w:t>
      </w:r>
      <w:r w:rsidR="00355411">
        <w:rPr>
          <w:bCs/>
        </w:rPr>
        <w:t>(</w:t>
      </w:r>
      <w:r w:rsidR="00355411">
        <w:rPr>
          <w:b/>
          <w:bCs/>
        </w:rPr>
        <w:t>ALT+A</w:t>
      </w:r>
      <w:r w:rsidR="00355411">
        <w:rPr>
          <w:bCs/>
        </w:rPr>
        <w:t>)</w:t>
      </w:r>
      <w:r w:rsidR="00023D45">
        <w:rPr>
          <w:bCs/>
        </w:rPr>
        <w:t xml:space="preserve">:  </w:t>
      </w:r>
      <w:r w:rsidR="00023D45">
        <w:t xml:space="preserve">Use </w:t>
      </w:r>
      <w:r w:rsidR="00023D45" w:rsidRPr="008D1BF3">
        <w:rPr>
          <w:b/>
          <w:bCs/>
          <w:u w:val="single"/>
        </w:rPr>
        <w:t>A</w:t>
      </w:r>
      <w:r w:rsidR="00023D45">
        <w:rPr>
          <w:b/>
          <w:bCs/>
        </w:rPr>
        <w:t xml:space="preserve">pply </w:t>
      </w:r>
      <w:r w:rsidR="00023D45">
        <w:t xml:space="preserve">to </w:t>
      </w:r>
      <w:r w:rsidR="00366381">
        <w:t>apply</w:t>
      </w:r>
      <w:r w:rsidR="00023D45">
        <w:t xml:space="preserve"> </w:t>
      </w:r>
      <w:r w:rsidR="00355411">
        <w:t xml:space="preserve">selected </w:t>
      </w:r>
      <w:r w:rsidR="00023D45">
        <w:t>changes</w:t>
      </w:r>
      <w:r w:rsidR="00366381">
        <w:t xml:space="preserve"> and remain in </w:t>
      </w:r>
      <w:r w:rsidR="004456C0" w:rsidRPr="004456C0">
        <w:rPr>
          <w:b/>
        </w:rPr>
        <w:t xml:space="preserve">JAWS </w:t>
      </w:r>
      <w:r w:rsidR="00366381" w:rsidRPr="004456C0">
        <w:rPr>
          <w:b/>
        </w:rPr>
        <w:t>Settings Center</w:t>
      </w:r>
      <w:r w:rsidR="00023D45">
        <w:t>.</w:t>
      </w:r>
      <w:r w:rsidR="00023D45">
        <w:rPr>
          <w:bCs/>
        </w:rPr>
        <w:t xml:space="preserve"> </w:t>
      </w:r>
    </w:p>
    <w:p w14:paraId="72DA58D4" w14:textId="77777777" w:rsidR="00023D45" w:rsidRPr="00023D45" w:rsidRDefault="006B0244" w:rsidP="00171B04">
      <w:pPr>
        <w:pStyle w:val="ListParagraph"/>
        <w:numPr>
          <w:ilvl w:val="0"/>
          <w:numId w:val="8"/>
        </w:numPr>
      </w:pPr>
      <w:r w:rsidRPr="00023D45">
        <w:rPr>
          <w:b/>
          <w:bCs/>
        </w:rPr>
        <w:t>OK</w:t>
      </w:r>
      <w:r w:rsidR="00023D45">
        <w:rPr>
          <w:bCs/>
        </w:rPr>
        <w:t xml:space="preserve">:  </w:t>
      </w:r>
      <w:r w:rsidR="00023D45">
        <w:t xml:space="preserve">Use </w:t>
      </w:r>
      <w:r w:rsidR="00023D45">
        <w:rPr>
          <w:b/>
          <w:bCs/>
        </w:rPr>
        <w:t xml:space="preserve">OK </w:t>
      </w:r>
      <w:r w:rsidR="00023D45">
        <w:t xml:space="preserve">to save changes and </w:t>
      </w:r>
      <w:r w:rsidR="00366381">
        <w:t xml:space="preserve">exit </w:t>
      </w:r>
      <w:r w:rsidR="006A51EE">
        <w:rPr>
          <w:b/>
        </w:rPr>
        <w:t xml:space="preserve">JAWS </w:t>
      </w:r>
      <w:r w:rsidR="00023D45" w:rsidRPr="00BF4DCC">
        <w:rPr>
          <w:b/>
        </w:rPr>
        <w:t>Settings Center</w:t>
      </w:r>
      <w:r w:rsidR="00023D45">
        <w:t>.</w:t>
      </w:r>
      <w:r w:rsidR="00366381">
        <w:t xml:space="preserve">  </w:t>
      </w:r>
      <w:bookmarkStart w:id="25" w:name="OLE_LINK32"/>
      <w:bookmarkStart w:id="26" w:name="OLE_LINK33"/>
      <w:r w:rsidR="00366381">
        <w:t>JAWS saves the new settings to the appropriate JCF file.</w:t>
      </w:r>
      <w:bookmarkEnd w:id="25"/>
      <w:bookmarkEnd w:id="26"/>
    </w:p>
    <w:p w14:paraId="72DA58D5" w14:textId="77777777" w:rsidR="00995F32" w:rsidRPr="006700AF" w:rsidRDefault="006B0244" w:rsidP="00171B04">
      <w:pPr>
        <w:pStyle w:val="ListParagraph"/>
        <w:numPr>
          <w:ilvl w:val="0"/>
          <w:numId w:val="8"/>
        </w:numPr>
      </w:pPr>
      <w:r w:rsidRPr="00DD3F80">
        <w:rPr>
          <w:b/>
          <w:bCs/>
        </w:rPr>
        <w:t>Cancel</w:t>
      </w:r>
      <w:r w:rsidRPr="006B0244">
        <w:t xml:space="preserve">: Use </w:t>
      </w:r>
      <w:r w:rsidRPr="00DD3F80">
        <w:rPr>
          <w:b/>
          <w:bCs/>
        </w:rPr>
        <w:t xml:space="preserve">Cancel </w:t>
      </w:r>
      <w:r w:rsidRPr="006B0244">
        <w:t>to close</w:t>
      </w:r>
      <w:r w:rsidR="006A51EE">
        <w:t xml:space="preserve"> the</w:t>
      </w:r>
      <w:r w:rsidRPr="006B0244">
        <w:t xml:space="preserve"> </w:t>
      </w:r>
      <w:r w:rsidR="006A51EE" w:rsidRPr="00DD3F80">
        <w:rPr>
          <w:b/>
        </w:rPr>
        <w:t xml:space="preserve">JAWS </w:t>
      </w:r>
      <w:r w:rsidRPr="00DD3F80">
        <w:rPr>
          <w:b/>
        </w:rPr>
        <w:t>Settings Center</w:t>
      </w:r>
      <w:r w:rsidRPr="006B0244">
        <w:t xml:space="preserve"> without saving changes. </w:t>
      </w:r>
    </w:p>
    <w:p w14:paraId="72DA58D6" w14:textId="1E10245C" w:rsidR="00995F32" w:rsidRPr="006700AF" w:rsidRDefault="009C159C">
      <w:pPr>
        <w:pStyle w:val="Heading1"/>
        <w:rPr>
          <w:sz w:val="20"/>
        </w:rPr>
      </w:pPr>
      <w:bookmarkStart w:id="27" w:name="_Toc332883164"/>
      <w:r>
        <w:t>jaws settings center</w:t>
      </w:r>
      <w:r w:rsidR="00DC70F4">
        <w:t>: Recommended Settings</w:t>
      </w:r>
      <w:bookmarkEnd w:id="27"/>
    </w:p>
    <w:p w14:paraId="72DA58D7" w14:textId="6C4FB23D" w:rsidR="00995F32" w:rsidRDefault="00563B68">
      <w:pPr>
        <w:pStyle w:val="Heading2"/>
      </w:pPr>
      <w:bookmarkStart w:id="28" w:name="_Toc332883165"/>
      <w:r>
        <w:t>Recommended Settings</w:t>
      </w:r>
      <w:bookmarkEnd w:id="28"/>
    </w:p>
    <w:p w14:paraId="2A78CBFF" w14:textId="7736C2D0" w:rsidR="00C24DB8" w:rsidRPr="00C24DB8" w:rsidRDefault="00C24DB8" w:rsidP="005818CF">
      <w:pPr>
        <w:pStyle w:val="Heading3"/>
      </w:pPr>
      <w:bookmarkStart w:id="29" w:name="_Toc332883166"/>
      <w:r>
        <w:t>Introduction</w:t>
      </w:r>
      <w:bookmarkEnd w:id="29"/>
    </w:p>
    <w:p w14:paraId="0AA1703D" w14:textId="77777777" w:rsidR="00C24DB8" w:rsidRDefault="00C24DB8">
      <w:pPr>
        <w:pStyle w:val="Heading4"/>
      </w:pPr>
      <w:r>
        <w:t>Using the Tree View to Modify Settings</w:t>
      </w:r>
    </w:p>
    <w:p w14:paraId="1BE68B67" w14:textId="77777777" w:rsidR="00C24DB8" w:rsidRDefault="00C24DB8" w:rsidP="005818CF">
      <w:pPr>
        <w:rPr>
          <w:color w:val="000000"/>
        </w:rPr>
      </w:pPr>
      <w:r>
        <w:rPr>
          <w:color w:val="000000"/>
        </w:rPr>
        <w:t xml:space="preserve">In the </w:t>
      </w:r>
      <w:r>
        <w:rPr>
          <w:b/>
          <w:color w:val="000000"/>
        </w:rPr>
        <w:t>Tree View</w:t>
      </w:r>
      <w:r>
        <w:rPr>
          <w:color w:val="000000"/>
        </w:rPr>
        <w:t xml:space="preserve">, JAWS identifies the level for each group and subgroup within the tree, lets you know whether the group is open or closed, and specifies the number of items in the grouping.  </w:t>
      </w:r>
    </w:p>
    <w:p w14:paraId="767EAC3B" w14:textId="1CE80F91" w:rsidR="00C24DB8" w:rsidRDefault="00C24DB8" w:rsidP="00D23C41">
      <w:r>
        <w:t xml:space="preserve">For example, the Web/HTML/PDFs group is identified as level zero (0).  When you press </w:t>
      </w:r>
      <w:r>
        <w:rPr>
          <w:b/>
          <w:caps/>
        </w:rPr>
        <w:t>right arrow</w:t>
      </w:r>
      <w:r>
        <w:t xml:space="preserve"> to expand the Web/HTML/PDFs group, JAWS says, ”</w:t>
      </w:r>
      <w:r>
        <w:rPr>
          <w:rFonts w:ascii="Arial Bold" w:hAnsi="Arial Bold"/>
          <w:b/>
          <w:color w:val="FF0000"/>
        </w:rPr>
        <w:t>Open, seven items</w:t>
      </w:r>
      <w:r w:rsidR="00CF738F">
        <w:rPr>
          <w:color w:val="000000"/>
        </w:rPr>
        <w:t>.</w:t>
      </w:r>
      <w:r>
        <w:t xml:space="preserve">" </w:t>
      </w:r>
    </w:p>
    <w:p w14:paraId="74A24E03" w14:textId="77777777" w:rsidR="00C24DB8" w:rsidRDefault="00C24DB8" w:rsidP="00D23C41">
      <w:r>
        <w:t xml:space="preserve">When you </w:t>
      </w:r>
      <w:r>
        <w:rPr>
          <w:b/>
          <w:caps/>
        </w:rPr>
        <w:t>down arrow</w:t>
      </w:r>
      <w:r>
        <w:t xml:space="preserve"> to the Reading subgroup, JAWS identifies it as level one (1), and then says, "</w:t>
      </w:r>
      <w:r>
        <w:rPr>
          <w:rFonts w:ascii="Arial Bold" w:hAnsi="Arial Bold"/>
          <w:b/>
          <w:color w:val="FF0000"/>
        </w:rPr>
        <w:t>Closed, one of seven</w:t>
      </w:r>
      <w:r>
        <w:t xml:space="preserve">."  When you press </w:t>
      </w:r>
      <w:r>
        <w:rPr>
          <w:b/>
          <w:caps/>
        </w:rPr>
        <w:t xml:space="preserve">Right Arrow </w:t>
      </w:r>
      <w:r>
        <w:t>to expand the Reading subgroup, JAWS says, "</w:t>
      </w:r>
      <w:r>
        <w:rPr>
          <w:rFonts w:ascii="Arial Bold" w:hAnsi="Arial Bold"/>
          <w:b/>
          <w:color w:val="FF0000"/>
        </w:rPr>
        <w:t>Open, six items</w:t>
      </w:r>
      <w:r>
        <w:t xml:space="preserve">."  When you subsequently </w:t>
      </w:r>
      <w:r w:rsidRPr="00D23C41">
        <w:rPr>
          <w:b/>
          <w:caps/>
        </w:rPr>
        <w:t>Down Arrow</w:t>
      </w:r>
      <w:r>
        <w:t xml:space="preserve"> to the first item in the list, JAWS:</w:t>
      </w:r>
    </w:p>
    <w:p w14:paraId="1197CF97" w14:textId="72A2A15D" w:rsidR="00C24DB8" w:rsidRDefault="00C24DB8" w:rsidP="00D23C41">
      <w:pPr>
        <w:pStyle w:val="ListParagraph"/>
        <w:numPr>
          <w:ilvl w:val="0"/>
          <w:numId w:val="119"/>
        </w:numPr>
        <w:ind w:left="2880"/>
        <w:rPr>
          <w:color w:val="000000"/>
        </w:rPr>
      </w:pPr>
      <w:r>
        <w:rPr>
          <w:color w:val="000000"/>
        </w:rPr>
        <w:t>Says the number two, to identify that the</w:t>
      </w:r>
      <w:r w:rsidR="006E707A">
        <w:rPr>
          <w:color w:val="000000"/>
        </w:rPr>
        <w:t xml:space="preserve"> item is level two in the tree;</w:t>
      </w:r>
    </w:p>
    <w:p w14:paraId="6415686A" w14:textId="3678C2BE" w:rsidR="006E707A" w:rsidRDefault="006E707A" w:rsidP="00D23C41">
      <w:pPr>
        <w:pStyle w:val="ListParagraph"/>
        <w:numPr>
          <w:ilvl w:val="0"/>
          <w:numId w:val="119"/>
        </w:numPr>
        <w:ind w:left="2880"/>
        <w:rPr>
          <w:color w:val="000000"/>
        </w:rPr>
      </w:pPr>
      <w:r>
        <w:rPr>
          <w:color w:val="000000"/>
        </w:rPr>
        <w:t>Does not say open or closed, because it is not a group or subgroup;</w:t>
      </w:r>
    </w:p>
    <w:p w14:paraId="08038922" w14:textId="77777777" w:rsidR="00C24DB8" w:rsidRDefault="00C24DB8" w:rsidP="00D23C41">
      <w:pPr>
        <w:pStyle w:val="ListParagraph"/>
        <w:numPr>
          <w:ilvl w:val="0"/>
          <w:numId w:val="119"/>
        </w:numPr>
        <w:ind w:left="2880"/>
        <w:rPr>
          <w:color w:val="000000"/>
        </w:rPr>
      </w:pPr>
      <w:r>
        <w:rPr>
          <w:color w:val="000000"/>
        </w:rPr>
        <w:t>Reads the name of the item: Skip Past Repeated Text On New Pages;</w:t>
      </w:r>
    </w:p>
    <w:p w14:paraId="0AB09673" w14:textId="5F920D95" w:rsidR="00C24DB8" w:rsidRDefault="00C24DB8" w:rsidP="00D23C41">
      <w:pPr>
        <w:pStyle w:val="ListParagraph"/>
        <w:numPr>
          <w:ilvl w:val="0"/>
          <w:numId w:val="119"/>
        </w:numPr>
        <w:ind w:left="2880"/>
        <w:rPr>
          <w:color w:val="000000"/>
        </w:rPr>
      </w:pPr>
      <w:r>
        <w:rPr>
          <w:color w:val="000000"/>
        </w:rPr>
        <w:t>Indicates the state of the item: Checked;</w:t>
      </w:r>
      <w:r w:rsidR="00844BF9">
        <w:rPr>
          <w:color w:val="000000"/>
        </w:rPr>
        <w:t xml:space="preserve"> and, </w:t>
      </w:r>
    </w:p>
    <w:p w14:paraId="33887CFD" w14:textId="3048D575" w:rsidR="00C24DB8" w:rsidRDefault="005B2C4C" w:rsidP="00D23C41">
      <w:pPr>
        <w:pStyle w:val="ListParagraph"/>
        <w:numPr>
          <w:ilvl w:val="0"/>
          <w:numId w:val="119"/>
        </w:numPr>
        <w:ind w:left="2880"/>
        <w:rPr>
          <w:color w:val="000000"/>
        </w:rPr>
      </w:pPr>
      <w:r>
        <w:rPr>
          <w:color w:val="000000"/>
        </w:rPr>
        <w:t>S</w:t>
      </w:r>
      <w:r w:rsidR="00C24DB8">
        <w:rPr>
          <w:color w:val="000000"/>
        </w:rPr>
        <w:t xml:space="preserve">pecifies that </w:t>
      </w:r>
      <w:r>
        <w:rPr>
          <w:color w:val="000000"/>
        </w:rPr>
        <w:t>the</w:t>
      </w:r>
      <w:r w:rsidR="00C24DB8">
        <w:rPr>
          <w:color w:val="000000"/>
        </w:rPr>
        <w:t xml:space="preserve"> item </w:t>
      </w:r>
      <w:r>
        <w:rPr>
          <w:color w:val="000000"/>
        </w:rPr>
        <w:t xml:space="preserve">is </w:t>
      </w:r>
      <w:r w:rsidR="00C24DB8">
        <w:rPr>
          <w:color w:val="000000"/>
        </w:rPr>
        <w:t xml:space="preserve">one of six in the subgroup. </w:t>
      </w:r>
    </w:p>
    <w:p w14:paraId="162FCD21" w14:textId="0970E05B" w:rsidR="00C24DB8" w:rsidRDefault="00820338" w:rsidP="00D23C41">
      <w:pPr>
        <w:rPr>
          <w:color w:val="000000"/>
        </w:rPr>
      </w:pPr>
      <w:r>
        <w:rPr>
          <w:color w:val="000000"/>
        </w:rPr>
        <w:t xml:space="preserve">Once you have selected a specific item in the </w:t>
      </w:r>
      <w:r w:rsidRPr="00D23C41">
        <w:rPr>
          <w:b/>
          <w:color w:val="000000"/>
        </w:rPr>
        <w:t>Tree View</w:t>
      </w:r>
      <w:r>
        <w:rPr>
          <w:color w:val="000000"/>
        </w:rPr>
        <w:t>, p</w:t>
      </w:r>
      <w:r w:rsidR="00C24DB8">
        <w:rPr>
          <w:color w:val="000000"/>
        </w:rPr>
        <w:t xml:space="preserve">ress the </w:t>
      </w:r>
      <w:r w:rsidR="00C24DB8">
        <w:rPr>
          <w:b/>
          <w:color w:val="000000"/>
        </w:rPr>
        <w:t>SPACEBAR</w:t>
      </w:r>
      <w:r w:rsidR="00C24DB8">
        <w:rPr>
          <w:color w:val="000000"/>
        </w:rPr>
        <w:t xml:space="preserve"> to rotate through the options list in Combo Boxes, to cycle through Radio Button options, or to check or uncheck Check Boxe</w:t>
      </w:r>
      <w:r w:rsidR="00580D2C">
        <w:rPr>
          <w:color w:val="000000"/>
        </w:rPr>
        <w:t>s.</w:t>
      </w:r>
    </w:p>
    <w:p w14:paraId="36EB338F" w14:textId="32DDA534" w:rsidR="00580D2C" w:rsidRDefault="00580D2C" w:rsidP="00D23C41">
      <w:pPr>
        <w:rPr>
          <w:color w:val="000000"/>
        </w:rPr>
      </w:pPr>
      <w:r>
        <w:rPr>
          <w:color w:val="000000"/>
        </w:rPr>
        <w:t xml:space="preserve">If you press </w:t>
      </w:r>
      <w:r w:rsidRPr="00D23C41">
        <w:rPr>
          <w:b/>
          <w:caps/>
          <w:color w:val="000000"/>
        </w:rPr>
        <w:t>Spacebar</w:t>
      </w:r>
      <w:r>
        <w:rPr>
          <w:color w:val="000000"/>
        </w:rPr>
        <w:t xml:space="preserve"> and the item is an edit field or edit spin box, JAWS say</w:t>
      </w:r>
      <w:r w:rsidR="00024F41">
        <w:rPr>
          <w:color w:val="000000"/>
        </w:rPr>
        <w:t>s</w:t>
      </w:r>
      <w:r>
        <w:rPr>
          <w:color w:val="000000"/>
        </w:rPr>
        <w:t>, "</w:t>
      </w:r>
      <w:r w:rsidRPr="00D23C41">
        <w:rPr>
          <w:rFonts w:ascii="Arial Bold" w:hAnsi="Arial Bold"/>
          <w:b/>
          <w:color w:val="FF0000"/>
        </w:rPr>
        <w:t>F6 key to change the value</w:t>
      </w:r>
      <w:r>
        <w:rPr>
          <w:color w:val="000000"/>
        </w:rPr>
        <w:t>."</w:t>
      </w:r>
      <w:r w:rsidR="004525A8">
        <w:rPr>
          <w:color w:val="000000"/>
        </w:rPr>
        <w:t xml:space="preserve">  These fields require that you type the required information for the item in the </w:t>
      </w:r>
      <w:r w:rsidR="004525A8" w:rsidRPr="00D23C41">
        <w:rPr>
          <w:b/>
          <w:color w:val="000000"/>
        </w:rPr>
        <w:t>Configuration Display</w:t>
      </w:r>
      <w:r w:rsidR="004525A8">
        <w:rPr>
          <w:color w:val="000000"/>
        </w:rPr>
        <w:t xml:space="preserve"> pane.</w:t>
      </w:r>
    </w:p>
    <w:p w14:paraId="2352108C" w14:textId="3E6E5313" w:rsidR="00580D2C" w:rsidRDefault="00580D2C" w:rsidP="00D23C41">
      <w:r>
        <w:rPr>
          <w:color w:val="000000"/>
        </w:rPr>
        <w:t>If JAWS reads the name of the item and then says, "</w:t>
      </w:r>
      <w:r w:rsidRPr="00D23C41">
        <w:rPr>
          <w:rFonts w:ascii="Arial Bold" w:hAnsi="Arial Bold"/>
          <w:b/>
          <w:color w:val="FF0000"/>
        </w:rPr>
        <w:t>dot dot dot</w:t>
      </w:r>
      <w:r>
        <w:rPr>
          <w:color w:val="000000"/>
        </w:rPr>
        <w:t xml:space="preserve">," it means that the item uses a dialog box to specify options.  When you press </w:t>
      </w:r>
      <w:r w:rsidRPr="00D23C41">
        <w:rPr>
          <w:b/>
          <w:caps/>
          <w:color w:val="000000"/>
        </w:rPr>
        <w:t>spacebar</w:t>
      </w:r>
      <w:r>
        <w:rPr>
          <w:color w:val="000000"/>
        </w:rPr>
        <w:t xml:space="preserve"> on the item, the dialog box open</w:t>
      </w:r>
      <w:r w:rsidR="002F3284">
        <w:rPr>
          <w:color w:val="000000"/>
        </w:rPr>
        <w:t>s</w:t>
      </w:r>
      <w:r>
        <w:rPr>
          <w:color w:val="000000"/>
        </w:rPr>
        <w:t xml:space="preserve">.  </w:t>
      </w:r>
    </w:p>
    <w:p w14:paraId="13CF9735" w14:textId="64A1571E" w:rsidR="00C24DB8" w:rsidRPr="00C24DB8" w:rsidRDefault="00C24DB8" w:rsidP="00D23C41">
      <w:pPr>
        <w:pStyle w:val="Heading3"/>
      </w:pPr>
      <w:bookmarkStart w:id="30" w:name="_Toc332883167"/>
      <w:r>
        <w:t>User</w:t>
      </w:r>
      <w:bookmarkEnd w:id="30"/>
    </w:p>
    <w:p w14:paraId="72DA58D9" w14:textId="6B085F3A" w:rsidR="00473082" w:rsidRDefault="00473082">
      <w:pPr>
        <w:pStyle w:val="Heading4"/>
      </w:pPr>
      <w:r>
        <w:t>User</w:t>
      </w:r>
      <w:r w:rsidR="00C55430">
        <w:t xml:space="preserve"> Settings Group</w:t>
      </w:r>
    </w:p>
    <w:p w14:paraId="72DA58DB" w14:textId="5895E71D" w:rsidR="00995F32" w:rsidRPr="006700AF" w:rsidRDefault="002434A5" w:rsidP="00B54D20">
      <w:pPr>
        <w:pStyle w:val="ListParagraph"/>
        <w:numPr>
          <w:ilvl w:val="0"/>
          <w:numId w:val="22"/>
        </w:numPr>
      </w:pPr>
      <w:r>
        <w:rPr>
          <w:color w:val="000000"/>
        </w:rPr>
        <w:t>Use the options in this group to control keyboard input and screen feedback.</w:t>
      </w:r>
      <w:r w:rsidR="009C4B87">
        <w:rPr>
          <w:color w:val="000000"/>
        </w:rPr>
        <w:t xml:space="preserve">  </w:t>
      </w:r>
      <w:r w:rsidR="00DD3F80" w:rsidRPr="00473082">
        <w:rPr>
          <w:b/>
          <w:u w:val="single"/>
        </w:rPr>
        <w:t>P</w:t>
      </w:r>
      <w:r w:rsidR="00DD3F80" w:rsidRPr="00473082">
        <w:rPr>
          <w:b/>
        </w:rPr>
        <w:t xml:space="preserve">rogress Bar Updates </w:t>
      </w:r>
      <w:r w:rsidR="00473082" w:rsidRPr="00473082">
        <w:rPr>
          <w:b/>
        </w:rPr>
        <w:t>A</w:t>
      </w:r>
      <w:r w:rsidR="00DD3F80" w:rsidRPr="00473082">
        <w:rPr>
          <w:b/>
        </w:rPr>
        <w:t>nnouncement</w:t>
      </w:r>
      <w:r w:rsidR="00641865">
        <w:t xml:space="preserve"> </w:t>
      </w:r>
      <w:r w:rsidR="00DD3F80">
        <w:t>(</w:t>
      </w:r>
      <w:r w:rsidR="00DD3F80" w:rsidRPr="00473082">
        <w:rPr>
          <w:b/>
        </w:rPr>
        <w:t>ALT+P</w:t>
      </w:r>
      <w:r w:rsidR="00DD3F80">
        <w:t>)</w:t>
      </w:r>
      <w:r w:rsidR="00473082">
        <w:t xml:space="preserve"> – </w:t>
      </w:r>
      <w:r w:rsidR="0007666C">
        <w:t>30</w:t>
      </w:r>
      <w:r w:rsidR="00473082">
        <w:t xml:space="preserve"> </w:t>
      </w:r>
      <w:r w:rsidR="00DD3F80">
        <w:t>Second Intervals</w:t>
      </w:r>
    </w:p>
    <w:p w14:paraId="72DA58DC" w14:textId="77777777" w:rsidR="00473082" w:rsidRPr="00473082" w:rsidRDefault="00DD3F80" w:rsidP="00B54D20">
      <w:pPr>
        <w:pStyle w:val="ListParagraph"/>
        <w:numPr>
          <w:ilvl w:val="0"/>
          <w:numId w:val="23"/>
        </w:numPr>
        <w:rPr>
          <w:b/>
        </w:rPr>
      </w:pPr>
      <w:r w:rsidRPr="00473082">
        <w:rPr>
          <w:b/>
        </w:rPr>
        <w:t xml:space="preserve">Typing </w:t>
      </w:r>
      <w:r w:rsidRPr="00473082">
        <w:rPr>
          <w:b/>
          <w:u w:val="single"/>
        </w:rPr>
        <w:t>E</w:t>
      </w:r>
      <w:r w:rsidRPr="00473082">
        <w:rPr>
          <w:b/>
        </w:rPr>
        <w:t>cho</w:t>
      </w:r>
      <w:r>
        <w:t xml:space="preserve"> (</w:t>
      </w:r>
      <w:r w:rsidRPr="00473082">
        <w:rPr>
          <w:b/>
        </w:rPr>
        <w:t>ALT+E</w:t>
      </w:r>
      <w:r>
        <w:t>)</w:t>
      </w:r>
    </w:p>
    <w:p w14:paraId="72DA58DD" w14:textId="77777777" w:rsidR="00641865" w:rsidRPr="00473082" w:rsidRDefault="00641865" w:rsidP="00B54D20">
      <w:pPr>
        <w:pStyle w:val="ListParagraph"/>
        <w:numPr>
          <w:ilvl w:val="1"/>
          <w:numId w:val="23"/>
        </w:numPr>
        <w:rPr>
          <w:b/>
        </w:rPr>
      </w:pPr>
      <w:r w:rsidRPr="00473082">
        <w:rPr>
          <w:b/>
        </w:rPr>
        <w:t>Off</w:t>
      </w:r>
      <w:r>
        <w:t xml:space="preserve"> – UNSELECTED</w:t>
      </w:r>
    </w:p>
    <w:p w14:paraId="72DA58DE" w14:textId="77777777" w:rsidR="00995F32" w:rsidRPr="00473082" w:rsidRDefault="00DD3F80" w:rsidP="00B54D20">
      <w:pPr>
        <w:pStyle w:val="ListParagraph"/>
        <w:numPr>
          <w:ilvl w:val="1"/>
          <w:numId w:val="23"/>
        </w:numPr>
        <w:rPr>
          <w:b/>
        </w:rPr>
      </w:pPr>
      <w:r w:rsidRPr="00473082">
        <w:rPr>
          <w:b/>
        </w:rPr>
        <w:t>Characters</w:t>
      </w:r>
      <w:r w:rsidR="00641865">
        <w:t xml:space="preserve"> – </w:t>
      </w:r>
      <w:r w:rsidR="0007666C">
        <w:t>UN</w:t>
      </w:r>
      <w:r w:rsidR="00641865">
        <w:t>SELECTED</w:t>
      </w:r>
    </w:p>
    <w:p w14:paraId="72DA58DF" w14:textId="77777777" w:rsidR="00641865" w:rsidRPr="00473082" w:rsidRDefault="00641865" w:rsidP="00B54D20">
      <w:pPr>
        <w:pStyle w:val="ListParagraph"/>
        <w:numPr>
          <w:ilvl w:val="1"/>
          <w:numId w:val="23"/>
        </w:numPr>
        <w:rPr>
          <w:b/>
        </w:rPr>
      </w:pPr>
      <w:r w:rsidRPr="00473082">
        <w:rPr>
          <w:b/>
        </w:rPr>
        <w:t>Words</w:t>
      </w:r>
      <w:r>
        <w:t xml:space="preserve"> – </w:t>
      </w:r>
      <w:r w:rsidR="009178F8" w:rsidRPr="009178F8">
        <w:rPr>
          <w:b/>
          <w:color w:val="FF0000"/>
        </w:rPr>
        <w:t>SELECTED</w:t>
      </w:r>
    </w:p>
    <w:p w14:paraId="72DA58E0" w14:textId="77777777" w:rsidR="00641865" w:rsidRPr="006700AF" w:rsidRDefault="00641865" w:rsidP="00B54D20">
      <w:pPr>
        <w:pStyle w:val="ListParagraph"/>
        <w:numPr>
          <w:ilvl w:val="1"/>
          <w:numId w:val="23"/>
        </w:numPr>
      </w:pPr>
      <w:r w:rsidRPr="00473082">
        <w:rPr>
          <w:b/>
        </w:rPr>
        <w:t>Character and Words</w:t>
      </w:r>
      <w:r>
        <w:t xml:space="preserve"> – UNSELECTED</w:t>
      </w:r>
    </w:p>
    <w:p w14:paraId="72DA58E1" w14:textId="77777777" w:rsidR="00473082" w:rsidRPr="00473082" w:rsidRDefault="004B38E0" w:rsidP="00B54D20">
      <w:pPr>
        <w:pStyle w:val="ListParagraph"/>
        <w:numPr>
          <w:ilvl w:val="0"/>
          <w:numId w:val="9"/>
        </w:numPr>
        <w:rPr>
          <w:b/>
        </w:rPr>
      </w:pPr>
      <w:r w:rsidRPr="00473082">
        <w:rPr>
          <w:b/>
          <w:u w:val="single"/>
        </w:rPr>
        <w:t>S</w:t>
      </w:r>
      <w:r w:rsidRPr="00473082">
        <w:rPr>
          <w:b/>
        </w:rPr>
        <w:t>creen Echo</w:t>
      </w:r>
      <w:r>
        <w:t xml:space="preserve"> (</w:t>
      </w:r>
      <w:r w:rsidRPr="00473082">
        <w:rPr>
          <w:b/>
        </w:rPr>
        <w:t>ALT+S</w:t>
      </w:r>
      <w:r>
        <w:t>)</w:t>
      </w:r>
    </w:p>
    <w:p w14:paraId="72DA58E2" w14:textId="77777777" w:rsidR="00641865" w:rsidRPr="00473082" w:rsidRDefault="00641865" w:rsidP="00B54D20">
      <w:pPr>
        <w:pStyle w:val="ListParagraph"/>
        <w:numPr>
          <w:ilvl w:val="1"/>
          <w:numId w:val="9"/>
        </w:numPr>
        <w:rPr>
          <w:b/>
        </w:rPr>
      </w:pPr>
      <w:r w:rsidRPr="00473082">
        <w:rPr>
          <w:b/>
        </w:rPr>
        <w:t>Echo No Text</w:t>
      </w:r>
      <w:r>
        <w:t xml:space="preserve"> – UNSELECTED</w:t>
      </w:r>
    </w:p>
    <w:p w14:paraId="72DA58E3" w14:textId="77777777" w:rsidR="00995F32" w:rsidRPr="00641865" w:rsidRDefault="004B38E0" w:rsidP="00B54D20">
      <w:pPr>
        <w:pStyle w:val="ListParagraph"/>
        <w:numPr>
          <w:ilvl w:val="1"/>
          <w:numId w:val="9"/>
        </w:numPr>
        <w:rPr>
          <w:b/>
        </w:rPr>
      </w:pPr>
      <w:r w:rsidRPr="00641865">
        <w:rPr>
          <w:b/>
        </w:rPr>
        <w:t>Echo Highlighted Text</w:t>
      </w:r>
      <w:r w:rsidR="00641865">
        <w:t xml:space="preserve"> – </w:t>
      </w:r>
      <w:r w:rsidR="009178F8" w:rsidRPr="009178F8">
        <w:rPr>
          <w:b/>
          <w:color w:val="FF0000"/>
        </w:rPr>
        <w:t>SELECTED</w:t>
      </w:r>
    </w:p>
    <w:p w14:paraId="72DA58E4" w14:textId="77777777" w:rsidR="00995F32" w:rsidRPr="006700AF" w:rsidRDefault="00641865" w:rsidP="00B54D20">
      <w:pPr>
        <w:pStyle w:val="ListParagraph"/>
        <w:numPr>
          <w:ilvl w:val="1"/>
          <w:numId w:val="9"/>
        </w:numPr>
      </w:pPr>
      <w:r w:rsidRPr="00641865">
        <w:rPr>
          <w:b/>
        </w:rPr>
        <w:t>Echo All Text</w:t>
      </w:r>
      <w:r>
        <w:t xml:space="preserve"> – UNSELECTED</w:t>
      </w:r>
    </w:p>
    <w:p w14:paraId="72DA58E5" w14:textId="77777777" w:rsidR="00995F32" w:rsidRPr="000C4BA6" w:rsidRDefault="004B38E0" w:rsidP="00B54D20">
      <w:pPr>
        <w:pStyle w:val="ListParagraph"/>
        <w:numPr>
          <w:ilvl w:val="0"/>
          <w:numId w:val="9"/>
        </w:numPr>
        <w:rPr>
          <w:b/>
        </w:rPr>
      </w:pPr>
      <w:r w:rsidRPr="000C4BA6">
        <w:rPr>
          <w:b/>
        </w:rPr>
        <w:t>Typing Interrupt</w:t>
      </w:r>
      <w:r w:rsidR="00DE365E" w:rsidRPr="000C4BA6">
        <w:rPr>
          <w:b/>
        </w:rPr>
        <w:t xml:space="preserve"> </w:t>
      </w:r>
      <w:r w:rsidR="00DE365E" w:rsidRPr="000C4BA6">
        <w:t>(</w:t>
      </w:r>
      <w:r w:rsidR="00DE365E" w:rsidRPr="000C4BA6">
        <w:rPr>
          <w:b/>
        </w:rPr>
        <w:t>ALT+T</w:t>
      </w:r>
      <w:r w:rsidR="00DE365E" w:rsidRPr="000C4BA6">
        <w:t>)</w:t>
      </w:r>
      <w:r w:rsidRPr="000C4BA6">
        <w:rPr>
          <w:b/>
        </w:rPr>
        <w:t xml:space="preserve"> </w:t>
      </w:r>
      <w:r w:rsidRPr="000C4BA6">
        <w:t xml:space="preserve">– </w:t>
      </w:r>
      <w:r w:rsidR="009178F8" w:rsidRPr="009178F8">
        <w:rPr>
          <w:b/>
          <w:color w:val="FF0000"/>
        </w:rPr>
        <w:t>CHECKED</w:t>
      </w:r>
    </w:p>
    <w:p w14:paraId="72DA58E6" w14:textId="7642A385" w:rsidR="004B38E0" w:rsidRPr="000C4BA6" w:rsidRDefault="004B38E0" w:rsidP="00B54D20">
      <w:pPr>
        <w:pStyle w:val="ListParagraph"/>
        <w:numPr>
          <w:ilvl w:val="0"/>
          <w:numId w:val="9"/>
        </w:numPr>
      </w:pPr>
      <w:r w:rsidRPr="000C4BA6">
        <w:rPr>
          <w:b/>
        </w:rPr>
        <w:t>Insert Key Mode</w:t>
      </w:r>
      <w:r w:rsidR="00DE365E" w:rsidRPr="000C4BA6">
        <w:rPr>
          <w:b/>
        </w:rPr>
        <w:t xml:space="preserve"> </w:t>
      </w:r>
      <w:r w:rsidR="00DE365E" w:rsidRPr="000C4BA6">
        <w:t>(</w:t>
      </w:r>
      <w:r w:rsidR="00DE365E" w:rsidRPr="000C4BA6">
        <w:rPr>
          <w:b/>
        </w:rPr>
        <w:t>ALT+I</w:t>
      </w:r>
      <w:r w:rsidR="00DE365E" w:rsidRPr="000C4BA6">
        <w:t>)</w:t>
      </w:r>
      <w:r w:rsidRPr="000C4BA6">
        <w:rPr>
          <w:b/>
        </w:rPr>
        <w:t xml:space="preserve"> </w:t>
      </w:r>
      <w:r w:rsidRPr="000C4BA6">
        <w:t>– UNCHECKED</w:t>
      </w:r>
      <w:r w:rsidR="009C4B87">
        <w:t xml:space="preserve"> (Only available in the Default.jcf.)</w:t>
      </w:r>
    </w:p>
    <w:p w14:paraId="72DA58E7" w14:textId="77777777" w:rsidR="004B38E0" w:rsidRPr="000C4BA6" w:rsidRDefault="004B38E0" w:rsidP="00B54D20">
      <w:pPr>
        <w:pStyle w:val="ListParagraph"/>
        <w:numPr>
          <w:ilvl w:val="0"/>
          <w:numId w:val="9"/>
        </w:numPr>
      </w:pPr>
      <w:r w:rsidRPr="000C4BA6">
        <w:rPr>
          <w:b/>
        </w:rPr>
        <w:t>Key Repeat</w:t>
      </w:r>
      <w:r w:rsidR="00DE365E" w:rsidRPr="000C4BA6">
        <w:rPr>
          <w:b/>
        </w:rPr>
        <w:t xml:space="preserve"> </w:t>
      </w:r>
      <w:r w:rsidR="00DE365E" w:rsidRPr="000C4BA6">
        <w:t>(</w:t>
      </w:r>
      <w:r w:rsidR="00DE365E" w:rsidRPr="000C4BA6">
        <w:rPr>
          <w:b/>
        </w:rPr>
        <w:t>ALT+K</w:t>
      </w:r>
      <w:r w:rsidR="00DE365E" w:rsidRPr="000C4BA6">
        <w:t>)</w:t>
      </w:r>
      <w:r w:rsidRPr="000C4BA6">
        <w:rPr>
          <w:b/>
        </w:rPr>
        <w:t xml:space="preserve"> </w:t>
      </w:r>
      <w:r w:rsidRPr="000C4BA6">
        <w:t xml:space="preserve">– </w:t>
      </w:r>
      <w:r w:rsidR="0007666C">
        <w:t>UN</w:t>
      </w:r>
      <w:r w:rsidRPr="000C4BA6">
        <w:t>CHECKED</w:t>
      </w:r>
    </w:p>
    <w:p w14:paraId="72DA58E8" w14:textId="77777777" w:rsidR="004B38E0" w:rsidRPr="000C4BA6" w:rsidRDefault="004B38E0" w:rsidP="00B54D20">
      <w:pPr>
        <w:pStyle w:val="ListParagraph"/>
        <w:numPr>
          <w:ilvl w:val="0"/>
          <w:numId w:val="9"/>
        </w:numPr>
      </w:pPr>
      <w:r w:rsidRPr="000C4BA6">
        <w:rPr>
          <w:b/>
        </w:rPr>
        <w:t>Show Virtual Viewer on Screen</w:t>
      </w:r>
      <w:r w:rsidR="00DE365E" w:rsidRPr="000C4BA6">
        <w:rPr>
          <w:b/>
        </w:rPr>
        <w:t xml:space="preserve"> </w:t>
      </w:r>
      <w:r w:rsidR="00DE365E" w:rsidRPr="000C4BA6">
        <w:t>(</w:t>
      </w:r>
      <w:r w:rsidR="00DE365E" w:rsidRPr="000C4BA6">
        <w:rPr>
          <w:b/>
        </w:rPr>
        <w:t>ALT+W</w:t>
      </w:r>
      <w:r w:rsidR="00DE365E" w:rsidRPr="000C4BA6">
        <w:t>)</w:t>
      </w:r>
      <w:r w:rsidRPr="000C4BA6">
        <w:t xml:space="preserve"> – </w:t>
      </w:r>
      <w:r w:rsidR="009178F8" w:rsidRPr="009178F8">
        <w:rPr>
          <w:b/>
          <w:color w:val="FF0000"/>
        </w:rPr>
        <w:t>CHECKED</w:t>
      </w:r>
    </w:p>
    <w:p w14:paraId="72DA58E9" w14:textId="77777777" w:rsidR="00995F32" w:rsidRDefault="000E254E">
      <w:pPr>
        <w:pStyle w:val="Heading3"/>
      </w:pPr>
      <w:bookmarkStart w:id="31" w:name="_Toc332883168"/>
      <w:r>
        <w:t>Web/HTML/PDFs</w:t>
      </w:r>
      <w:bookmarkEnd w:id="31"/>
    </w:p>
    <w:p w14:paraId="430CF85E" w14:textId="77777777" w:rsidR="007F4886" w:rsidRDefault="00E91244" w:rsidP="007F4886">
      <w:pPr>
        <w:ind w:left="0"/>
        <w:rPr>
          <w:rStyle w:val="Heading4Char"/>
        </w:rPr>
      </w:pPr>
      <w:r w:rsidRPr="007F4886">
        <w:rPr>
          <w:rStyle w:val="Heading4Char"/>
        </w:rPr>
        <w:t>Web/HTML/PDFs</w:t>
      </w:r>
      <w:r w:rsidR="00C55430" w:rsidRPr="007F4886">
        <w:rPr>
          <w:rStyle w:val="Heading4Char"/>
        </w:rPr>
        <w:t xml:space="preserve"> Settings Group</w:t>
      </w:r>
    </w:p>
    <w:p w14:paraId="72DA58EB" w14:textId="63A104D7" w:rsidR="00EB416F" w:rsidRPr="00EB416F" w:rsidRDefault="00EB416F" w:rsidP="00EB416F">
      <w:r w:rsidRPr="00EB416F">
        <w:t>The items in this group control numerous options for reading and navigating text, images, links, headings, frames, lists, and tables for Web pages, HTML files, and PDF files.</w:t>
      </w:r>
    </w:p>
    <w:p w14:paraId="72DA58EC" w14:textId="77777777" w:rsidR="00995F32" w:rsidRPr="008567FC" w:rsidRDefault="000E254E" w:rsidP="00D23C41">
      <w:r w:rsidRPr="00D23C41">
        <w:rPr>
          <w:b/>
        </w:rPr>
        <w:t>Reading</w:t>
      </w:r>
    </w:p>
    <w:p w14:paraId="72DA58ED" w14:textId="77777777" w:rsidR="00995F32" w:rsidRPr="000E254E" w:rsidRDefault="000E254E" w:rsidP="00B54D20">
      <w:pPr>
        <w:pStyle w:val="ListParagraph"/>
        <w:numPr>
          <w:ilvl w:val="0"/>
          <w:numId w:val="10"/>
        </w:numPr>
        <w:rPr>
          <w:b/>
        </w:rPr>
      </w:pPr>
      <w:r w:rsidRPr="000E254E">
        <w:rPr>
          <w:b/>
          <w:u w:val="single"/>
        </w:rPr>
        <w:t>S</w:t>
      </w:r>
      <w:r w:rsidRPr="000E254E">
        <w:rPr>
          <w:b/>
        </w:rPr>
        <w:t>kip Past Repeated Text on New Pages</w:t>
      </w:r>
      <w:r>
        <w:rPr>
          <w:b/>
        </w:rPr>
        <w:t xml:space="preserve"> </w:t>
      </w:r>
      <w:r>
        <w:t>(</w:t>
      </w:r>
      <w:r>
        <w:rPr>
          <w:b/>
        </w:rPr>
        <w:t>ALT+S</w:t>
      </w:r>
      <w:r>
        <w:t xml:space="preserve">) </w:t>
      </w:r>
      <w:r w:rsidR="00293273">
        <w:t>–</w:t>
      </w:r>
      <w:r>
        <w:t xml:space="preserve"> </w:t>
      </w:r>
      <w:r w:rsidR="009178F8" w:rsidRPr="009178F8">
        <w:rPr>
          <w:b/>
          <w:color w:val="FF0000"/>
        </w:rPr>
        <w:t>CHECKED</w:t>
      </w:r>
    </w:p>
    <w:p w14:paraId="72DA58EE" w14:textId="77777777" w:rsidR="000E254E" w:rsidRPr="000E254E" w:rsidRDefault="000E254E" w:rsidP="00B54D20">
      <w:pPr>
        <w:pStyle w:val="ListParagraph"/>
        <w:numPr>
          <w:ilvl w:val="0"/>
          <w:numId w:val="10"/>
        </w:numPr>
        <w:rPr>
          <w:b/>
        </w:rPr>
      </w:pPr>
      <w:r w:rsidRPr="000E254E">
        <w:rPr>
          <w:b/>
        </w:rPr>
        <w:t xml:space="preserve">Indicate Block </w:t>
      </w:r>
      <w:r w:rsidRPr="000E254E">
        <w:rPr>
          <w:b/>
          <w:u w:val="single"/>
        </w:rPr>
        <w:t>Q</w:t>
      </w:r>
      <w:r w:rsidRPr="000E254E">
        <w:rPr>
          <w:b/>
        </w:rPr>
        <w:t>uotations</w:t>
      </w:r>
      <w:r>
        <w:rPr>
          <w:b/>
        </w:rPr>
        <w:t xml:space="preserve"> </w:t>
      </w:r>
      <w:r>
        <w:t>(</w:t>
      </w:r>
      <w:r>
        <w:rPr>
          <w:b/>
        </w:rPr>
        <w:t>ALT+Q</w:t>
      </w:r>
      <w:r>
        <w:t xml:space="preserve">) </w:t>
      </w:r>
      <w:r w:rsidR="00293273">
        <w:t>–</w:t>
      </w:r>
      <w:r>
        <w:t xml:space="preserve"> </w:t>
      </w:r>
      <w:r w:rsidR="0007666C">
        <w:t>UN</w:t>
      </w:r>
      <w:r>
        <w:t>CHECKED</w:t>
      </w:r>
    </w:p>
    <w:p w14:paraId="72DA58EF" w14:textId="77777777" w:rsidR="000E254E" w:rsidRPr="000E254E" w:rsidRDefault="000E254E" w:rsidP="00B54D20">
      <w:pPr>
        <w:pStyle w:val="ListParagraph"/>
        <w:numPr>
          <w:ilvl w:val="0"/>
          <w:numId w:val="10"/>
        </w:numPr>
        <w:rPr>
          <w:b/>
        </w:rPr>
      </w:pPr>
      <w:r w:rsidRPr="000E254E">
        <w:rPr>
          <w:b/>
        </w:rPr>
        <w:t>Expand Abbre</w:t>
      </w:r>
      <w:r w:rsidRPr="000E254E">
        <w:rPr>
          <w:b/>
          <w:u w:val="single"/>
        </w:rPr>
        <w:t>v</w:t>
      </w:r>
      <w:r w:rsidRPr="000E254E">
        <w:rPr>
          <w:b/>
        </w:rPr>
        <w:t>iations</w:t>
      </w:r>
      <w:r>
        <w:rPr>
          <w:b/>
        </w:rPr>
        <w:t xml:space="preserve"> </w:t>
      </w:r>
      <w:r>
        <w:t>(</w:t>
      </w:r>
      <w:r>
        <w:rPr>
          <w:b/>
        </w:rPr>
        <w:t>ALT+V</w:t>
      </w:r>
      <w:r>
        <w:t xml:space="preserve">) </w:t>
      </w:r>
      <w:r w:rsidR="00293273">
        <w:t>–</w:t>
      </w:r>
      <w:r>
        <w:t xml:space="preserve"> </w:t>
      </w:r>
      <w:r w:rsidR="00293273">
        <w:t>UN</w:t>
      </w:r>
      <w:r>
        <w:t>CHECKED</w:t>
      </w:r>
    </w:p>
    <w:p w14:paraId="72DA58F0" w14:textId="77777777" w:rsidR="000E254E" w:rsidRPr="000E254E" w:rsidRDefault="000E254E" w:rsidP="00B54D20">
      <w:pPr>
        <w:pStyle w:val="ListParagraph"/>
        <w:numPr>
          <w:ilvl w:val="0"/>
          <w:numId w:val="10"/>
        </w:numPr>
        <w:rPr>
          <w:b/>
        </w:rPr>
      </w:pPr>
      <w:r w:rsidRPr="000E254E">
        <w:rPr>
          <w:b/>
        </w:rPr>
        <w:t>Expand Acron</w:t>
      </w:r>
      <w:r w:rsidRPr="000E254E">
        <w:rPr>
          <w:b/>
          <w:u w:val="single"/>
        </w:rPr>
        <w:t>y</w:t>
      </w:r>
      <w:r w:rsidRPr="000E254E">
        <w:rPr>
          <w:b/>
        </w:rPr>
        <w:t>ms</w:t>
      </w:r>
      <w:r>
        <w:rPr>
          <w:b/>
        </w:rPr>
        <w:t xml:space="preserve"> </w:t>
      </w:r>
      <w:r>
        <w:t>(</w:t>
      </w:r>
      <w:r>
        <w:rPr>
          <w:b/>
        </w:rPr>
        <w:t>ALT+Y</w:t>
      </w:r>
      <w:r>
        <w:t xml:space="preserve">) </w:t>
      </w:r>
      <w:r w:rsidR="00293273">
        <w:t>–</w:t>
      </w:r>
      <w:r>
        <w:t xml:space="preserve"> </w:t>
      </w:r>
      <w:r w:rsidR="00293273">
        <w:t>UN</w:t>
      </w:r>
      <w:r>
        <w:t>CHECKED</w:t>
      </w:r>
    </w:p>
    <w:p w14:paraId="72DA58F1" w14:textId="77777777" w:rsidR="000E254E" w:rsidRPr="00E212F5" w:rsidRDefault="000E254E" w:rsidP="00B54D20">
      <w:pPr>
        <w:pStyle w:val="ListParagraph"/>
        <w:numPr>
          <w:ilvl w:val="0"/>
          <w:numId w:val="10"/>
        </w:numPr>
        <w:rPr>
          <w:b/>
        </w:rPr>
      </w:pPr>
      <w:r w:rsidRPr="00E212F5">
        <w:rPr>
          <w:b/>
        </w:rPr>
        <w:t xml:space="preserve">Speak Access Keys Within </w:t>
      </w:r>
      <w:r w:rsidRPr="00E212F5">
        <w:rPr>
          <w:b/>
          <w:u w:val="single"/>
        </w:rPr>
        <w:t>W</w:t>
      </w:r>
      <w:r w:rsidRPr="00E212F5">
        <w:rPr>
          <w:b/>
        </w:rPr>
        <w:t xml:space="preserve">eb Pages </w:t>
      </w:r>
      <w:r w:rsidRPr="00E212F5">
        <w:t>(</w:t>
      </w:r>
      <w:r w:rsidRPr="00E212F5">
        <w:rPr>
          <w:b/>
        </w:rPr>
        <w:t>ALT+W</w:t>
      </w:r>
      <w:r w:rsidRPr="00E212F5">
        <w:t xml:space="preserve">) </w:t>
      </w:r>
      <w:r w:rsidR="00293273" w:rsidRPr="00E212F5">
        <w:t>–</w:t>
      </w:r>
      <w:r w:rsidRPr="00E212F5">
        <w:t xml:space="preserve"> </w:t>
      </w:r>
      <w:r w:rsidR="009178F8" w:rsidRPr="009178F8">
        <w:rPr>
          <w:b/>
          <w:color w:val="FF0000"/>
        </w:rPr>
        <w:t>CHECKED</w:t>
      </w:r>
    </w:p>
    <w:p w14:paraId="72DA58F2" w14:textId="77777777" w:rsidR="000E254E" w:rsidRPr="00411C61" w:rsidRDefault="000E254E" w:rsidP="00B54D20">
      <w:pPr>
        <w:pStyle w:val="ListParagraph"/>
        <w:numPr>
          <w:ilvl w:val="0"/>
          <w:numId w:val="10"/>
        </w:numPr>
        <w:rPr>
          <w:b/>
        </w:rPr>
      </w:pPr>
      <w:r w:rsidRPr="00411C61">
        <w:rPr>
          <w:b/>
        </w:rPr>
        <w:t xml:space="preserve">Custom </w:t>
      </w:r>
      <w:r w:rsidRPr="00411C61">
        <w:rPr>
          <w:b/>
          <w:u w:val="single"/>
        </w:rPr>
        <w:t>P</w:t>
      </w:r>
      <w:r w:rsidRPr="00411C61">
        <w:rPr>
          <w:b/>
        </w:rPr>
        <w:t xml:space="preserve">lacemarker Page Summary </w:t>
      </w:r>
      <w:r w:rsidRPr="00411C61">
        <w:t>(</w:t>
      </w:r>
      <w:r w:rsidRPr="00411C61">
        <w:rPr>
          <w:b/>
        </w:rPr>
        <w:t>ALT+P</w:t>
      </w:r>
      <w:r w:rsidR="00C36D54" w:rsidRPr="00411C61">
        <w:t>)</w:t>
      </w:r>
    </w:p>
    <w:p w14:paraId="72DA58F3" w14:textId="77777777" w:rsidR="000E254E" w:rsidRPr="00411C61" w:rsidRDefault="000E254E" w:rsidP="00B54D20">
      <w:pPr>
        <w:pStyle w:val="ListParagraph"/>
        <w:numPr>
          <w:ilvl w:val="1"/>
          <w:numId w:val="10"/>
        </w:numPr>
        <w:rPr>
          <w:b/>
        </w:rPr>
      </w:pPr>
      <w:r w:rsidRPr="00411C61">
        <w:rPr>
          <w:b/>
        </w:rPr>
        <w:t>Speak Placemarkers on Page Load</w:t>
      </w:r>
      <w:bookmarkStart w:id="32" w:name="OLE_LINK39"/>
      <w:bookmarkStart w:id="33" w:name="OLE_LINK40"/>
      <w:r w:rsidR="00411C61">
        <w:t xml:space="preserve"> – UNSELECTED</w:t>
      </w:r>
      <w:bookmarkEnd w:id="32"/>
      <w:bookmarkEnd w:id="33"/>
    </w:p>
    <w:p w14:paraId="72DA58F4" w14:textId="77777777" w:rsidR="0035203C" w:rsidRPr="00411C61" w:rsidRDefault="000E254E" w:rsidP="00B54D20">
      <w:pPr>
        <w:pStyle w:val="ListParagraph"/>
        <w:numPr>
          <w:ilvl w:val="1"/>
          <w:numId w:val="10"/>
        </w:numPr>
      </w:pPr>
      <w:r w:rsidRPr="00411C61">
        <w:rPr>
          <w:b/>
        </w:rPr>
        <w:t>List Placemarkers in Virtual Viewer on Page Load</w:t>
      </w:r>
      <w:r w:rsidR="00411C61">
        <w:t xml:space="preserve"> – UNSELECTED</w:t>
      </w:r>
      <w:r w:rsidR="00A905A5" w:rsidRPr="00411C61">
        <w:rPr>
          <w:b/>
        </w:rPr>
        <w:t xml:space="preserve"> </w:t>
      </w:r>
    </w:p>
    <w:p w14:paraId="72DA58F5" w14:textId="77777777" w:rsidR="000E254E" w:rsidRPr="00411C61" w:rsidRDefault="000E254E" w:rsidP="00B54D20">
      <w:pPr>
        <w:pStyle w:val="ListParagraph"/>
        <w:numPr>
          <w:ilvl w:val="1"/>
          <w:numId w:val="10"/>
        </w:numPr>
      </w:pPr>
      <w:r w:rsidRPr="00411C61">
        <w:rPr>
          <w:b/>
        </w:rPr>
        <w:t>Do Nothing</w:t>
      </w:r>
      <w:r w:rsidR="00411C61">
        <w:t xml:space="preserve"> – </w:t>
      </w:r>
      <w:r w:rsidR="009178F8" w:rsidRPr="009178F8">
        <w:rPr>
          <w:b/>
          <w:color w:val="FF0000"/>
        </w:rPr>
        <w:t>SELECTED</w:t>
      </w:r>
    </w:p>
    <w:p w14:paraId="72DA58F6" w14:textId="77777777" w:rsidR="00995F32" w:rsidRPr="008567FC" w:rsidRDefault="006A59AE" w:rsidP="00D23C41">
      <w:r w:rsidRPr="00D23C41">
        <w:rPr>
          <w:b/>
        </w:rPr>
        <w:t>Navigation</w:t>
      </w:r>
    </w:p>
    <w:p w14:paraId="72DA58F7" w14:textId="77777777" w:rsidR="00995F32" w:rsidRDefault="006A59AE" w:rsidP="00B54D20">
      <w:pPr>
        <w:pStyle w:val="ListParagraph"/>
        <w:numPr>
          <w:ilvl w:val="0"/>
          <w:numId w:val="11"/>
        </w:numPr>
      </w:pPr>
      <w:r>
        <w:rPr>
          <w:b/>
        </w:rPr>
        <w:t xml:space="preserve">Text </w:t>
      </w:r>
      <w:r>
        <w:rPr>
          <w:b/>
          <w:u w:val="single"/>
        </w:rPr>
        <w:t>B</w:t>
      </w:r>
      <w:r>
        <w:rPr>
          <w:b/>
        </w:rPr>
        <w:t>lock Length</w:t>
      </w:r>
      <w:r>
        <w:t xml:space="preserve"> (</w:t>
      </w:r>
      <w:r>
        <w:rPr>
          <w:b/>
        </w:rPr>
        <w:t>ALT+B</w:t>
      </w:r>
      <w:r>
        <w:t>) – 25</w:t>
      </w:r>
    </w:p>
    <w:p w14:paraId="72DA58F8" w14:textId="77777777" w:rsidR="006A59AE" w:rsidRDefault="006A59AE" w:rsidP="00B54D20">
      <w:pPr>
        <w:pStyle w:val="ListParagraph"/>
        <w:numPr>
          <w:ilvl w:val="0"/>
          <w:numId w:val="11"/>
        </w:numPr>
      </w:pPr>
      <w:r>
        <w:rPr>
          <w:b/>
          <w:u w:val="single"/>
        </w:rPr>
        <w:t>L</w:t>
      </w:r>
      <w:r>
        <w:rPr>
          <w:b/>
        </w:rPr>
        <w:t xml:space="preserve">ines Per Page </w:t>
      </w:r>
      <w:r>
        <w:t>(</w:t>
      </w:r>
      <w:r>
        <w:rPr>
          <w:b/>
        </w:rPr>
        <w:t>ALT+L</w:t>
      </w:r>
      <w:r>
        <w:t>) – 24</w:t>
      </w:r>
    </w:p>
    <w:p w14:paraId="72DA58F9" w14:textId="77777777" w:rsidR="006A59AE" w:rsidRDefault="006A59AE" w:rsidP="00B54D20">
      <w:pPr>
        <w:pStyle w:val="ListParagraph"/>
        <w:numPr>
          <w:ilvl w:val="0"/>
          <w:numId w:val="11"/>
        </w:numPr>
      </w:pPr>
      <w:r>
        <w:rPr>
          <w:b/>
          <w:u w:val="single"/>
        </w:rPr>
        <w:t>M</w:t>
      </w:r>
      <w:r>
        <w:rPr>
          <w:b/>
        </w:rPr>
        <w:t xml:space="preserve">aximum Line Length </w:t>
      </w:r>
      <w:r>
        <w:t>(</w:t>
      </w:r>
      <w:r>
        <w:rPr>
          <w:b/>
        </w:rPr>
        <w:t>ALT+M</w:t>
      </w:r>
      <w:r>
        <w:t>) – 150</w:t>
      </w:r>
    </w:p>
    <w:p w14:paraId="72DA58FA" w14:textId="77777777" w:rsidR="006A59AE" w:rsidRPr="00A905A5" w:rsidRDefault="006A59AE" w:rsidP="00B54D20">
      <w:pPr>
        <w:pStyle w:val="ListParagraph"/>
        <w:numPr>
          <w:ilvl w:val="0"/>
          <w:numId w:val="11"/>
        </w:numPr>
      </w:pPr>
      <w:r w:rsidRPr="00A905A5">
        <w:rPr>
          <w:b/>
          <w:u w:val="single"/>
        </w:rPr>
        <w:t>D</w:t>
      </w:r>
      <w:r w:rsidRPr="00A905A5">
        <w:rPr>
          <w:b/>
        </w:rPr>
        <w:t xml:space="preserve">ocument Presentation Mode </w:t>
      </w:r>
      <w:r w:rsidRPr="00A905A5">
        <w:t>(</w:t>
      </w:r>
      <w:r w:rsidRPr="00A905A5">
        <w:rPr>
          <w:b/>
        </w:rPr>
        <w:t>ALT+D</w:t>
      </w:r>
      <w:r w:rsidRPr="00A905A5">
        <w:t>)</w:t>
      </w:r>
    </w:p>
    <w:p w14:paraId="72DA58FB" w14:textId="77777777" w:rsidR="006A59AE" w:rsidRPr="00A905A5" w:rsidRDefault="006A59AE" w:rsidP="00B54D20">
      <w:pPr>
        <w:pStyle w:val="ListParagraph"/>
        <w:numPr>
          <w:ilvl w:val="1"/>
          <w:numId w:val="11"/>
        </w:numPr>
      </w:pPr>
      <w:r w:rsidRPr="00A905A5">
        <w:rPr>
          <w:b/>
        </w:rPr>
        <w:t>Simple Layout</w:t>
      </w:r>
      <w:r w:rsidRPr="00A905A5">
        <w:t xml:space="preserve"> – </w:t>
      </w:r>
      <w:r w:rsidR="009178F8" w:rsidRPr="009178F8">
        <w:rPr>
          <w:b/>
          <w:color w:val="FF0000"/>
        </w:rPr>
        <w:t>SELECTED</w:t>
      </w:r>
    </w:p>
    <w:p w14:paraId="72DA58FC" w14:textId="77777777" w:rsidR="006A59AE" w:rsidRPr="006A59AE" w:rsidRDefault="006A59AE" w:rsidP="00B54D20">
      <w:pPr>
        <w:pStyle w:val="ListParagraph"/>
        <w:numPr>
          <w:ilvl w:val="1"/>
          <w:numId w:val="11"/>
        </w:numPr>
      </w:pPr>
      <w:r w:rsidRPr="00A905A5">
        <w:rPr>
          <w:b/>
        </w:rPr>
        <w:t>Screen Layout</w:t>
      </w:r>
      <w:r w:rsidR="00A905A5">
        <w:rPr>
          <w:b/>
        </w:rPr>
        <w:t xml:space="preserve"> </w:t>
      </w:r>
      <w:r w:rsidR="00A905A5">
        <w:t>– UNSELECTED</w:t>
      </w:r>
    </w:p>
    <w:p w14:paraId="72DA58FD" w14:textId="77777777" w:rsidR="006A59AE" w:rsidRDefault="006A59AE" w:rsidP="00B54D20">
      <w:pPr>
        <w:pStyle w:val="ListParagraph"/>
        <w:numPr>
          <w:ilvl w:val="1"/>
          <w:numId w:val="11"/>
        </w:numPr>
      </w:pPr>
      <w:r>
        <w:rPr>
          <w:b/>
        </w:rPr>
        <w:t>Ma</w:t>
      </w:r>
      <w:r>
        <w:rPr>
          <w:b/>
          <w:u w:val="single"/>
        </w:rPr>
        <w:t>x</w:t>
      </w:r>
      <w:r>
        <w:rPr>
          <w:b/>
        </w:rPr>
        <w:t xml:space="preserve">imum Line Length </w:t>
      </w:r>
      <w:r>
        <w:t>(</w:t>
      </w:r>
      <w:r>
        <w:rPr>
          <w:b/>
        </w:rPr>
        <w:t>ALT+X</w:t>
      </w:r>
      <w:r>
        <w:t xml:space="preserve">) – </w:t>
      </w:r>
      <w:r w:rsidR="0007666C" w:rsidRPr="0007666C">
        <w:t>5</w:t>
      </w:r>
      <w:r w:rsidRPr="0007666C">
        <w:t>00</w:t>
      </w:r>
    </w:p>
    <w:p w14:paraId="72DA58FE" w14:textId="77777777" w:rsidR="006A59AE" w:rsidRPr="00E212F5" w:rsidRDefault="006A59AE" w:rsidP="00B54D20">
      <w:pPr>
        <w:pStyle w:val="ListParagraph"/>
        <w:numPr>
          <w:ilvl w:val="0"/>
          <w:numId w:val="11"/>
        </w:numPr>
      </w:pPr>
      <w:r w:rsidRPr="00E212F5">
        <w:rPr>
          <w:b/>
          <w:u w:val="single"/>
        </w:rPr>
        <w:t>S</w:t>
      </w:r>
      <w:r w:rsidRPr="00E212F5">
        <w:rPr>
          <w:b/>
        </w:rPr>
        <w:t xml:space="preserve">creen Tracks Virtual Cursor </w:t>
      </w:r>
      <w:r w:rsidRPr="00E212F5">
        <w:t>(</w:t>
      </w:r>
      <w:r w:rsidRPr="00E212F5">
        <w:rPr>
          <w:b/>
        </w:rPr>
        <w:t>ALT+S</w:t>
      </w:r>
      <w:r w:rsidRPr="00E212F5">
        <w:t xml:space="preserve">) – </w:t>
      </w:r>
      <w:r w:rsidR="009178F8" w:rsidRPr="009178F8">
        <w:rPr>
          <w:b/>
          <w:color w:val="FF0000"/>
        </w:rPr>
        <w:t>CHECKED</w:t>
      </w:r>
    </w:p>
    <w:p w14:paraId="72DA58FF" w14:textId="77777777" w:rsidR="006A59AE" w:rsidRPr="00E212F5" w:rsidRDefault="006A59AE" w:rsidP="00B54D20">
      <w:pPr>
        <w:pStyle w:val="ListParagraph"/>
        <w:numPr>
          <w:ilvl w:val="0"/>
          <w:numId w:val="11"/>
        </w:numPr>
      </w:pPr>
      <w:r w:rsidRPr="00E212F5">
        <w:rPr>
          <w:b/>
        </w:rPr>
        <w:t xml:space="preserve">Wrap </w:t>
      </w:r>
      <w:r w:rsidRPr="00E212F5">
        <w:rPr>
          <w:b/>
          <w:u w:val="single"/>
        </w:rPr>
        <w:t>N</w:t>
      </w:r>
      <w:r w:rsidRPr="00E212F5">
        <w:rPr>
          <w:b/>
        </w:rPr>
        <w:t xml:space="preserve">avigation </w:t>
      </w:r>
      <w:r w:rsidRPr="00E212F5">
        <w:t>(</w:t>
      </w:r>
      <w:r w:rsidRPr="00E212F5">
        <w:rPr>
          <w:b/>
        </w:rPr>
        <w:t>ALT+N</w:t>
      </w:r>
      <w:r w:rsidRPr="00E212F5">
        <w:t xml:space="preserve">) – </w:t>
      </w:r>
      <w:r w:rsidR="009178F8" w:rsidRPr="009178F8">
        <w:rPr>
          <w:b/>
          <w:color w:val="FF0000"/>
        </w:rPr>
        <w:t>CHECKED</w:t>
      </w:r>
    </w:p>
    <w:p w14:paraId="72DA5900" w14:textId="77777777" w:rsidR="006A59AE" w:rsidRPr="008567FC" w:rsidRDefault="00517832" w:rsidP="00D23C41">
      <w:r w:rsidRPr="00D23C41">
        <w:rPr>
          <w:b/>
        </w:rPr>
        <w:t>Images/Graphics</w:t>
      </w:r>
      <w:r w:rsidR="004F2C09" w:rsidRPr="00D23C41">
        <w:rPr>
          <w:b/>
        </w:rPr>
        <w:t xml:space="preserve"> </w:t>
      </w:r>
    </w:p>
    <w:p w14:paraId="72DA5901" w14:textId="77777777" w:rsidR="00517832" w:rsidRPr="00C963CA" w:rsidRDefault="00517832" w:rsidP="00B54D20">
      <w:pPr>
        <w:pStyle w:val="ListParagraph"/>
        <w:numPr>
          <w:ilvl w:val="0"/>
          <w:numId w:val="12"/>
        </w:numPr>
      </w:pPr>
      <w:r w:rsidRPr="00C963CA">
        <w:rPr>
          <w:b/>
        </w:rPr>
        <w:t xml:space="preserve">Include </w:t>
      </w:r>
      <w:r w:rsidRPr="00C963CA">
        <w:rPr>
          <w:b/>
          <w:u w:val="single"/>
        </w:rPr>
        <w:t>I</w:t>
      </w:r>
      <w:r w:rsidRPr="00C963CA">
        <w:rPr>
          <w:b/>
        </w:rPr>
        <w:t xml:space="preserve">mages </w:t>
      </w:r>
      <w:r w:rsidRPr="00C963CA">
        <w:t>(</w:t>
      </w:r>
      <w:r w:rsidRPr="00C963CA">
        <w:rPr>
          <w:b/>
        </w:rPr>
        <w:t>ALT+I</w:t>
      </w:r>
      <w:r w:rsidRPr="00C963CA">
        <w:t>)</w:t>
      </w:r>
    </w:p>
    <w:p w14:paraId="72DA5902" w14:textId="77777777" w:rsidR="00517832" w:rsidRPr="00C963CA" w:rsidRDefault="00517832" w:rsidP="00B54D20">
      <w:pPr>
        <w:pStyle w:val="ListParagraph"/>
        <w:numPr>
          <w:ilvl w:val="1"/>
          <w:numId w:val="12"/>
        </w:numPr>
      </w:pPr>
      <w:r w:rsidRPr="00C963CA">
        <w:rPr>
          <w:b/>
        </w:rPr>
        <w:t>All Images</w:t>
      </w:r>
      <w:r w:rsidRPr="00C963CA">
        <w:t xml:space="preserve"> – UNSELECTED</w:t>
      </w:r>
    </w:p>
    <w:p w14:paraId="72DA5903" w14:textId="77777777" w:rsidR="00517832" w:rsidRPr="00C963CA" w:rsidRDefault="00517832" w:rsidP="00B54D20">
      <w:pPr>
        <w:pStyle w:val="ListParagraph"/>
        <w:numPr>
          <w:ilvl w:val="1"/>
          <w:numId w:val="12"/>
        </w:numPr>
      </w:pPr>
      <w:r w:rsidRPr="00C963CA">
        <w:rPr>
          <w:b/>
        </w:rPr>
        <w:t>Labeled Images</w:t>
      </w:r>
      <w:r w:rsidRPr="00C963CA">
        <w:t xml:space="preserve"> – </w:t>
      </w:r>
      <w:r w:rsidR="009178F8" w:rsidRPr="009178F8">
        <w:rPr>
          <w:b/>
          <w:color w:val="FF0000"/>
        </w:rPr>
        <w:t>SELECTED</w:t>
      </w:r>
    </w:p>
    <w:p w14:paraId="72DA5904" w14:textId="77777777" w:rsidR="00517832" w:rsidRPr="00C963CA" w:rsidRDefault="00517832" w:rsidP="00B54D20">
      <w:pPr>
        <w:pStyle w:val="ListParagraph"/>
        <w:numPr>
          <w:ilvl w:val="1"/>
          <w:numId w:val="12"/>
        </w:numPr>
      </w:pPr>
      <w:r w:rsidRPr="00C963CA">
        <w:rPr>
          <w:b/>
        </w:rPr>
        <w:t>No Images</w:t>
      </w:r>
      <w:r w:rsidRPr="00C963CA">
        <w:t xml:space="preserve"> – UNSELECTED</w:t>
      </w:r>
    </w:p>
    <w:p w14:paraId="72DA5905" w14:textId="77777777" w:rsidR="00517832" w:rsidRPr="00517832" w:rsidRDefault="00517832" w:rsidP="00B54D20">
      <w:pPr>
        <w:pStyle w:val="ListParagraph"/>
        <w:numPr>
          <w:ilvl w:val="0"/>
          <w:numId w:val="12"/>
        </w:numPr>
      </w:pPr>
      <w:r>
        <w:rPr>
          <w:b/>
        </w:rPr>
        <w:t>For an Image</w:t>
      </w:r>
    </w:p>
    <w:p w14:paraId="72DA5906" w14:textId="77777777" w:rsidR="00517832" w:rsidRDefault="00517832" w:rsidP="00B54D20">
      <w:pPr>
        <w:pStyle w:val="ListParagraph"/>
        <w:numPr>
          <w:ilvl w:val="1"/>
          <w:numId w:val="12"/>
        </w:numPr>
      </w:pPr>
      <w:r>
        <w:rPr>
          <w:b/>
          <w:u w:val="single"/>
        </w:rPr>
        <w:t>S</w:t>
      </w:r>
      <w:r>
        <w:rPr>
          <w:b/>
        </w:rPr>
        <w:t xml:space="preserve">peak </w:t>
      </w:r>
      <w:r>
        <w:t>(</w:t>
      </w:r>
      <w:r>
        <w:rPr>
          <w:b/>
        </w:rPr>
        <w:t>ALT+S</w:t>
      </w:r>
      <w:r>
        <w:t>)</w:t>
      </w:r>
    </w:p>
    <w:p w14:paraId="72DA5907" w14:textId="77777777" w:rsidR="00517832" w:rsidRPr="00C963CA" w:rsidRDefault="00517832" w:rsidP="00B54D20">
      <w:pPr>
        <w:pStyle w:val="ListParagraph"/>
        <w:numPr>
          <w:ilvl w:val="2"/>
          <w:numId w:val="12"/>
        </w:numPr>
      </w:pPr>
      <w:r w:rsidRPr="00C963CA">
        <w:rPr>
          <w:b/>
        </w:rPr>
        <w:t>Title</w:t>
      </w:r>
      <w:r w:rsidRPr="00C963CA">
        <w:t xml:space="preserve"> – </w:t>
      </w:r>
      <w:r w:rsidR="00A975DB">
        <w:t>UN</w:t>
      </w:r>
      <w:r w:rsidRPr="00C963CA">
        <w:t>SELECTED</w:t>
      </w:r>
    </w:p>
    <w:p w14:paraId="72DA5908" w14:textId="77777777" w:rsidR="00517832" w:rsidRPr="00517832" w:rsidRDefault="00517832" w:rsidP="00B54D20">
      <w:pPr>
        <w:pStyle w:val="ListParagraph"/>
        <w:numPr>
          <w:ilvl w:val="2"/>
          <w:numId w:val="12"/>
        </w:numPr>
      </w:pPr>
      <w:r>
        <w:rPr>
          <w:b/>
        </w:rPr>
        <w:t>Alt Text</w:t>
      </w:r>
      <w:r>
        <w:t xml:space="preserve"> – </w:t>
      </w:r>
      <w:r w:rsidR="009178F8" w:rsidRPr="009178F8">
        <w:rPr>
          <w:b/>
          <w:color w:val="FF0000"/>
        </w:rPr>
        <w:t>SELECTED</w:t>
      </w:r>
    </w:p>
    <w:p w14:paraId="72DA5909" w14:textId="77777777" w:rsidR="00517832" w:rsidRPr="00517832" w:rsidRDefault="00517832" w:rsidP="00B54D20">
      <w:pPr>
        <w:pStyle w:val="ListParagraph"/>
        <w:numPr>
          <w:ilvl w:val="2"/>
          <w:numId w:val="12"/>
        </w:numPr>
      </w:pPr>
      <w:r>
        <w:rPr>
          <w:b/>
        </w:rPr>
        <w:t>Tooltip</w:t>
      </w:r>
      <w:r>
        <w:t xml:space="preserve"> – UNSELECTED</w:t>
      </w:r>
    </w:p>
    <w:p w14:paraId="72DA590A" w14:textId="77777777" w:rsidR="00517832" w:rsidRPr="00517832" w:rsidRDefault="00517832" w:rsidP="00B54D20">
      <w:pPr>
        <w:pStyle w:val="ListParagraph"/>
        <w:numPr>
          <w:ilvl w:val="2"/>
          <w:numId w:val="12"/>
        </w:numPr>
      </w:pPr>
      <w:r>
        <w:rPr>
          <w:b/>
        </w:rPr>
        <w:t>Longest of Above</w:t>
      </w:r>
      <w:r>
        <w:t xml:space="preserve"> – UNSELECTED</w:t>
      </w:r>
    </w:p>
    <w:p w14:paraId="72DA590B" w14:textId="77777777" w:rsidR="00517832" w:rsidRDefault="00517832" w:rsidP="00B54D20">
      <w:pPr>
        <w:pStyle w:val="ListParagraph"/>
        <w:numPr>
          <w:ilvl w:val="2"/>
          <w:numId w:val="12"/>
        </w:numPr>
      </w:pPr>
      <w:r w:rsidRPr="00CA3306">
        <w:rPr>
          <w:b/>
        </w:rPr>
        <w:t>The first attribute found in the order list</w:t>
      </w:r>
      <w:r w:rsidRPr="00CA3306">
        <w:t xml:space="preserve"> – UNSELECTED</w:t>
      </w:r>
    </w:p>
    <w:p w14:paraId="72DA590C" w14:textId="77777777" w:rsidR="00517832" w:rsidRPr="00C963CA" w:rsidRDefault="00517832" w:rsidP="00B54D20">
      <w:pPr>
        <w:pStyle w:val="ListParagraph"/>
        <w:numPr>
          <w:ilvl w:val="0"/>
          <w:numId w:val="12"/>
        </w:numPr>
      </w:pPr>
      <w:r w:rsidRPr="00C963CA">
        <w:rPr>
          <w:b/>
        </w:rPr>
        <w:t xml:space="preserve">Order </w:t>
      </w:r>
      <w:r w:rsidRPr="00C963CA">
        <w:rPr>
          <w:b/>
          <w:u w:val="single"/>
        </w:rPr>
        <w:t>L</w:t>
      </w:r>
      <w:r w:rsidRPr="00C963CA">
        <w:rPr>
          <w:b/>
        </w:rPr>
        <w:t xml:space="preserve">ist </w:t>
      </w:r>
      <w:r w:rsidRPr="00C963CA">
        <w:t>(</w:t>
      </w:r>
      <w:r w:rsidRPr="00C963CA">
        <w:rPr>
          <w:b/>
        </w:rPr>
        <w:t>ALT+L</w:t>
      </w:r>
      <w:r w:rsidRPr="00C963CA">
        <w:t>)</w:t>
      </w:r>
    </w:p>
    <w:p w14:paraId="72DA590D" w14:textId="77777777" w:rsidR="00517832" w:rsidRPr="00517832" w:rsidRDefault="00ED61DC" w:rsidP="00B54D20">
      <w:pPr>
        <w:pStyle w:val="ListParagraph"/>
        <w:numPr>
          <w:ilvl w:val="1"/>
          <w:numId w:val="12"/>
        </w:numPr>
      </w:pPr>
      <w:r w:rsidRPr="00C963CA">
        <w:rPr>
          <w:b/>
        </w:rPr>
        <w:t>t</w:t>
      </w:r>
      <w:r w:rsidR="00517832" w:rsidRPr="00C963CA">
        <w:rPr>
          <w:b/>
        </w:rPr>
        <w:t xml:space="preserve">itle|alt|src </w:t>
      </w:r>
      <w:r w:rsidR="00517832" w:rsidRPr="00C963CA">
        <w:t>(</w:t>
      </w:r>
      <w:r w:rsidR="006D03D8">
        <w:t>Unavailable</w:t>
      </w:r>
      <w:r w:rsidR="00517832" w:rsidRPr="00C963CA">
        <w:t>)</w:t>
      </w:r>
    </w:p>
    <w:p w14:paraId="72DA590E" w14:textId="77777777" w:rsidR="00517832" w:rsidRPr="00ED61DC" w:rsidRDefault="00ED61DC" w:rsidP="00B54D20">
      <w:pPr>
        <w:pStyle w:val="ListParagraph"/>
        <w:numPr>
          <w:ilvl w:val="0"/>
          <w:numId w:val="12"/>
        </w:numPr>
      </w:pPr>
      <w:r>
        <w:rPr>
          <w:b/>
          <w:u w:val="single"/>
        </w:rPr>
        <w:t>U</w:t>
      </w:r>
      <w:r>
        <w:rPr>
          <w:b/>
        </w:rPr>
        <w:t>nlabeled Image Links</w:t>
      </w:r>
    </w:p>
    <w:p w14:paraId="72DA590F" w14:textId="77777777" w:rsidR="00ED61DC" w:rsidRPr="00ED61DC" w:rsidRDefault="00ED61DC" w:rsidP="00B54D20">
      <w:pPr>
        <w:pStyle w:val="ListParagraph"/>
        <w:numPr>
          <w:ilvl w:val="1"/>
          <w:numId w:val="12"/>
        </w:numPr>
      </w:pPr>
      <w:r>
        <w:rPr>
          <w:b/>
        </w:rPr>
        <w:t>Speak Image’s URL</w:t>
      </w:r>
      <w:r>
        <w:t xml:space="preserve"> – </w:t>
      </w:r>
      <w:r w:rsidR="009178F8" w:rsidRPr="009178F8">
        <w:rPr>
          <w:b/>
          <w:color w:val="FF0000"/>
        </w:rPr>
        <w:t>SELECTED</w:t>
      </w:r>
    </w:p>
    <w:p w14:paraId="72DA5910" w14:textId="77777777" w:rsidR="00ED61DC" w:rsidRDefault="00ED61DC" w:rsidP="00B54D20">
      <w:pPr>
        <w:pStyle w:val="ListParagraph"/>
        <w:numPr>
          <w:ilvl w:val="1"/>
          <w:numId w:val="12"/>
        </w:numPr>
      </w:pPr>
      <w:r>
        <w:rPr>
          <w:b/>
        </w:rPr>
        <w:t>Speak Anchor’s URL</w:t>
      </w:r>
      <w:r>
        <w:t xml:space="preserve"> – UNSELECTED</w:t>
      </w:r>
    </w:p>
    <w:p w14:paraId="72DA5911" w14:textId="77777777" w:rsidR="00BF5EE0" w:rsidRPr="008567FC" w:rsidRDefault="002D685E" w:rsidP="00D23C41">
      <w:r w:rsidRPr="00D23C41">
        <w:rPr>
          <w:b/>
        </w:rPr>
        <w:t>Links</w:t>
      </w:r>
    </w:p>
    <w:p w14:paraId="72DA5912" w14:textId="77777777" w:rsidR="00BF5EE0" w:rsidRPr="00E5030F" w:rsidRDefault="00E5030F" w:rsidP="00B54D20">
      <w:pPr>
        <w:pStyle w:val="ListParagraph"/>
        <w:numPr>
          <w:ilvl w:val="0"/>
          <w:numId w:val="13"/>
        </w:numPr>
      </w:pPr>
      <w:r w:rsidRPr="000D0461">
        <w:rPr>
          <w:b/>
          <w:u w:val="single"/>
        </w:rPr>
        <w:t>F</w:t>
      </w:r>
      <w:r w:rsidRPr="000D0461">
        <w:rPr>
          <w:b/>
        </w:rPr>
        <w:t>ilter Consecutive Duplicate Links</w:t>
      </w:r>
      <w:r w:rsidR="0049286C" w:rsidRPr="000D0461">
        <w:rPr>
          <w:b/>
        </w:rPr>
        <w:t xml:space="preserve"> </w:t>
      </w:r>
      <w:r w:rsidR="0049286C" w:rsidRPr="000D0461">
        <w:t>(</w:t>
      </w:r>
      <w:r w:rsidR="0049286C" w:rsidRPr="000D0461">
        <w:rPr>
          <w:b/>
        </w:rPr>
        <w:t>ALT+F</w:t>
      </w:r>
      <w:r w:rsidR="0049286C" w:rsidRPr="000D0461">
        <w:t>)</w:t>
      </w:r>
      <w:r w:rsidR="006D25CF" w:rsidRPr="000D0461">
        <w:t xml:space="preserve"> – </w:t>
      </w:r>
      <w:r w:rsidR="009178F8" w:rsidRPr="009178F8">
        <w:rPr>
          <w:b/>
          <w:color w:val="FF0000"/>
        </w:rPr>
        <w:t>CHECKED</w:t>
      </w:r>
      <w:r w:rsidR="003E6E05">
        <w:t xml:space="preserve"> </w:t>
      </w:r>
    </w:p>
    <w:p w14:paraId="72DA5913" w14:textId="77777777" w:rsidR="00E5030F" w:rsidRPr="00E5030F" w:rsidRDefault="00E5030F" w:rsidP="00B54D20">
      <w:pPr>
        <w:pStyle w:val="ListParagraph"/>
        <w:numPr>
          <w:ilvl w:val="0"/>
          <w:numId w:val="13"/>
        </w:numPr>
      </w:pPr>
      <w:r>
        <w:rPr>
          <w:b/>
        </w:rPr>
        <w:t>Say Lin</w:t>
      </w:r>
      <w:r>
        <w:rPr>
          <w:b/>
          <w:u w:val="single"/>
        </w:rPr>
        <w:t>k</w:t>
      </w:r>
      <w:r>
        <w:rPr>
          <w:b/>
        </w:rPr>
        <w:t xml:space="preserve"> Type</w:t>
      </w:r>
      <w:r w:rsidR="00BE324B">
        <w:rPr>
          <w:b/>
        </w:rPr>
        <w:t xml:space="preserve"> </w:t>
      </w:r>
      <w:r w:rsidR="00BE324B">
        <w:t>(</w:t>
      </w:r>
      <w:r w:rsidR="00BE324B">
        <w:rPr>
          <w:b/>
        </w:rPr>
        <w:t>ALT+K</w:t>
      </w:r>
      <w:r w:rsidR="00BE324B">
        <w:t>)</w:t>
      </w:r>
      <w:r w:rsidR="003B14AF">
        <w:t xml:space="preserve"> – </w:t>
      </w:r>
      <w:r w:rsidR="009178F8" w:rsidRPr="009178F8">
        <w:rPr>
          <w:b/>
          <w:color w:val="FF0000"/>
        </w:rPr>
        <w:t>CHECKED</w:t>
      </w:r>
    </w:p>
    <w:p w14:paraId="72DA5914" w14:textId="77777777" w:rsidR="00E5030F" w:rsidRPr="00E5030F" w:rsidRDefault="00E5030F" w:rsidP="00B54D20">
      <w:pPr>
        <w:pStyle w:val="ListParagraph"/>
        <w:numPr>
          <w:ilvl w:val="0"/>
          <w:numId w:val="13"/>
        </w:numPr>
      </w:pPr>
      <w:r>
        <w:rPr>
          <w:b/>
        </w:rPr>
        <w:t xml:space="preserve">Identify “Same </w:t>
      </w:r>
      <w:r>
        <w:rPr>
          <w:b/>
          <w:u w:val="single"/>
        </w:rPr>
        <w:t>P</w:t>
      </w:r>
      <w:r>
        <w:rPr>
          <w:b/>
        </w:rPr>
        <w:t>age” Links</w:t>
      </w:r>
      <w:r w:rsidR="0049286C">
        <w:rPr>
          <w:b/>
        </w:rPr>
        <w:t xml:space="preserve"> </w:t>
      </w:r>
      <w:r w:rsidR="0049286C">
        <w:t>(</w:t>
      </w:r>
      <w:r w:rsidR="0049286C">
        <w:rPr>
          <w:b/>
        </w:rPr>
        <w:t>ALT+P</w:t>
      </w:r>
      <w:r w:rsidR="0049286C">
        <w:t>)</w:t>
      </w:r>
      <w:r w:rsidR="003B14AF">
        <w:t xml:space="preserve"> – </w:t>
      </w:r>
      <w:r w:rsidR="009178F8" w:rsidRPr="009178F8">
        <w:rPr>
          <w:b/>
          <w:color w:val="FF0000"/>
        </w:rPr>
        <w:t>CHECKED</w:t>
      </w:r>
    </w:p>
    <w:p w14:paraId="72DA5915" w14:textId="77777777" w:rsidR="00E5030F" w:rsidRPr="00E5030F" w:rsidRDefault="00E5030F" w:rsidP="00B54D20">
      <w:pPr>
        <w:pStyle w:val="ListParagraph"/>
        <w:numPr>
          <w:ilvl w:val="0"/>
          <w:numId w:val="13"/>
        </w:numPr>
      </w:pPr>
      <w:r>
        <w:rPr>
          <w:b/>
        </w:rPr>
        <w:t>For Text Link</w:t>
      </w:r>
    </w:p>
    <w:p w14:paraId="72DA5916" w14:textId="77777777" w:rsidR="00E5030F" w:rsidRPr="00E5030F" w:rsidRDefault="00E5030F" w:rsidP="00B54D20">
      <w:pPr>
        <w:pStyle w:val="ListParagraph"/>
        <w:numPr>
          <w:ilvl w:val="1"/>
          <w:numId w:val="13"/>
        </w:numPr>
      </w:pPr>
      <w:r>
        <w:rPr>
          <w:b/>
          <w:u w:val="single"/>
        </w:rPr>
        <w:t>S</w:t>
      </w:r>
      <w:r>
        <w:rPr>
          <w:b/>
        </w:rPr>
        <w:t>peak</w:t>
      </w:r>
      <w:r w:rsidR="0049286C">
        <w:rPr>
          <w:b/>
        </w:rPr>
        <w:t xml:space="preserve"> </w:t>
      </w:r>
      <w:r w:rsidR="0049286C">
        <w:t>(</w:t>
      </w:r>
      <w:r w:rsidR="0049286C">
        <w:rPr>
          <w:b/>
        </w:rPr>
        <w:t>ALT+S</w:t>
      </w:r>
      <w:r w:rsidR="0049286C">
        <w:t>)</w:t>
      </w:r>
    </w:p>
    <w:p w14:paraId="72DA5917" w14:textId="77777777" w:rsidR="00E5030F" w:rsidRPr="00E5030F" w:rsidRDefault="00E5030F" w:rsidP="00B54D20">
      <w:pPr>
        <w:pStyle w:val="ListParagraph"/>
        <w:numPr>
          <w:ilvl w:val="2"/>
          <w:numId w:val="13"/>
        </w:numPr>
        <w:rPr>
          <w:b/>
        </w:rPr>
      </w:pPr>
      <w:r w:rsidRPr="00E5030F">
        <w:rPr>
          <w:b/>
        </w:rPr>
        <w:t>Title</w:t>
      </w:r>
      <w:r w:rsidR="003B14AF">
        <w:t xml:space="preserve"> – </w:t>
      </w:r>
      <w:r w:rsidR="009178F8" w:rsidRPr="009178F8">
        <w:rPr>
          <w:b/>
          <w:color w:val="FF0000"/>
        </w:rPr>
        <w:t>SELECTED</w:t>
      </w:r>
    </w:p>
    <w:p w14:paraId="72DA5918" w14:textId="77777777" w:rsidR="000D0461" w:rsidRPr="000D0461" w:rsidRDefault="00E5030F" w:rsidP="00B54D20">
      <w:pPr>
        <w:pStyle w:val="ListParagraph"/>
        <w:numPr>
          <w:ilvl w:val="2"/>
          <w:numId w:val="13"/>
        </w:numPr>
        <w:rPr>
          <w:b/>
        </w:rPr>
      </w:pPr>
      <w:r w:rsidRPr="000D0461">
        <w:rPr>
          <w:b/>
        </w:rPr>
        <w:t>Screen Text</w:t>
      </w:r>
      <w:r w:rsidR="003B14AF" w:rsidRPr="000D0461">
        <w:t xml:space="preserve"> – UNSELECTED</w:t>
      </w:r>
    </w:p>
    <w:p w14:paraId="72DA5919" w14:textId="77777777" w:rsidR="00E5030F" w:rsidRPr="000D0461" w:rsidRDefault="00E5030F" w:rsidP="00B54D20">
      <w:pPr>
        <w:pStyle w:val="ListParagraph"/>
        <w:numPr>
          <w:ilvl w:val="2"/>
          <w:numId w:val="13"/>
        </w:numPr>
        <w:rPr>
          <w:b/>
        </w:rPr>
      </w:pPr>
      <w:r w:rsidRPr="000D0461">
        <w:rPr>
          <w:b/>
        </w:rPr>
        <w:t>Tool Tip</w:t>
      </w:r>
      <w:r w:rsidR="006D25CF" w:rsidRPr="000D0461">
        <w:rPr>
          <w:b/>
        </w:rPr>
        <w:t xml:space="preserve"> </w:t>
      </w:r>
      <w:r w:rsidR="006D25CF" w:rsidRPr="000D0461">
        <w:t>– UNSELECTED</w:t>
      </w:r>
    </w:p>
    <w:p w14:paraId="72DA591A" w14:textId="77777777" w:rsidR="00C9282C" w:rsidRPr="000D0461" w:rsidRDefault="00E5030F" w:rsidP="00B54D20">
      <w:pPr>
        <w:pStyle w:val="ListParagraph"/>
        <w:numPr>
          <w:ilvl w:val="2"/>
          <w:numId w:val="13"/>
        </w:numPr>
        <w:rPr>
          <w:b/>
        </w:rPr>
      </w:pPr>
      <w:r w:rsidRPr="000D0461">
        <w:rPr>
          <w:b/>
        </w:rPr>
        <w:t>Longest of Above</w:t>
      </w:r>
      <w:r w:rsidR="006D25CF" w:rsidRPr="000D0461">
        <w:rPr>
          <w:b/>
        </w:rPr>
        <w:t xml:space="preserve"> </w:t>
      </w:r>
      <w:r w:rsidR="006D25CF" w:rsidRPr="000D0461">
        <w:t>– UNSELECTED</w:t>
      </w:r>
    </w:p>
    <w:p w14:paraId="72DA591B" w14:textId="77777777" w:rsidR="00E5030F" w:rsidRPr="000D0461" w:rsidRDefault="00E5030F" w:rsidP="00B54D20">
      <w:pPr>
        <w:pStyle w:val="ListParagraph"/>
        <w:numPr>
          <w:ilvl w:val="2"/>
          <w:numId w:val="13"/>
        </w:numPr>
        <w:rPr>
          <w:b/>
        </w:rPr>
      </w:pPr>
      <w:r w:rsidRPr="000D0461">
        <w:rPr>
          <w:b/>
        </w:rPr>
        <w:t>The first attribute in the order list</w:t>
      </w:r>
      <w:r w:rsidR="006D25CF" w:rsidRPr="000D0461">
        <w:rPr>
          <w:b/>
        </w:rPr>
        <w:t xml:space="preserve"> </w:t>
      </w:r>
      <w:r w:rsidR="006D25CF" w:rsidRPr="000D0461">
        <w:t>– UNSELECTED</w:t>
      </w:r>
    </w:p>
    <w:p w14:paraId="72DA591C" w14:textId="77777777" w:rsidR="00E5030F" w:rsidRPr="000D0461" w:rsidRDefault="00E5030F" w:rsidP="00B54D20">
      <w:pPr>
        <w:pStyle w:val="ListParagraph"/>
        <w:numPr>
          <w:ilvl w:val="0"/>
          <w:numId w:val="13"/>
        </w:numPr>
        <w:rPr>
          <w:b/>
        </w:rPr>
      </w:pPr>
      <w:r w:rsidRPr="000D0461">
        <w:rPr>
          <w:b/>
        </w:rPr>
        <w:t xml:space="preserve">Order </w:t>
      </w:r>
      <w:r w:rsidRPr="000D0461">
        <w:rPr>
          <w:b/>
          <w:u w:val="single"/>
        </w:rPr>
        <w:t>L</w:t>
      </w:r>
      <w:r w:rsidRPr="000D0461">
        <w:rPr>
          <w:b/>
        </w:rPr>
        <w:t>ist</w:t>
      </w:r>
      <w:r w:rsidR="0049286C" w:rsidRPr="000D0461">
        <w:rPr>
          <w:b/>
        </w:rPr>
        <w:t xml:space="preserve"> </w:t>
      </w:r>
      <w:r w:rsidR="0049286C" w:rsidRPr="000D0461">
        <w:t>(</w:t>
      </w:r>
      <w:r w:rsidR="0049286C" w:rsidRPr="000D0461">
        <w:rPr>
          <w:b/>
        </w:rPr>
        <w:t>ALT+L</w:t>
      </w:r>
      <w:r w:rsidR="0049286C" w:rsidRPr="000D0461">
        <w:t>)</w:t>
      </w:r>
      <w:r w:rsidR="001734BE" w:rsidRPr="000D0461">
        <w:t xml:space="preserve"> (</w:t>
      </w:r>
      <w:r w:rsidR="006D03D8">
        <w:t>Unavailable</w:t>
      </w:r>
      <w:r w:rsidR="001734BE" w:rsidRPr="000D0461">
        <w:t>)</w:t>
      </w:r>
    </w:p>
    <w:p w14:paraId="72DA591D" w14:textId="77777777" w:rsidR="00E5030F" w:rsidRPr="00E5030F" w:rsidRDefault="00E5030F" w:rsidP="00B54D20">
      <w:pPr>
        <w:pStyle w:val="ListParagraph"/>
        <w:numPr>
          <w:ilvl w:val="0"/>
          <w:numId w:val="13"/>
        </w:numPr>
        <w:rPr>
          <w:b/>
        </w:rPr>
      </w:pPr>
      <w:r w:rsidRPr="00E5030F">
        <w:rPr>
          <w:b/>
        </w:rPr>
        <w:t>Include Ima</w:t>
      </w:r>
      <w:r w:rsidRPr="00E5030F">
        <w:rPr>
          <w:b/>
          <w:u w:val="single"/>
        </w:rPr>
        <w:t>g</w:t>
      </w:r>
      <w:r w:rsidRPr="00E5030F">
        <w:rPr>
          <w:b/>
        </w:rPr>
        <w:t>e Links</w:t>
      </w:r>
      <w:r w:rsidR="0049286C">
        <w:rPr>
          <w:b/>
        </w:rPr>
        <w:t xml:space="preserve"> </w:t>
      </w:r>
      <w:r w:rsidR="0049286C">
        <w:t>(</w:t>
      </w:r>
      <w:r w:rsidR="0049286C">
        <w:rPr>
          <w:b/>
        </w:rPr>
        <w:t>ALT+G</w:t>
      </w:r>
      <w:r w:rsidR="0049286C">
        <w:t>)</w:t>
      </w:r>
    </w:p>
    <w:p w14:paraId="72DA591E" w14:textId="77777777" w:rsidR="00E5030F" w:rsidRPr="00E5030F" w:rsidRDefault="00E5030F" w:rsidP="00B54D20">
      <w:pPr>
        <w:pStyle w:val="ListParagraph"/>
        <w:numPr>
          <w:ilvl w:val="1"/>
          <w:numId w:val="13"/>
        </w:numPr>
        <w:rPr>
          <w:b/>
        </w:rPr>
      </w:pPr>
      <w:r w:rsidRPr="00E5030F">
        <w:rPr>
          <w:b/>
        </w:rPr>
        <w:t>All Image Links</w:t>
      </w:r>
      <w:r w:rsidR="001734BE">
        <w:t xml:space="preserve"> – </w:t>
      </w:r>
      <w:r w:rsidR="009178F8" w:rsidRPr="009178F8">
        <w:rPr>
          <w:b/>
          <w:color w:val="FF0000"/>
        </w:rPr>
        <w:t>SELECTED</w:t>
      </w:r>
    </w:p>
    <w:p w14:paraId="72DA591F" w14:textId="77777777" w:rsidR="00E5030F" w:rsidRPr="00E5030F" w:rsidRDefault="001734BE" w:rsidP="00B54D20">
      <w:pPr>
        <w:pStyle w:val="ListParagraph"/>
        <w:numPr>
          <w:ilvl w:val="1"/>
          <w:numId w:val="13"/>
        </w:numPr>
        <w:rPr>
          <w:b/>
        </w:rPr>
      </w:pPr>
      <w:r w:rsidRPr="00E5030F">
        <w:rPr>
          <w:b/>
        </w:rPr>
        <w:t>Labeled</w:t>
      </w:r>
      <w:r w:rsidR="00E5030F" w:rsidRPr="00E5030F">
        <w:rPr>
          <w:b/>
        </w:rPr>
        <w:t xml:space="preserve"> Image Links</w:t>
      </w:r>
      <w:r>
        <w:t xml:space="preserve"> – UNSELECTED</w:t>
      </w:r>
    </w:p>
    <w:p w14:paraId="72DA5920" w14:textId="77777777" w:rsidR="00E5030F" w:rsidRPr="00E5030F" w:rsidRDefault="00E5030F" w:rsidP="00B54D20">
      <w:pPr>
        <w:pStyle w:val="ListParagraph"/>
        <w:numPr>
          <w:ilvl w:val="1"/>
          <w:numId w:val="13"/>
        </w:numPr>
        <w:rPr>
          <w:b/>
        </w:rPr>
      </w:pPr>
      <w:r w:rsidRPr="00E5030F">
        <w:rPr>
          <w:b/>
        </w:rPr>
        <w:t>No Image</w:t>
      </w:r>
      <w:r w:rsidR="001734BE">
        <w:rPr>
          <w:b/>
        </w:rPr>
        <w:t xml:space="preserve"> </w:t>
      </w:r>
      <w:r w:rsidRPr="00E5030F">
        <w:rPr>
          <w:b/>
        </w:rPr>
        <w:t>Links</w:t>
      </w:r>
      <w:r w:rsidR="001734BE">
        <w:t xml:space="preserve"> – UNSELECTED</w:t>
      </w:r>
    </w:p>
    <w:p w14:paraId="72DA5921" w14:textId="77777777" w:rsidR="00E5030F" w:rsidRPr="00E5030F" w:rsidRDefault="00E5030F" w:rsidP="00B54D20">
      <w:pPr>
        <w:pStyle w:val="ListParagraph"/>
        <w:numPr>
          <w:ilvl w:val="0"/>
          <w:numId w:val="13"/>
        </w:numPr>
        <w:rPr>
          <w:b/>
        </w:rPr>
      </w:pPr>
      <w:r w:rsidRPr="00E5030F">
        <w:rPr>
          <w:b/>
        </w:rPr>
        <w:t xml:space="preserve">Identify Image </w:t>
      </w:r>
      <w:r w:rsidRPr="00E5030F">
        <w:rPr>
          <w:b/>
          <w:u w:val="single"/>
        </w:rPr>
        <w:t>M</w:t>
      </w:r>
      <w:r w:rsidRPr="00E5030F">
        <w:rPr>
          <w:b/>
        </w:rPr>
        <w:t>ap Links</w:t>
      </w:r>
      <w:r w:rsidR="0049286C">
        <w:rPr>
          <w:b/>
        </w:rPr>
        <w:t xml:space="preserve"> </w:t>
      </w:r>
      <w:r w:rsidR="0049286C">
        <w:t>(</w:t>
      </w:r>
      <w:r w:rsidR="0049286C">
        <w:rPr>
          <w:b/>
        </w:rPr>
        <w:t>ALT+G</w:t>
      </w:r>
      <w:r w:rsidR="0049286C">
        <w:t>)</w:t>
      </w:r>
    </w:p>
    <w:p w14:paraId="72DA5922" w14:textId="77777777" w:rsidR="00E5030F" w:rsidRPr="00E5030F" w:rsidRDefault="00E5030F" w:rsidP="00B54D20">
      <w:pPr>
        <w:pStyle w:val="ListParagraph"/>
        <w:numPr>
          <w:ilvl w:val="1"/>
          <w:numId w:val="13"/>
        </w:numPr>
        <w:rPr>
          <w:b/>
        </w:rPr>
      </w:pPr>
      <w:r w:rsidRPr="00E5030F">
        <w:rPr>
          <w:b/>
        </w:rPr>
        <w:t>All Image Map Links</w:t>
      </w:r>
      <w:r w:rsidR="001734BE">
        <w:t xml:space="preserve"> – </w:t>
      </w:r>
      <w:r w:rsidR="009178F8" w:rsidRPr="009178F8">
        <w:rPr>
          <w:b/>
          <w:color w:val="FF0000"/>
        </w:rPr>
        <w:t>SELECTED</w:t>
      </w:r>
    </w:p>
    <w:p w14:paraId="72DA5923" w14:textId="77777777" w:rsidR="00E5030F" w:rsidRPr="00E5030F" w:rsidRDefault="001734BE" w:rsidP="00B54D20">
      <w:pPr>
        <w:pStyle w:val="ListParagraph"/>
        <w:numPr>
          <w:ilvl w:val="1"/>
          <w:numId w:val="13"/>
        </w:numPr>
        <w:rPr>
          <w:b/>
        </w:rPr>
      </w:pPr>
      <w:r w:rsidRPr="00E5030F">
        <w:rPr>
          <w:b/>
        </w:rPr>
        <w:t>Labeled</w:t>
      </w:r>
      <w:r w:rsidR="00E5030F" w:rsidRPr="00E5030F">
        <w:rPr>
          <w:b/>
        </w:rPr>
        <w:t xml:space="preserve"> Image Map Links</w:t>
      </w:r>
      <w:r>
        <w:t xml:space="preserve"> – UNSELECTED</w:t>
      </w:r>
    </w:p>
    <w:p w14:paraId="72DA5924" w14:textId="77777777" w:rsidR="00E5030F" w:rsidRDefault="00E5030F" w:rsidP="00B54D20">
      <w:pPr>
        <w:pStyle w:val="ListParagraph"/>
        <w:numPr>
          <w:ilvl w:val="1"/>
          <w:numId w:val="13"/>
        </w:numPr>
      </w:pPr>
      <w:r w:rsidRPr="00E5030F">
        <w:rPr>
          <w:b/>
        </w:rPr>
        <w:t>No Image Map Links</w:t>
      </w:r>
      <w:r w:rsidR="001734BE">
        <w:t xml:space="preserve"> – UNSELECTED</w:t>
      </w:r>
    </w:p>
    <w:p w14:paraId="72DA5925" w14:textId="77777777" w:rsidR="00796CD0" w:rsidRPr="008567FC" w:rsidRDefault="00796CD0" w:rsidP="00D23C41">
      <w:r w:rsidRPr="00D23C41">
        <w:rPr>
          <w:b/>
        </w:rPr>
        <w:t>Headings and Frames</w:t>
      </w:r>
    </w:p>
    <w:p w14:paraId="72DA5926" w14:textId="77777777" w:rsidR="00796CD0" w:rsidRDefault="00796CD0" w:rsidP="00B54D20">
      <w:pPr>
        <w:pStyle w:val="ListParagraph"/>
        <w:numPr>
          <w:ilvl w:val="0"/>
          <w:numId w:val="14"/>
        </w:numPr>
      </w:pPr>
      <w:r>
        <w:rPr>
          <w:b/>
        </w:rPr>
        <w:t xml:space="preserve">Indicate </w:t>
      </w:r>
      <w:r>
        <w:rPr>
          <w:b/>
          <w:u w:val="single"/>
        </w:rPr>
        <w:t>H</w:t>
      </w:r>
      <w:r>
        <w:rPr>
          <w:b/>
        </w:rPr>
        <w:t xml:space="preserve">eadings </w:t>
      </w:r>
      <w:r>
        <w:t>(</w:t>
      </w:r>
      <w:r>
        <w:rPr>
          <w:b/>
        </w:rPr>
        <w:t>ALT+H</w:t>
      </w:r>
      <w:r>
        <w:t>)</w:t>
      </w:r>
    </w:p>
    <w:p w14:paraId="72DA5927" w14:textId="77777777" w:rsidR="00796CD0" w:rsidRPr="00796CD0" w:rsidRDefault="00796CD0" w:rsidP="00B54D20">
      <w:pPr>
        <w:pStyle w:val="ListParagraph"/>
        <w:numPr>
          <w:ilvl w:val="1"/>
          <w:numId w:val="14"/>
        </w:numPr>
      </w:pPr>
      <w:r>
        <w:rPr>
          <w:b/>
        </w:rPr>
        <w:t>No Headings</w:t>
      </w:r>
      <w:r>
        <w:t xml:space="preserve"> – UNSELECTED</w:t>
      </w:r>
    </w:p>
    <w:p w14:paraId="72DA5928" w14:textId="77777777" w:rsidR="00796CD0" w:rsidRPr="00796CD0" w:rsidRDefault="00796CD0" w:rsidP="00B54D20">
      <w:pPr>
        <w:pStyle w:val="ListParagraph"/>
        <w:numPr>
          <w:ilvl w:val="1"/>
          <w:numId w:val="14"/>
        </w:numPr>
      </w:pPr>
      <w:r>
        <w:rPr>
          <w:b/>
        </w:rPr>
        <w:t>Headings Only</w:t>
      </w:r>
      <w:r>
        <w:t xml:space="preserve"> – UNSELECTED</w:t>
      </w:r>
    </w:p>
    <w:p w14:paraId="72DA5929" w14:textId="77777777" w:rsidR="00796CD0" w:rsidRPr="00796CD0" w:rsidRDefault="00796CD0" w:rsidP="00B54D20">
      <w:pPr>
        <w:pStyle w:val="ListParagraph"/>
        <w:numPr>
          <w:ilvl w:val="1"/>
          <w:numId w:val="14"/>
        </w:numPr>
      </w:pPr>
      <w:r>
        <w:rPr>
          <w:b/>
        </w:rPr>
        <w:t>Headings with Level</w:t>
      </w:r>
      <w:r>
        <w:t xml:space="preserve"> – </w:t>
      </w:r>
      <w:r w:rsidR="009178F8" w:rsidRPr="009178F8">
        <w:rPr>
          <w:b/>
          <w:color w:val="FF0000"/>
        </w:rPr>
        <w:t>SELECTED</w:t>
      </w:r>
    </w:p>
    <w:p w14:paraId="72DA592A" w14:textId="77777777" w:rsidR="00796CD0" w:rsidRPr="00796CD0" w:rsidRDefault="00796CD0" w:rsidP="00B54D20">
      <w:pPr>
        <w:pStyle w:val="ListParagraph"/>
        <w:numPr>
          <w:ilvl w:val="1"/>
          <w:numId w:val="14"/>
        </w:numPr>
      </w:pPr>
      <w:r>
        <w:rPr>
          <w:b/>
        </w:rPr>
        <w:t>Play Sound</w:t>
      </w:r>
      <w:r>
        <w:t xml:space="preserve"> – UNSELECTED</w:t>
      </w:r>
    </w:p>
    <w:p w14:paraId="72DA592B" w14:textId="77777777" w:rsidR="00796CD0" w:rsidRPr="00796CD0" w:rsidRDefault="00796CD0" w:rsidP="00B54D20">
      <w:pPr>
        <w:pStyle w:val="ListParagraph"/>
        <w:numPr>
          <w:ilvl w:val="1"/>
          <w:numId w:val="14"/>
        </w:numPr>
      </w:pPr>
      <w:r>
        <w:rPr>
          <w:b/>
        </w:rPr>
        <w:t>Speak Heading with Heading Voice</w:t>
      </w:r>
      <w:r>
        <w:t xml:space="preserve"> – UNSELECTED</w:t>
      </w:r>
    </w:p>
    <w:p w14:paraId="72DA592C" w14:textId="77777777" w:rsidR="00796CD0" w:rsidRDefault="00796CD0" w:rsidP="00B54D20">
      <w:pPr>
        <w:pStyle w:val="ListParagraph"/>
        <w:numPr>
          <w:ilvl w:val="0"/>
          <w:numId w:val="14"/>
        </w:numPr>
      </w:pPr>
      <w:r>
        <w:rPr>
          <w:b/>
        </w:rPr>
        <w:t xml:space="preserve">Speak </w:t>
      </w:r>
      <w:r>
        <w:rPr>
          <w:b/>
          <w:u w:val="single"/>
        </w:rPr>
        <w:t>F</w:t>
      </w:r>
      <w:r>
        <w:rPr>
          <w:b/>
        </w:rPr>
        <w:t xml:space="preserve">rame Start and End </w:t>
      </w:r>
      <w:r>
        <w:t>(</w:t>
      </w:r>
      <w:r>
        <w:rPr>
          <w:b/>
        </w:rPr>
        <w:t>ALT+F</w:t>
      </w:r>
      <w:r>
        <w:t xml:space="preserve">) – </w:t>
      </w:r>
      <w:r w:rsidR="009178F8" w:rsidRPr="009178F8">
        <w:rPr>
          <w:b/>
          <w:color w:val="FF0000"/>
        </w:rPr>
        <w:t>CHECKED</w:t>
      </w:r>
    </w:p>
    <w:p w14:paraId="72DA592D" w14:textId="77777777" w:rsidR="00796CD0" w:rsidRDefault="00796CD0" w:rsidP="00B54D20">
      <w:pPr>
        <w:pStyle w:val="ListParagraph"/>
        <w:numPr>
          <w:ilvl w:val="0"/>
          <w:numId w:val="14"/>
        </w:numPr>
      </w:pPr>
      <w:r>
        <w:rPr>
          <w:b/>
        </w:rPr>
        <w:t xml:space="preserve">Ignore </w:t>
      </w:r>
      <w:r>
        <w:rPr>
          <w:b/>
          <w:u w:val="single"/>
        </w:rPr>
        <w:t>I</w:t>
      </w:r>
      <w:r>
        <w:rPr>
          <w:b/>
        </w:rPr>
        <w:t>nline Frames</w:t>
      </w:r>
      <w:r>
        <w:t xml:space="preserve"> – UNCHECKED</w:t>
      </w:r>
    </w:p>
    <w:p w14:paraId="72DA592E" w14:textId="77777777" w:rsidR="003E6E05" w:rsidRPr="008567FC" w:rsidRDefault="003E6E05" w:rsidP="00D23C41">
      <w:r w:rsidRPr="00D23C41">
        <w:rPr>
          <w:b/>
        </w:rPr>
        <w:t>Lists and Tables</w:t>
      </w:r>
    </w:p>
    <w:p w14:paraId="72DA592F" w14:textId="77777777" w:rsidR="003E6E05" w:rsidRPr="003E6E05" w:rsidRDefault="003E6E05" w:rsidP="00B54D20">
      <w:pPr>
        <w:pStyle w:val="ListParagraph"/>
        <w:numPr>
          <w:ilvl w:val="0"/>
          <w:numId w:val="15"/>
        </w:numPr>
      </w:pPr>
      <w:r>
        <w:rPr>
          <w:b/>
        </w:rPr>
        <w:t xml:space="preserve">Speak Beginning and End of </w:t>
      </w:r>
      <w:r>
        <w:rPr>
          <w:b/>
          <w:u w:val="single"/>
        </w:rPr>
        <w:t>L</w:t>
      </w:r>
      <w:r>
        <w:rPr>
          <w:b/>
        </w:rPr>
        <w:t>ists</w:t>
      </w:r>
      <w:r>
        <w:t xml:space="preserve"> (</w:t>
      </w:r>
      <w:r>
        <w:rPr>
          <w:b/>
        </w:rPr>
        <w:t>ALT+L</w:t>
      </w:r>
      <w:r>
        <w:t xml:space="preserve">) – </w:t>
      </w:r>
      <w:r w:rsidR="009178F8" w:rsidRPr="009178F8">
        <w:rPr>
          <w:b/>
          <w:color w:val="FF0000"/>
        </w:rPr>
        <w:t>CHECKED</w:t>
      </w:r>
    </w:p>
    <w:p w14:paraId="72DA5930" w14:textId="77777777" w:rsidR="003E6E05" w:rsidRPr="003E6E05" w:rsidRDefault="003E6E05" w:rsidP="00B54D20">
      <w:pPr>
        <w:pStyle w:val="ListParagraph"/>
        <w:numPr>
          <w:ilvl w:val="0"/>
          <w:numId w:val="15"/>
        </w:numPr>
      </w:pPr>
      <w:r>
        <w:rPr>
          <w:b/>
        </w:rPr>
        <w:t xml:space="preserve">Indicate ColSpan for </w:t>
      </w:r>
      <w:r>
        <w:rPr>
          <w:b/>
          <w:u w:val="single"/>
        </w:rPr>
        <w:t>B</w:t>
      </w:r>
      <w:r>
        <w:rPr>
          <w:b/>
        </w:rPr>
        <w:t xml:space="preserve">raille </w:t>
      </w:r>
      <w:r>
        <w:t>(</w:t>
      </w:r>
      <w:r>
        <w:rPr>
          <w:b/>
        </w:rPr>
        <w:t>ALT+B</w:t>
      </w:r>
      <w:r>
        <w:t xml:space="preserve">) – </w:t>
      </w:r>
      <w:r w:rsidR="009178F8" w:rsidRPr="009178F8">
        <w:rPr>
          <w:b/>
          <w:color w:val="FF0000"/>
        </w:rPr>
        <w:t>CHECKED</w:t>
      </w:r>
    </w:p>
    <w:p w14:paraId="72DA5931" w14:textId="77777777" w:rsidR="003E6E05" w:rsidRPr="003E6E05" w:rsidRDefault="003E6E05" w:rsidP="00B54D20">
      <w:pPr>
        <w:pStyle w:val="ListParagraph"/>
        <w:numPr>
          <w:ilvl w:val="0"/>
          <w:numId w:val="15"/>
        </w:numPr>
      </w:pPr>
      <w:r>
        <w:rPr>
          <w:b/>
          <w:u w:val="single"/>
        </w:rPr>
        <w:t>T</w:t>
      </w:r>
      <w:r>
        <w:rPr>
          <w:b/>
        </w:rPr>
        <w:t xml:space="preserve">able Presentation Information </w:t>
      </w:r>
      <w:r>
        <w:t>(</w:t>
      </w:r>
      <w:r>
        <w:rPr>
          <w:b/>
        </w:rPr>
        <w:t>ALT+T</w:t>
      </w:r>
      <w:r>
        <w:t>)</w:t>
      </w:r>
    </w:p>
    <w:p w14:paraId="72DA5932" w14:textId="77777777" w:rsidR="003E6E05" w:rsidRPr="003E6E05" w:rsidRDefault="003E6E05" w:rsidP="00B54D20">
      <w:pPr>
        <w:pStyle w:val="ListParagraph"/>
        <w:numPr>
          <w:ilvl w:val="1"/>
          <w:numId w:val="15"/>
        </w:numPr>
      </w:pPr>
      <w:r>
        <w:rPr>
          <w:b/>
        </w:rPr>
        <w:t>For Data Tables Only</w:t>
      </w:r>
      <w:r>
        <w:t xml:space="preserve"> – </w:t>
      </w:r>
      <w:r w:rsidR="009178F8" w:rsidRPr="009178F8">
        <w:rPr>
          <w:b/>
          <w:color w:val="FF0000"/>
        </w:rPr>
        <w:t>SELECTED</w:t>
      </w:r>
    </w:p>
    <w:p w14:paraId="72DA5933" w14:textId="77777777" w:rsidR="003E6E05" w:rsidRDefault="003E6E05" w:rsidP="00B54D20">
      <w:pPr>
        <w:pStyle w:val="ListParagraph"/>
        <w:numPr>
          <w:ilvl w:val="1"/>
          <w:numId w:val="15"/>
        </w:numPr>
      </w:pPr>
      <w:r>
        <w:rPr>
          <w:b/>
        </w:rPr>
        <w:t>For All Tables</w:t>
      </w:r>
      <w:r>
        <w:t xml:space="preserve"> – UNSELECTED</w:t>
      </w:r>
    </w:p>
    <w:p w14:paraId="72DA5934" w14:textId="77777777" w:rsidR="00B12C36" w:rsidRPr="008567FC" w:rsidRDefault="00B12C36" w:rsidP="00D23C41">
      <w:r w:rsidRPr="00D23C41">
        <w:rPr>
          <w:b/>
        </w:rPr>
        <w:t>Miscellaneous</w:t>
      </w:r>
    </w:p>
    <w:p w14:paraId="72DA5935" w14:textId="77777777" w:rsidR="00B12C36" w:rsidRPr="00B12C36" w:rsidRDefault="00B12C36" w:rsidP="00B54D20">
      <w:pPr>
        <w:pStyle w:val="ListParagraph"/>
        <w:numPr>
          <w:ilvl w:val="0"/>
          <w:numId w:val="16"/>
        </w:numPr>
      </w:pPr>
      <w:r>
        <w:rPr>
          <w:b/>
        </w:rPr>
        <w:t xml:space="preserve">Ignore </w:t>
      </w:r>
      <w:r>
        <w:rPr>
          <w:b/>
          <w:u w:val="single"/>
        </w:rPr>
        <w:t>F</w:t>
      </w:r>
      <w:r>
        <w:rPr>
          <w:b/>
        </w:rPr>
        <w:t>lash on Web Pages</w:t>
      </w:r>
      <w:r w:rsidR="00607EA2">
        <w:rPr>
          <w:b/>
        </w:rPr>
        <w:t xml:space="preserve"> </w:t>
      </w:r>
      <w:r w:rsidR="00607EA2">
        <w:t>(</w:t>
      </w:r>
      <w:r w:rsidR="00607EA2">
        <w:rPr>
          <w:b/>
        </w:rPr>
        <w:t>ALT+F</w:t>
      </w:r>
      <w:r w:rsidR="00607EA2">
        <w:t>) –  UNCHECKED</w:t>
      </w:r>
    </w:p>
    <w:p w14:paraId="72DA5936" w14:textId="77777777" w:rsidR="00B12C36" w:rsidRPr="00B12C36" w:rsidRDefault="00B12C36" w:rsidP="00B54D20">
      <w:pPr>
        <w:pStyle w:val="ListParagraph"/>
        <w:numPr>
          <w:ilvl w:val="0"/>
          <w:numId w:val="16"/>
        </w:numPr>
      </w:pPr>
      <w:r>
        <w:rPr>
          <w:b/>
        </w:rPr>
        <w:t>For a Form Field Prompt Speak</w:t>
      </w:r>
    </w:p>
    <w:p w14:paraId="72DA5937" w14:textId="77777777" w:rsidR="00B12C36" w:rsidRPr="00B12C36" w:rsidRDefault="00B12C36" w:rsidP="00B54D20">
      <w:pPr>
        <w:pStyle w:val="ListParagraph"/>
        <w:numPr>
          <w:ilvl w:val="1"/>
          <w:numId w:val="16"/>
        </w:numPr>
      </w:pPr>
      <w:r>
        <w:rPr>
          <w:b/>
        </w:rPr>
        <w:t>Label Tag</w:t>
      </w:r>
      <w:r w:rsidR="008747E7">
        <w:t xml:space="preserve"> </w:t>
      </w:r>
      <w:r w:rsidR="00BC0D74">
        <w:t>–</w:t>
      </w:r>
      <w:r w:rsidR="008747E7">
        <w:t xml:space="preserve"> UNSELECTED</w:t>
      </w:r>
      <w:r w:rsidR="00BC0D74">
        <w:t xml:space="preserve"> </w:t>
      </w:r>
    </w:p>
    <w:p w14:paraId="72DA5938" w14:textId="77777777" w:rsidR="00B12C36" w:rsidRPr="00B12C36" w:rsidRDefault="00B12C36" w:rsidP="00B54D20">
      <w:pPr>
        <w:pStyle w:val="ListParagraph"/>
        <w:numPr>
          <w:ilvl w:val="1"/>
          <w:numId w:val="16"/>
        </w:numPr>
      </w:pPr>
      <w:r>
        <w:rPr>
          <w:b/>
        </w:rPr>
        <w:t>Title</w:t>
      </w:r>
      <w:r w:rsidR="00D424E1">
        <w:t xml:space="preserve"> – </w:t>
      </w:r>
      <w:r w:rsidR="009178F8" w:rsidRPr="009178F8">
        <w:rPr>
          <w:b/>
          <w:color w:val="FF0000"/>
        </w:rPr>
        <w:t>SELECTED</w:t>
      </w:r>
    </w:p>
    <w:p w14:paraId="72DA5939" w14:textId="77777777" w:rsidR="00B12C36" w:rsidRPr="00B12C36" w:rsidRDefault="00B12C36" w:rsidP="00B54D20">
      <w:pPr>
        <w:pStyle w:val="ListParagraph"/>
        <w:numPr>
          <w:ilvl w:val="1"/>
          <w:numId w:val="16"/>
        </w:numPr>
      </w:pPr>
      <w:r>
        <w:rPr>
          <w:b/>
        </w:rPr>
        <w:t>Alt Text</w:t>
      </w:r>
      <w:r w:rsidR="00DE1F9A">
        <w:t>– UNSELECTED</w:t>
      </w:r>
    </w:p>
    <w:p w14:paraId="72DA593A" w14:textId="77777777" w:rsidR="00B12C36" w:rsidRPr="00BA0E48" w:rsidRDefault="00B12C36" w:rsidP="00B54D20">
      <w:pPr>
        <w:pStyle w:val="ListParagraph"/>
        <w:numPr>
          <w:ilvl w:val="1"/>
          <w:numId w:val="16"/>
        </w:numPr>
      </w:pPr>
      <w:r w:rsidRPr="00BA0E48">
        <w:rPr>
          <w:b/>
        </w:rPr>
        <w:t>Longest of the above</w:t>
      </w:r>
      <w:r w:rsidR="00DE1F9A" w:rsidRPr="00BA0E48">
        <w:t>– UNSELECTED</w:t>
      </w:r>
    </w:p>
    <w:p w14:paraId="72DA593B" w14:textId="77777777" w:rsidR="00B12C36" w:rsidRPr="00B12C36" w:rsidRDefault="00B12C36" w:rsidP="00B54D20">
      <w:pPr>
        <w:pStyle w:val="ListParagraph"/>
        <w:numPr>
          <w:ilvl w:val="1"/>
          <w:numId w:val="16"/>
        </w:numPr>
      </w:pPr>
      <w:r>
        <w:rPr>
          <w:b/>
        </w:rPr>
        <w:t>Both Label and Title if different</w:t>
      </w:r>
      <w:r w:rsidR="00DE1F9A">
        <w:t>– UNSELECTED</w:t>
      </w:r>
    </w:p>
    <w:p w14:paraId="72DA593C" w14:textId="77777777" w:rsidR="00B12C36" w:rsidRPr="00B12C36" w:rsidRDefault="00B12C36" w:rsidP="00B54D20">
      <w:pPr>
        <w:pStyle w:val="ListParagraph"/>
        <w:numPr>
          <w:ilvl w:val="1"/>
          <w:numId w:val="16"/>
        </w:numPr>
      </w:pPr>
      <w:r>
        <w:rPr>
          <w:b/>
        </w:rPr>
        <w:t>Both Label and Alt if different</w:t>
      </w:r>
      <w:r w:rsidR="00DE1F9A">
        <w:t>– UNSELECTED</w:t>
      </w:r>
    </w:p>
    <w:p w14:paraId="72DA593D" w14:textId="77777777" w:rsidR="00B12C36" w:rsidRPr="00B12C36" w:rsidRDefault="00B12C36" w:rsidP="00B54D20">
      <w:pPr>
        <w:pStyle w:val="ListParagraph"/>
        <w:numPr>
          <w:ilvl w:val="0"/>
          <w:numId w:val="16"/>
        </w:numPr>
      </w:pPr>
      <w:r>
        <w:rPr>
          <w:b/>
        </w:rPr>
        <w:t xml:space="preserve">Page </w:t>
      </w:r>
      <w:r>
        <w:rPr>
          <w:b/>
          <w:u w:val="single"/>
        </w:rPr>
        <w:t>R</w:t>
      </w:r>
      <w:r>
        <w:rPr>
          <w:b/>
        </w:rPr>
        <w:t>efresh Filter</w:t>
      </w:r>
      <w:r w:rsidR="00607EA2">
        <w:rPr>
          <w:b/>
        </w:rPr>
        <w:t xml:space="preserve"> </w:t>
      </w:r>
      <w:r w:rsidR="00607EA2">
        <w:t>(</w:t>
      </w:r>
      <w:r w:rsidR="00607EA2">
        <w:rPr>
          <w:b/>
        </w:rPr>
        <w:t>ALT+R</w:t>
      </w:r>
      <w:r w:rsidR="00607EA2">
        <w:t xml:space="preserve">) – </w:t>
      </w:r>
      <w:r w:rsidR="00607EA2" w:rsidRPr="00607EA2">
        <w:t xml:space="preserve">Refresh as Needed </w:t>
      </w:r>
    </w:p>
    <w:p w14:paraId="72DA593E" w14:textId="77777777" w:rsidR="00B12C36" w:rsidRPr="00B12C36" w:rsidRDefault="00B12C36" w:rsidP="00B54D20">
      <w:pPr>
        <w:pStyle w:val="ListParagraph"/>
        <w:numPr>
          <w:ilvl w:val="0"/>
          <w:numId w:val="16"/>
        </w:numPr>
      </w:pPr>
      <w:r>
        <w:rPr>
          <w:b/>
        </w:rPr>
        <w:t xml:space="preserve">Indicate </w:t>
      </w:r>
      <w:r w:rsidRPr="00B12C36">
        <w:rPr>
          <w:b/>
          <w:u w:val="single"/>
        </w:rPr>
        <w:t>E</w:t>
      </w:r>
      <w:r>
        <w:rPr>
          <w:b/>
        </w:rPr>
        <w:t>lement Attribute</w:t>
      </w:r>
      <w:r w:rsidR="00607EA2">
        <w:rPr>
          <w:b/>
        </w:rPr>
        <w:t xml:space="preserve"> </w:t>
      </w:r>
      <w:r w:rsidR="00607EA2">
        <w:t>(</w:t>
      </w:r>
      <w:r w:rsidR="00607EA2">
        <w:rPr>
          <w:b/>
        </w:rPr>
        <w:t>ALT+E</w:t>
      </w:r>
      <w:r w:rsidR="00607EA2">
        <w:t>) –  UNCHECKED</w:t>
      </w:r>
    </w:p>
    <w:p w14:paraId="72DA593F" w14:textId="77777777" w:rsidR="00B12C36" w:rsidRPr="00B12C36" w:rsidRDefault="00B12C36" w:rsidP="00B54D20">
      <w:pPr>
        <w:pStyle w:val="ListParagraph"/>
        <w:numPr>
          <w:ilvl w:val="0"/>
          <w:numId w:val="16"/>
        </w:numPr>
      </w:pPr>
      <w:r>
        <w:rPr>
          <w:b/>
        </w:rPr>
        <w:t xml:space="preserve">For a </w:t>
      </w:r>
      <w:r w:rsidRPr="00607EA2">
        <w:rPr>
          <w:b/>
          <w:u w:val="single"/>
        </w:rPr>
        <w:t>B</w:t>
      </w:r>
      <w:r>
        <w:rPr>
          <w:b/>
        </w:rPr>
        <w:t>utton</w:t>
      </w:r>
      <w:r w:rsidR="00607EA2">
        <w:rPr>
          <w:b/>
        </w:rPr>
        <w:t xml:space="preserve"> </w:t>
      </w:r>
      <w:r w:rsidR="00607EA2">
        <w:t>(</w:t>
      </w:r>
      <w:r w:rsidR="00607EA2">
        <w:rPr>
          <w:b/>
        </w:rPr>
        <w:t>ALT+B</w:t>
      </w:r>
      <w:r w:rsidR="00607EA2">
        <w:t>)</w:t>
      </w:r>
    </w:p>
    <w:p w14:paraId="72DA5940" w14:textId="77777777" w:rsidR="00B12C36" w:rsidRPr="00B12C36" w:rsidRDefault="00B12C36" w:rsidP="00B54D20">
      <w:pPr>
        <w:pStyle w:val="ListParagraph"/>
        <w:numPr>
          <w:ilvl w:val="1"/>
          <w:numId w:val="16"/>
        </w:numPr>
      </w:pPr>
      <w:r>
        <w:rPr>
          <w:b/>
        </w:rPr>
        <w:t>Speak</w:t>
      </w:r>
    </w:p>
    <w:p w14:paraId="72DA5941" w14:textId="77777777" w:rsidR="00B12C36" w:rsidRPr="00B12C36" w:rsidRDefault="00B12C36" w:rsidP="00B54D20">
      <w:pPr>
        <w:pStyle w:val="ListParagraph"/>
        <w:numPr>
          <w:ilvl w:val="2"/>
          <w:numId w:val="16"/>
        </w:numPr>
      </w:pPr>
      <w:r>
        <w:rPr>
          <w:b/>
        </w:rPr>
        <w:t>Title</w:t>
      </w:r>
      <w:r w:rsidR="00D424E1">
        <w:t xml:space="preserve"> – </w:t>
      </w:r>
      <w:r w:rsidR="009178F8" w:rsidRPr="009178F8">
        <w:rPr>
          <w:b/>
          <w:color w:val="FF0000"/>
        </w:rPr>
        <w:t>SELECTED</w:t>
      </w:r>
    </w:p>
    <w:p w14:paraId="72DA5942" w14:textId="77777777" w:rsidR="00B12C36" w:rsidRPr="00B12C36" w:rsidRDefault="00B12C36" w:rsidP="00B54D20">
      <w:pPr>
        <w:pStyle w:val="ListParagraph"/>
        <w:numPr>
          <w:ilvl w:val="2"/>
          <w:numId w:val="16"/>
        </w:numPr>
      </w:pPr>
      <w:r>
        <w:rPr>
          <w:b/>
        </w:rPr>
        <w:t>Screen Text</w:t>
      </w:r>
      <w:r w:rsidR="00BC0D74">
        <w:rPr>
          <w:b/>
        </w:rPr>
        <w:t xml:space="preserve"> </w:t>
      </w:r>
      <w:r w:rsidR="00DE1F9A">
        <w:t>– UNSELECTED</w:t>
      </w:r>
    </w:p>
    <w:p w14:paraId="72DA5943" w14:textId="77777777" w:rsidR="00B12C36" w:rsidRPr="00B12C36" w:rsidRDefault="00B12C36" w:rsidP="00B54D20">
      <w:pPr>
        <w:pStyle w:val="ListParagraph"/>
        <w:numPr>
          <w:ilvl w:val="2"/>
          <w:numId w:val="16"/>
        </w:numPr>
      </w:pPr>
      <w:r>
        <w:rPr>
          <w:b/>
        </w:rPr>
        <w:t>Alt Text</w:t>
      </w:r>
      <w:r w:rsidR="00BC0D74">
        <w:rPr>
          <w:b/>
        </w:rPr>
        <w:t xml:space="preserve"> </w:t>
      </w:r>
      <w:r w:rsidR="00DE1F9A">
        <w:t>– UNSELECTED</w:t>
      </w:r>
    </w:p>
    <w:p w14:paraId="72DA5944" w14:textId="77777777" w:rsidR="00B12C36" w:rsidRPr="00B12C36" w:rsidRDefault="00B12C36" w:rsidP="00B54D20">
      <w:pPr>
        <w:pStyle w:val="ListParagraph"/>
        <w:numPr>
          <w:ilvl w:val="2"/>
          <w:numId w:val="16"/>
        </w:numPr>
      </w:pPr>
      <w:r>
        <w:rPr>
          <w:b/>
        </w:rPr>
        <w:t>Value</w:t>
      </w:r>
      <w:r w:rsidR="00BC0D74">
        <w:rPr>
          <w:b/>
        </w:rPr>
        <w:t xml:space="preserve"> </w:t>
      </w:r>
      <w:r w:rsidR="00DE1F9A">
        <w:t>– UNSELECTED</w:t>
      </w:r>
    </w:p>
    <w:p w14:paraId="72DA5945" w14:textId="77777777" w:rsidR="00B12C36" w:rsidRPr="00C90213" w:rsidRDefault="00B12C36" w:rsidP="00B54D20">
      <w:pPr>
        <w:pStyle w:val="ListParagraph"/>
        <w:numPr>
          <w:ilvl w:val="2"/>
          <w:numId w:val="16"/>
        </w:numPr>
      </w:pPr>
      <w:r w:rsidRPr="00C90213">
        <w:rPr>
          <w:b/>
        </w:rPr>
        <w:t>Longest of above</w:t>
      </w:r>
      <w:r w:rsidR="00BC0D74" w:rsidRPr="00C90213">
        <w:rPr>
          <w:b/>
        </w:rPr>
        <w:t xml:space="preserve"> </w:t>
      </w:r>
      <w:r w:rsidR="00BC0D74" w:rsidRPr="00C90213">
        <w:t>– UNSELECTED</w:t>
      </w:r>
    </w:p>
    <w:p w14:paraId="72DA5946" w14:textId="77777777" w:rsidR="00B12C36" w:rsidRPr="00C90213" w:rsidRDefault="00B12C36" w:rsidP="00B54D20">
      <w:pPr>
        <w:pStyle w:val="ListParagraph"/>
        <w:numPr>
          <w:ilvl w:val="2"/>
          <w:numId w:val="16"/>
        </w:numPr>
      </w:pPr>
      <w:r w:rsidRPr="00C90213">
        <w:rPr>
          <w:b/>
        </w:rPr>
        <w:t>The first attribute found in the order list</w:t>
      </w:r>
      <w:r w:rsidR="00BC0D74" w:rsidRPr="00C90213">
        <w:rPr>
          <w:b/>
        </w:rPr>
        <w:t xml:space="preserve">  </w:t>
      </w:r>
      <w:r w:rsidR="00BC0D74" w:rsidRPr="00C90213">
        <w:t>– UNSELECTED</w:t>
      </w:r>
    </w:p>
    <w:p w14:paraId="72DA5947" w14:textId="77777777" w:rsidR="00B12C36" w:rsidRPr="00C90213" w:rsidRDefault="00B12C36" w:rsidP="00B54D20">
      <w:pPr>
        <w:pStyle w:val="ListParagraph"/>
        <w:numPr>
          <w:ilvl w:val="0"/>
          <w:numId w:val="16"/>
        </w:numPr>
      </w:pPr>
      <w:r w:rsidRPr="00C90213">
        <w:rPr>
          <w:b/>
        </w:rPr>
        <w:t>Order List</w:t>
      </w:r>
    </w:p>
    <w:p w14:paraId="72DA5948" w14:textId="77777777" w:rsidR="00B12C36" w:rsidRPr="00C90213" w:rsidRDefault="00B12C36" w:rsidP="00B54D20">
      <w:pPr>
        <w:pStyle w:val="ListParagraph"/>
        <w:numPr>
          <w:ilvl w:val="1"/>
          <w:numId w:val="16"/>
        </w:numPr>
      </w:pPr>
      <w:r w:rsidRPr="00C90213">
        <w:rPr>
          <w:b/>
        </w:rPr>
        <w:t>text|title|alt|value</w:t>
      </w:r>
      <w:r w:rsidR="00DE1F9A" w:rsidRPr="00C90213">
        <w:rPr>
          <w:b/>
        </w:rPr>
        <w:t xml:space="preserve"> </w:t>
      </w:r>
      <w:r w:rsidR="00DE1F9A" w:rsidRPr="00C90213">
        <w:t>(</w:t>
      </w:r>
      <w:r w:rsidR="006D03D8">
        <w:t>Unavailable</w:t>
      </w:r>
      <w:r w:rsidR="00DE1F9A" w:rsidRPr="00C90213">
        <w:t>)</w:t>
      </w:r>
    </w:p>
    <w:p w14:paraId="72DA5949" w14:textId="77777777" w:rsidR="00796CD0" w:rsidRDefault="0007301D" w:rsidP="0007301D">
      <w:pPr>
        <w:pStyle w:val="Heading3"/>
      </w:pPr>
      <w:bookmarkStart w:id="34" w:name="_Toc332883169"/>
      <w:r>
        <w:t>Forms Mode</w:t>
      </w:r>
      <w:bookmarkEnd w:id="34"/>
    </w:p>
    <w:p w14:paraId="72DA594A" w14:textId="6655E772" w:rsidR="0007301D" w:rsidRDefault="002E4F53" w:rsidP="0007301D">
      <w:pPr>
        <w:pStyle w:val="Heading4"/>
      </w:pPr>
      <w:r>
        <w:t>Forms Mode</w:t>
      </w:r>
      <w:r w:rsidR="00C55430">
        <w:t xml:space="preserve"> Settings Group</w:t>
      </w:r>
    </w:p>
    <w:p w14:paraId="72DA594B" w14:textId="77777777" w:rsidR="00EB416F" w:rsidRPr="00EB416F" w:rsidRDefault="00EB416F" w:rsidP="00EB416F">
      <w:r w:rsidRPr="00EB416F">
        <w:t xml:space="preserve">Forms Mode is a function that allows you to select and change items, such as edit and combo boxes, in Web and PDF forms.  When focus moves to a control, you can manually toggle Forms Mode on or off with a keystroke, or it can automatically start and end as focus moves in and out of the control.  This latter operation is </w:t>
      </w:r>
      <w:r w:rsidRPr="00EB416F">
        <w:rPr>
          <w:b/>
        </w:rPr>
        <w:t>Auto Forms Mode</w:t>
      </w:r>
      <w:r w:rsidRPr="00EB416F">
        <w:t>.</w:t>
      </w:r>
      <w:r>
        <w:t xml:space="preserve"> </w:t>
      </w:r>
      <w:r w:rsidRPr="00EB416F">
        <w:t xml:space="preserve"> Use the options in this group to control manual and automatic operation. </w:t>
      </w:r>
    </w:p>
    <w:p w14:paraId="72DA594C" w14:textId="77777777" w:rsidR="0007301D" w:rsidRPr="0007301D" w:rsidRDefault="0007301D" w:rsidP="00B54D20">
      <w:pPr>
        <w:pStyle w:val="ListParagraph"/>
        <w:numPr>
          <w:ilvl w:val="0"/>
          <w:numId w:val="17"/>
        </w:numPr>
      </w:pPr>
      <w:r>
        <w:rPr>
          <w:b/>
          <w:u w:val="single"/>
        </w:rPr>
        <w:t>S</w:t>
      </w:r>
      <w:r>
        <w:rPr>
          <w:b/>
        </w:rPr>
        <w:t>elect Forms Mode (Auto or Manual)</w:t>
      </w:r>
      <w:r w:rsidR="00001C9F">
        <w:rPr>
          <w:b/>
        </w:rPr>
        <w:t xml:space="preserve"> </w:t>
      </w:r>
      <w:r w:rsidR="00001C9F">
        <w:t>(</w:t>
      </w:r>
      <w:r w:rsidR="00001C9F">
        <w:rPr>
          <w:b/>
        </w:rPr>
        <w:t>ALT+S</w:t>
      </w:r>
      <w:r w:rsidR="00001C9F">
        <w:t>)</w:t>
      </w:r>
    </w:p>
    <w:p w14:paraId="72DA594D" w14:textId="77777777" w:rsidR="0007301D" w:rsidRPr="0007301D" w:rsidRDefault="0007301D" w:rsidP="00B54D20">
      <w:pPr>
        <w:pStyle w:val="ListParagraph"/>
        <w:numPr>
          <w:ilvl w:val="1"/>
          <w:numId w:val="17"/>
        </w:numPr>
      </w:pPr>
      <w:r>
        <w:rPr>
          <w:b/>
        </w:rPr>
        <w:t>Auto</w:t>
      </w:r>
      <w:r w:rsidR="00D07017">
        <w:t xml:space="preserve"> </w:t>
      </w:r>
      <w:r w:rsidR="00FB707A">
        <w:t>–</w:t>
      </w:r>
      <w:r w:rsidR="00D07017">
        <w:t xml:space="preserve"> </w:t>
      </w:r>
      <w:r w:rsidR="009178F8" w:rsidRPr="009178F8">
        <w:rPr>
          <w:b/>
          <w:color w:val="FF0000"/>
        </w:rPr>
        <w:t>SELECTED</w:t>
      </w:r>
    </w:p>
    <w:p w14:paraId="72DA594E" w14:textId="61606862" w:rsidR="0007301D" w:rsidRPr="0007301D" w:rsidRDefault="0007301D" w:rsidP="00B54D20">
      <w:pPr>
        <w:pStyle w:val="ListParagraph"/>
        <w:numPr>
          <w:ilvl w:val="1"/>
          <w:numId w:val="17"/>
        </w:numPr>
      </w:pPr>
      <w:r>
        <w:rPr>
          <w:b/>
        </w:rPr>
        <w:t>Manual</w:t>
      </w:r>
      <w:r w:rsidR="00D07017">
        <w:t xml:space="preserve"> </w:t>
      </w:r>
      <w:r w:rsidR="00FB707A">
        <w:t>–</w:t>
      </w:r>
      <w:r w:rsidR="00D07017">
        <w:t xml:space="preserve"> </w:t>
      </w:r>
      <w:r w:rsidR="00690CF9">
        <w:t>UNSELECTED</w:t>
      </w:r>
    </w:p>
    <w:p w14:paraId="72DA594F" w14:textId="77777777" w:rsidR="0007301D" w:rsidRPr="0007301D" w:rsidRDefault="0007301D" w:rsidP="00B54D20">
      <w:pPr>
        <w:pStyle w:val="ListParagraph"/>
        <w:numPr>
          <w:ilvl w:val="0"/>
          <w:numId w:val="17"/>
        </w:numPr>
      </w:pPr>
      <w:r>
        <w:rPr>
          <w:b/>
        </w:rPr>
        <w:t>Auto Forms Mode Settings</w:t>
      </w:r>
    </w:p>
    <w:p w14:paraId="72DA5950" w14:textId="77777777" w:rsidR="0007301D" w:rsidRPr="0007301D" w:rsidRDefault="0007301D" w:rsidP="00B54D20">
      <w:pPr>
        <w:pStyle w:val="ListParagraph"/>
        <w:numPr>
          <w:ilvl w:val="2"/>
          <w:numId w:val="17"/>
        </w:numPr>
      </w:pPr>
      <w:r w:rsidRPr="00D07017">
        <w:rPr>
          <w:b/>
        </w:rPr>
        <w:t xml:space="preserve">Navigation </w:t>
      </w:r>
      <w:r w:rsidRPr="00D07017">
        <w:rPr>
          <w:b/>
          <w:u w:val="single"/>
        </w:rPr>
        <w:t>Q</w:t>
      </w:r>
      <w:r w:rsidRPr="00D07017">
        <w:rPr>
          <w:b/>
        </w:rPr>
        <w:t>uick Key Delay</w:t>
      </w:r>
      <w:r w:rsidR="00001C9F" w:rsidRPr="00D07017">
        <w:rPr>
          <w:b/>
        </w:rPr>
        <w:t xml:space="preserve"> </w:t>
      </w:r>
      <w:r w:rsidR="00001C9F">
        <w:t>(</w:t>
      </w:r>
      <w:r w:rsidR="00001C9F" w:rsidRPr="00D07017">
        <w:rPr>
          <w:b/>
        </w:rPr>
        <w:t>ALT+Q</w:t>
      </w:r>
      <w:r w:rsidR="00001C9F">
        <w:t>)</w:t>
      </w:r>
      <w:r w:rsidR="00D07017">
        <w:t xml:space="preserve"> – NEVER </w:t>
      </w:r>
    </w:p>
    <w:p w14:paraId="72DA5951" w14:textId="77777777" w:rsidR="0007301D" w:rsidRPr="0007301D" w:rsidRDefault="0007301D" w:rsidP="00B54D20">
      <w:pPr>
        <w:pStyle w:val="ListParagraph"/>
        <w:numPr>
          <w:ilvl w:val="0"/>
          <w:numId w:val="17"/>
        </w:numPr>
      </w:pPr>
      <w:r>
        <w:rPr>
          <w:b/>
          <w:u w:val="single"/>
        </w:rPr>
        <w:t>M</w:t>
      </w:r>
      <w:r>
        <w:rPr>
          <w:b/>
        </w:rPr>
        <w:t>anual Forms Mode Settings</w:t>
      </w:r>
      <w:r w:rsidR="00001C9F">
        <w:rPr>
          <w:b/>
        </w:rPr>
        <w:t xml:space="preserve"> </w:t>
      </w:r>
      <w:r w:rsidR="00001C9F">
        <w:t>(</w:t>
      </w:r>
      <w:r w:rsidR="00001C9F">
        <w:rPr>
          <w:b/>
        </w:rPr>
        <w:t>ALT+M</w:t>
      </w:r>
      <w:r w:rsidR="00001C9F">
        <w:t>)</w:t>
      </w:r>
    </w:p>
    <w:p w14:paraId="72DA5952" w14:textId="77777777" w:rsidR="0007301D" w:rsidRPr="0007301D" w:rsidRDefault="0007301D" w:rsidP="00B54D20">
      <w:pPr>
        <w:pStyle w:val="ListParagraph"/>
        <w:numPr>
          <w:ilvl w:val="1"/>
          <w:numId w:val="17"/>
        </w:numPr>
      </w:pPr>
      <w:r>
        <w:rPr>
          <w:b/>
        </w:rPr>
        <w:t>Disable Forms Mode when a New page loads</w:t>
      </w:r>
      <w:r w:rsidR="004E4E34">
        <w:rPr>
          <w:b/>
        </w:rPr>
        <w:t xml:space="preserve"> </w:t>
      </w:r>
      <w:r w:rsidR="004E4E34">
        <w:t>(</w:t>
      </w:r>
      <w:r w:rsidR="006D03D8">
        <w:t>Unavailable</w:t>
      </w:r>
      <w:r w:rsidR="004E4E34" w:rsidRPr="004E4E34">
        <w:t>)</w:t>
      </w:r>
    </w:p>
    <w:p w14:paraId="72DA5953" w14:textId="77777777" w:rsidR="0007301D" w:rsidRPr="0007301D" w:rsidRDefault="0007301D" w:rsidP="00B54D20">
      <w:pPr>
        <w:pStyle w:val="ListParagraph"/>
        <w:numPr>
          <w:ilvl w:val="0"/>
          <w:numId w:val="17"/>
        </w:numPr>
      </w:pPr>
      <w:r>
        <w:rPr>
          <w:b/>
        </w:rPr>
        <w:t>Forms Mo</w:t>
      </w:r>
      <w:r>
        <w:rPr>
          <w:b/>
          <w:u w:val="single"/>
        </w:rPr>
        <w:t>d</w:t>
      </w:r>
      <w:r>
        <w:rPr>
          <w:b/>
        </w:rPr>
        <w:t>e Sounds</w:t>
      </w:r>
      <w:r w:rsidR="00001C9F">
        <w:rPr>
          <w:b/>
        </w:rPr>
        <w:t xml:space="preserve"> </w:t>
      </w:r>
      <w:r w:rsidR="00001C9F">
        <w:t>(</w:t>
      </w:r>
      <w:r w:rsidR="00001C9F">
        <w:rPr>
          <w:b/>
        </w:rPr>
        <w:t>ALT+D</w:t>
      </w:r>
      <w:r w:rsidR="00001C9F">
        <w:t>)</w:t>
      </w:r>
    </w:p>
    <w:p w14:paraId="72DA5954" w14:textId="77777777" w:rsidR="0007301D" w:rsidRPr="00D23C41" w:rsidRDefault="0007301D" w:rsidP="00B54D20">
      <w:pPr>
        <w:pStyle w:val="ListParagraph"/>
        <w:numPr>
          <w:ilvl w:val="1"/>
          <w:numId w:val="17"/>
        </w:numPr>
      </w:pPr>
      <w:r>
        <w:rPr>
          <w:b/>
        </w:rPr>
        <w:t xml:space="preserve">Enable Sound </w:t>
      </w:r>
      <w:r>
        <w:rPr>
          <w:b/>
          <w:u w:val="single"/>
        </w:rPr>
        <w:t>N</w:t>
      </w:r>
      <w:r>
        <w:rPr>
          <w:b/>
        </w:rPr>
        <w:t>otifications</w:t>
      </w:r>
      <w:r w:rsidR="00001C9F">
        <w:rPr>
          <w:b/>
        </w:rPr>
        <w:t xml:space="preserve"> </w:t>
      </w:r>
      <w:r w:rsidR="00001C9F">
        <w:t>(</w:t>
      </w:r>
      <w:r w:rsidR="00001C9F">
        <w:rPr>
          <w:b/>
        </w:rPr>
        <w:t>ALT+N</w:t>
      </w:r>
      <w:r w:rsidR="00001C9F">
        <w:t>)</w:t>
      </w:r>
      <w:r w:rsidR="00D07017">
        <w:t xml:space="preserve"> </w:t>
      </w:r>
      <w:r w:rsidR="00FB707A">
        <w:t>–</w:t>
      </w:r>
      <w:r w:rsidR="00D07017">
        <w:t xml:space="preserve"> </w:t>
      </w:r>
      <w:r w:rsidR="009178F8" w:rsidRPr="009178F8">
        <w:rPr>
          <w:b/>
          <w:color w:val="FF0000"/>
        </w:rPr>
        <w:t>CHECKED</w:t>
      </w:r>
    </w:p>
    <w:p w14:paraId="00E5155B" w14:textId="7B74C625" w:rsidR="008F310D" w:rsidRDefault="008F310D" w:rsidP="00B54D20">
      <w:pPr>
        <w:pStyle w:val="ListParagraph"/>
        <w:numPr>
          <w:ilvl w:val="1"/>
          <w:numId w:val="17"/>
        </w:numPr>
      </w:pPr>
      <w:r>
        <w:rPr>
          <w:b/>
        </w:rPr>
        <w:t xml:space="preserve">Select Sound for </w:t>
      </w:r>
      <w:r>
        <w:rPr>
          <w:b/>
          <w:u w:val="single"/>
        </w:rPr>
        <w:t>E</w:t>
      </w:r>
      <w:r>
        <w:rPr>
          <w:b/>
        </w:rPr>
        <w:t xml:space="preserve">ntering Forms Mode…  </w:t>
      </w:r>
      <w:r>
        <w:t>(</w:t>
      </w:r>
      <w:r>
        <w:rPr>
          <w:b/>
        </w:rPr>
        <w:t>ALT+E</w:t>
      </w:r>
      <w:r>
        <w:t>)</w:t>
      </w:r>
    </w:p>
    <w:p w14:paraId="72DA5955" w14:textId="11337DA9" w:rsidR="0007301D" w:rsidRDefault="008F310D" w:rsidP="00DC70F4">
      <w:pPr>
        <w:pStyle w:val="ListParagraph"/>
        <w:numPr>
          <w:ilvl w:val="1"/>
          <w:numId w:val="17"/>
        </w:numPr>
      </w:pPr>
      <w:r>
        <w:rPr>
          <w:b/>
        </w:rPr>
        <w:t>Select Sound for Leaving Forms Mode (ALT+L)</w:t>
      </w:r>
    </w:p>
    <w:p w14:paraId="3F8B6C15" w14:textId="250F9959" w:rsidR="008F310D" w:rsidRDefault="00524D0F" w:rsidP="00D23C41">
      <w:pPr>
        <w:rPr>
          <w:u w:val="single"/>
        </w:rPr>
      </w:pPr>
      <w:r>
        <w:rPr>
          <w:b/>
          <w:u w:val="single"/>
        </w:rPr>
        <w:t>User Tip</w:t>
      </w:r>
      <w:r w:rsidR="008F310D" w:rsidRPr="00D23C41">
        <w:rPr>
          <w:b/>
        </w:rPr>
        <w:t>:</w:t>
      </w:r>
    </w:p>
    <w:p w14:paraId="23DCEB64" w14:textId="79B040F3" w:rsidR="008F310D" w:rsidRPr="00DC70F4" w:rsidRDefault="008F310D" w:rsidP="00D23C41">
      <w:pPr>
        <w:ind w:left="2160"/>
      </w:pPr>
      <w:r w:rsidRPr="00DC70F4">
        <w:t>Modify your default sounds for entering and leaving Forms Mode, particularly if you are new to this feature or experience difficulty knowing when you are in Forms Mode.  The default sounds are brief and sound very similar.  Select distinct</w:t>
      </w:r>
      <w:r w:rsidR="00C55430" w:rsidRPr="00DC70F4">
        <w:t>ive sounds</w:t>
      </w:r>
      <w:r w:rsidRPr="00DC70F4">
        <w:t>.</w:t>
      </w:r>
    </w:p>
    <w:p w14:paraId="72DA5956" w14:textId="77777777" w:rsidR="004E4E34" w:rsidRPr="008567FC" w:rsidRDefault="004E4E34" w:rsidP="00D23C41">
      <w:r w:rsidRPr="00D23C41">
        <w:rPr>
          <w:b/>
        </w:rPr>
        <w:t>Select Sound for Entering Forms Mode Dialog</w:t>
      </w:r>
    </w:p>
    <w:p w14:paraId="72DA5957" w14:textId="77777777" w:rsidR="004E4E34" w:rsidRPr="0007301D" w:rsidRDefault="004E4E34" w:rsidP="001B4A8B">
      <w:pPr>
        <w:pStyle w:val="ListParagraph"/>
        <w:numPr>
          <w:ilvl w:val="0"/>
          <w:numId w:val="17"/>
        </w:numPr>
      </w:pPr>
      <w:r>
        <w:rPr>
          <w:b/>
        </w:rPr>
        <w:t>Sound</w:t>
      </w:r>
      <w:r w:rsidRPr="004E4E34">
        <w:t xml:space="preserve"> – User Selected</w:t>
      </w:r>
    </w:p>
    <w:p w14:paraId="72DA5959" w14:textId="77777777" w:rsidR="004E4E34" w:rsidRPr="008567FC" w:rsidRDefault="004E4E34" w:rsidP="00F81D88">
      <w:r w:rsidRPr="00F81D88">
        <w:rPr>
          <w:b/>
        </w:rPr>
        <w:t>Select Sound for Leaving Forms Mode Dialog</w:t>
      </w:r>
    </w:p>
    <w:p w14:paraId="72DA595A" w14:textId="77777777" w:rsidR="004E4E34" w:rsidRDefault="004E4E34" w:rsidP="00B54D20">
      <w:pPr>
        <w:pStyle w:val="ListParagraph"/>
        <w:numPr>
          <w:ilvl w:val="0"/>
          <w:numId w:val="17"/>
        </w:numPr>
      </w:pPr>
      <w:r>
        <w:rPr>
          <w:b/>
        </w:rPr>
        <w:t>Sound</w:t>
      </w:r>
      <w:r w:rsidRPr="004E4E34">
        <w:t xml:space="preserve"> </w:t>
      </w:r>
      <w:bookmarkStart w:id="35" w:name="OLE_LINK5"/>
      <w:bookmarkStart w:id="36" w:name="OLE_LINK6"/>
      <w:r w:rsidRPr="004E4E34">
        <w:t>–</w:t>
      </w:r>
      <w:bookmarkEnd w:id="35"/>
      <w:bookmarkEnd w:id="36"/>
      <w:r w:rsidRPr="004E4E34">
        <w:t xml:space="preserve"> User Selected</w:t>
      </w:r>
    </w:p>
    <w:p w14:paraId="72DA595B" w14:textId="77777777" w:rsidR="0075525E" w:rsidRDefault="0075525E" w:rsidP="0075525E">
      <w:pPr>
        <w:pStyle w:val="Heading3"/>
      </w:pPr>
      <w:bookmarkStart w:id="37" w:name="OLE_LINK44"/>
      <w:bookmarkStart w:id="38" w:name="_Toc332883170"/>
      <w:r>
        <w:t>Text Processing</w:t>
      </w:r>
      <w:bookmarkEnd w:id="37"/>
      <w:bookmarkEnd w:id="38"/>
    </w:p>
    <w:p w14:paraId="72DA595C" w14:textId="4237452F" w:rsidR="0075525E" w:rsidRDefault="00E91244" w:rsidP="0075525E">
      <w:pPr>
        <w:pStyle w:val="Heading4"/>
      </w:pPr>
      <w:r>
        <w:t>Text Processing</w:t>
      </w:r>
      <w:r w:rsidR="001F2F9E">
        <w:t xml:space="preserve"> Settings Group</w:t>
      </w:r>
    </w:p>
    <w:p w14:paraId="72DA595D" w14:textId="77777777" w:rsidR="00EB416F" w:rsidRDefault="00EB416F" w:rsidP="00EB416F">
      <w:r w:rsidRPr="00EB416F">
        <w:t>Use the options in this group to determine how JAWS reads text</w:t>
      </w:r>
      <w:r w:rsidR="00D065B5" w:rsidRPr="00EB416F">
        <w:t xml:space="preserve">.  </w:t>
      </w:r>
      <w:r w:rsidRPr="00EB416F">
        <w:t>This includes how to announce capitalization, identify the beginning and end of tables, announce list items, numbers, and dates, indicate new lines, and more.</w:t>
      </w:r>
    </w:p>
    <w:p w14:paraId="72DA595E" w14:textId="77777777" w:rsidR="00E91244" w:rsidRPr="008567FC" w:rsidRDefault="00E91244" w:rsidP="00F81D88">
      <w:r w:rsidRPr="00F81D88">
        <w:rPr>
          <w:b/>
        </w:rPr>
        <w:t>General</w:t>
      </w:r>
    </w:p>
    <w:p w14:paraId="72DA595F" w14:textId="77777777" w:rsidR="0075525E" w:rsidRPr="0075525E" w:rsidRDefault="0075525E" w:rsidP="00B54D20">
      <w:pPr>
        <w:pStyle w:val="ListParagraph"/>
        <w:numPr>
          <w:ilvl w:val="0"/>
          <w:numId w:val="18"/>
        </w:numPr>
      </w:pPr>
      <w:r>
        <w:rPr>
          <w:b/>
        </w:rPr>
        <w:t>Filter Repeated C</w:t>
      </w:r>
      <w:r w:rsidRPr="0075525E">
        <w:rPr>
          <w:b/>
          <w:u w:val="single"/>
        </w:rPr>
        <w:t>h</w:t>
      </w:r>
      <w:r>
        <w:rPr>
          <w:b/>
        </w:rPr>
        <w:t>aracters</w:t>
      </w:r>
      <w:r w:rsidR="00B03027">
        <w:rPr>
          <w:b/>
        </w:rPr>
        <w:t xml:space="preserve"> </w:t>
      </w:r>
      <w:r w:rsidR="00B03027">
        <w:t>(</w:t>
      </w:r>
      <w:r w:rsidR="00B03027">
        <w:rPr>
          <w:b/>
        </w:rPr>
        <w:t>ALT+H</w:t>
      </w:r>
      <w:r w:rsidR="00B03027">
        <w:t>)</w:t>
      </w:r>
      <w:r w:rsidR="003E3E72">
        <w:t xml:space="preserve"> – Say First 3 Repeated Characters</w:t>
      </w:r>
    </w:p>
    <w:p w14:paraId="72DA5960" w14:textId="77777777" w:rsidR="0075525E" w:rsidRPr="0075525E" w:rsidRDefault="0075525E" w:rsidP="00B54D20">
      <w:pPr>
        <w:pStyle w:val="ListParagraph"/>
        <w:numPr>
          <w:ilvl w:val="0"/>
          <w:numId w:val="18"/>
        </w:numPr>
      </w:pPr>
      <w:r>
        <w:rPr>
          <w:b/>
        </w:rPr>
        <w:t>Indicate Capitalizati</w:t>
      </w:r>
      <w:r w:rsidRPr="0075525E">
        <w:rPr>
          <w:b/>
          <w:u w:val="single"/>
        </w:rPr>
        <w:t>o</w:t>
      </w:r>
      <w:r>
        <w:rPr>
          <w:b/>
        </w:rPr>
        <w:t>n</w:t>
      </w:r>
      <w:r w:rsidR="00B03027">
        <w:rPr>
          <w:b/>
        </w:rPr>
        <w:t xml:space="preserve"> </w:t>
      </w:r>
      <w:r w:rsidR="00B03027">
        <w:t>(</w:t>
      </w:r>
      <w:r w:rsidR="00B03027">
        <w:rPr>
          <w:b/>
        </w:rPr>
        <w:t>ALT+</w:t>
      </w:r>
      <w:r w:rsidR="00B20349">
        <w:rPr>
          <w:b/>
        </w:rPr>
        <w:t>O</w:t>
      </w:r>
      <w:r w:rsidR="00B03027">
        <w:t>)</w:t>
      </w:r>
      <w:r w:rsidR="003E3E72">
        <w:t xml:space="preserve"> – Read by Char, Spell</w:t>
      </w:r>
    </w:p>
    <w:p w14:paraId="72DA5961" w14:textId="77777777" w:rsidR="0075525E" w:rsidRPr="0075525E" w:rsidRDefault="0075525E" w:rsidP="00B54D20">
      <w:pPr>
        <w:pStyle w:val="ListParagraph"/>
        <w:numPr>
          <w:ilvl w:val="0"/>
          <w:numId w:val="18"/>
        </w:numPr>
      </w:pPr>
      <w:r>
        <w:rPr>
          <w:b/>
          <w:u w:val="single"/>
        </w:rPr>
        <w:t>L</w:t>
      </w:r>
      <w:r>
        <w:rPr>
          <w:b/>
        </w:rPr>
        <w:t>ist Item</w:t>
      </w:r>
      <w:r w:rsidR="00B03027">
        <w:rPr>
          <w:b/>
        </w:rPr>
        <w:t xml:space="preserve"> </w:t>
      </w:r>
      <w:r w:rsidR="00B03027">
        <w:t>(</w:t>
      </w:r>
      <w:r w:rsidR="00B03027">
        <w:rPr>
          <w:b/>
        </w:rPr>
        <w:t>ALT+</w:t>
      </w:r>
      <w:r w:rsidR="00B20349">
        <w:rPr>
          <w:b/>
        </w:rPr>
        <w:t>L</w:t>
      </w:r>
      <w:r w:rsidR="00B03027">
        <w:t>)</w:t>
      </w:r>
      <w:r w:rsidR="003E3E72">
        <w:t xml:space="preserve"> – Say Not Selected</w:t>
      </w:r>
    </w:p>
    <w:p w14:paraId="72DA5962" w14:textId="77777777" w:rsidR="0075525E" w:rsidRPr="0075525E" w:rsidRDefault="0075525E" w:rsidP="00B54D20">
      <w:pPr>
        <w:pStyle w:val="ListParagraph"/>
        <w:numPr>
          <w:ilvl w:val="0"/>
          <w:numId w:val="18"/>
        </w:numPr>
      </w:pPr>
      <w:r>
        <w:rPr>
          <w:b/>
          <w:u w:val="single"/>
        </w:rPr>
        <w:t>S</w:t>
      </w:r>
      <w:r>
        <w:rPr>
          <w:b/>
        </w:rPr>
        <w:t>pell Alphanumeric Data</w:t>
      </w:r>
      <w:r w:rsidR="00B03027">
        <w:rPr>
          <w:b/>
        </w:rPr>
        <w:t xml:space="preserve"> </w:t>
      </w:r>
      <w:r w:rsidR="00B03027">
        <w:t>(</w:t>
      </w:r>
      <w:r w:rsidR="00B03027">
        <w:rPr>
          <w:b/>
        </w:rPr>
        <w:t>ALT+</w:t>
      </w:r>
      <w:r w:rsidR="00B20349">
        <w:rPr>
          <w:b/>
        </w:rPr>
        <w:t>S</w:t>
      </w:r>
      <w:r w:rsidR="00B03027">
        <w:t>)</w:t>
      </w:r>
      <w:r w:rsidR="00F27543">
        <w:t xml:space="preserve"> </w:t>
      </w:r>
      <w:r w:rsidR="007A1D7F">
        <w:t>–</w:t>
      </w:r>
      <w:r w:rsidR="00F27543">
        <w:t xml:space="preserve"> Off</w:t>
      </w:r>
    </w:p>
    <w:p w14:paraId="72DA5963" w14:textId="77777777" w:rsidR="0075525E" w:rsidRPr="0075525E" w:rsidRDefault="00B20349" w:rsidP="00B54D20">
      <w:pPr>
        <w:pStyle w:val="ListParagraph"/>
        <w:numPr>
          <w:ilvl w:val="0"/>
          <w:numId w:val="18"/>
        </w:numPr>
      </w:pPr>
      <w:r>
        <w:rPr>
          <w:b/>
        </w:rPr>
        <w:t>Indicate New</w:t>
      </w:r>
      <w:r w:rsidR="00F27543">
        <w:rPr>
          <w:b/>
        </w:rPr>
        <w:t>l</w:t>
      </w:r>
      <w:r w:rsidR="0075525E">
        <w:rPr>
          <w:b/>
        </w:rPr>
        <w:t>ines When</w:t>
      </w:r>
    </w:p>
    <w:p w14:paraId="72DA5964" w14:textId="77777777" w:rsidR="0075525E" w:rsidRPr="0075525E" w:rsidRDefault="0075525E" w:rsidP="00B54D20">
      <w:pPr>
        <w:pStyle w:val="ListParagraph"/>
        <w:numPr>
          <w:ilvl w:val="1"/>
          <w:numId w:val="18"/>
        </w:numPr>
      </w:pPr>
      <w:r>
        <w:rPr>
          <w:b/>
        </w:rPr>
        <w:t>Editor Wraps Text While Typin</w:t>
      </w:r>
      <w:r w:rsidRPr="0075525E">
        <w:rPr>
          <w:b/>
          <w:u w:val="single"/>
        </w:rPr>
        <w:t>g</w:t>
      </w:r>
      <w:r w:rsidR="00B03027">
        <w:rPr>
          <w:b/>
          <w:u w:val="single"/>
        </w:rPr>
        <w:t xml:space="preserve"> </w:t>
      </w:r>
      <w:r w:rsidR="00B03027">
        <w:t>(</w:t>
      </w:r>
      <w:r w:rsidR="00B03027">
        <w:rPr>
          <w:b/>
        </w:rPr>
        <w:t>ALT+</w:t>
      </w:r>
      <w:r w:rsidR="00B20349">
        <w:rPr>
          <w:b/>
        </w:rPr>
        <w:t>G</w:t>
      </w:r>
      <w:r w:rsidR="00B03027">
        <w:t>)</w:t>
      </w:r>
      <w:r w:rsidR="00F27543">
        <w:t xml:space="preserve"> – UNCHECKED</w:t>
      </w:r>
    </w:p>
    <w:p w14:paraId="72DA5965" w14:textId="77777777" w:rsidR="009A6BF8" w:rsidRPr="009A6BF8" w:rsidRDefault="009A6BF8" w:rsidP="00B54D20">
      <w:pPr>
        <w:pStyle w:val="ListParagraph"/>
        <w:numPr>
          <w:ilvl w:val="1"/>
          <w:numId w:val="18"/>
        </w:numPr>
        <w:rPr>
          <w:b/>
        </w:rPr>
      </w:pPr>
      <w:r w:rsidRPr="009A6BF8">
        <w:rPr>
          <w:b/>
        </w:rPr>
        <w:t xml:space="preserve">User </w:t>
      </w:r>
      <w:r>
        <w:rPr>
          <w:b/>
          <w:u w:val="single"/>
        </w:rPr>
        <w:t>N</w:t>
      </w:r>
      <w:r>
        <w:rPr>
          <w:b/>
        </w:rPr>
        <w:t>avigates Left or Right Across a Line Break</w:t>
      </w:r>
      <w:r w:rsidR="00B03027">
        <w:rPr>
          <w:b/>
        </w:rPr>
        <w:t xml:space="preserve"> </w:t>
      </w:r>
      <w:r w:rsidR="00B03027">
        <w:t>(</w:t>
      </w:r>
      <w:r w:rsidR="00B03027">
        <w:rPr>
          <w:b/>
        </w:rPr>
        <w:t>ALT+</w:t>
      </w:r>
      <w:r w:rsidR="00B20349">
        <w:rPr>
          <w:b/>
        </w:rPr>
        <w:t>N</w:t>
      </w:r>
      <w:r w:rsidR="00B03027">
        <w:t>)</w:t>
      </w:r>
      <w:r w:rsidR="00F27543">
        <w:t xml:space="preserve"> – UNCHECKED</w:t>
      </w:r>
    </w:p>
    <w:p w14:paraId="72DA5966" w14:textId="77777777" w:rsidR="0075525E" w:rsidRPr="009A6BF8" w:rsidRDefault="0075525E" w:rsidP="00B54D20">
      <w:pPr>
        <w:pStyle w:val="ListParagraph"/>
        <w:numPr>
          <w:ilvl w:val="1"/>
          <w:numId w:val="18"/>
        </w:numPr>
      </w:pPr>
      <w:r>
        <w:rPr>
          <w:b/>
        </w:rPr>
        <w:t>User Rea</w:t>
      </w:r>
      <w:r>
        <w:rPr>
          <w:b/>
          <w:u w:val="single"/>
        </w:rPr>
        <w:t>d</w:t>
      </w:r>
      <w:r>
        <w:rPr>
          <w:b/>
        </w:rPr>
        <w:t>s Text Containing Newline Characters</w:t>
      </w:r>
      <w:r w:rsidR="00B03027">
        <w:rPr>
          <w:b/>
        </w:rPr>
        <w:t xml:space="preserve"> </w:t>
      </w:r>
      <w:r w:rsidR="00B03027">
        <w:t>(</w:t>
      </w:r>
      <w:r w:rsidR="00B03027">
        <w:rPr>
          <w:b/>
        </w:rPr>
        <w:t>ALT+</w:t>
      </w:r>
      <w:r w:rsidR="00B20349">
        <w:rPr>
          <w:b/>
        </w:rPr>
        <w:t>D</w:t>
      </w:r>
      <w:r w:rsidR="00B03027">
        <w:t>)</w:t>
      </w:r>
      <w:r w:rsidR="00F27543">
        <w:t xml:space="preserve"> – UNCHECKED</w:t>
      </w:r>
    </w:p>
    <w:p w14:paraId="72DA5967" w14:textId="77777777" w:rsidR="009A6BF8" w:rsidRDefault="009A6BF8" w:rsidP="00B54D20">
      <w:pPr>
        <w:pStyle w:val="ListParagraph"/>
        <w:numPr>
          <w:ilvl w:val="1"/>
          <w:numId w:val="18"/>
        </w:numPr>
        <w:rPr>
          <w:b/>
        </w:rPr>
      </w:pPr>
      <w:r w:rsidRPr="009A6BF8">
        <w:rPr>
          <w:b/>
        </w:rPr>
        <w:t xml:space="preserve">During </w:t>
      </w:r>
      <w:r w:rsidRPr="009A6BF8">
        <w:rPr>
          <w:b/>
          <w:u w:val="single"/>
        </w:rPr>
        <w:t>S</w:t>
      </w:r>
      <w:r w:rsidRPr="009A6BF8">
        <w:rPr>
          <w:b/>
        </w:rPr>
        <w:t>ay All</w:t>
      </w:r>
      <w:r w:rsidR="00B03027">
        <w:rPr>
          <w:b/>
        </w:rPr>
        <w:t xml:space="preserve"> </w:t>
      </w:r>
      <w:r w:rsidR="00B03027">
        <w:t>(</w:t>
      </w:r>
      <w:r w:rsidR="00B03027">
        <w:rPr>
          <w:b/>
        </w:rPr>
        <w:t>ALT+</w:t>
      </w:r>
      <w:r w:rsidR="00B20349">
        <w:rPr>
          <w:b/>
        </w:rPr>
        <w:t>S</w:t>
      </w:r>
      <w:r w:rsidR="00B03027">
        <w:t>)</w:t>
      </w:r>
      <w:r w:rsidR="00F27543">
        <w:t xml:space="preserve"> – UNCHECKED</w:t>
      </w:r>
    </w:p>
    <w:p w14:paraId="72DA5968" w14:textId="77777777" w:rsidR="00B03027" w:rsidRDefault="00B03027" w:rsidP="00B54D20">
      <w:pPr>
        <w:pStyle w:val="ListParagraph"/>
        <w:numPr>
          <w:ilvl w:val="0"/>
          <w:numId w:val="18"/>
        </w:numPr>
        <w:rPr>
          <w:b/>
        </w:rPr>
      </w:pPr>
      <w:r>
        <w:rPr>
          <w:b/>
          <w:u w:val="single"/>
        </w:rPr>
        <w:t>I</w:t>
      </w:r>
      <w:r>
        <w:rPr>
          <w:b/>
        </w:rPr>
        <w:t xml:space="preserve">ndicate Tables </w:t>
      </w:r>
      <w:r>
        <w:t>(</w:t>
      </w:r>
      <w:r>
        <w:rPr>
          <w:b/>
        </w:rPr>
        <w:t>ALT+</w:t>
      </w:r>
      <w:r w:rsidR="00B20349">
        <w:rPr>
          <w:b/>
        </w:rPr>
        <w:t>I</w:t>
      </w:r>
      <w:r>
        <w:t>)</w:t>
      </w:r>
      <w:r w:rsidR="00774343">
        <w:t xml:space="preserve"> – </w:t>
      </w:r>
      <w:r w:rsidR="009178F8" w:rsidRPr="009178F8">
        <w:rPr>
          <w:b/>
          <w:color w:val="FF0000"/>
        </w:rPr>
        <w:t>CHECKED</w:t>
      </w:r>
    </w:p>
    <w:p w14:paraId="72DA5969" w14:textId="77777777" w:rsidR="00B03027" w:rsidRDefault="00B03027" w:rsidP="00B54D20">
      <w:pPr>
        <w:pStyle w:val="ListParagraph"/>
        <w:numPr>
          <w:ilvl w:val="0"/>
          <w:numId w:val="18"/>
        </w:numPr>
        <w:rPr>
          <w:b/>
        </w:rPr>
      </w:pPr>
      <w:r>
        <w:rPr>
          <w:b/>
        </w:rPr>
        <w:t>S</w:t>
      </w:r>
      <w:r>
        <w:rPr>
          <w:b/>
          <w:u w:val="single"/>
        </w:rPr>
        <w:t>m</w:t>
      </w:r>
      <w:r>
        <w:rPr>
          <w:b/>
        </w:rPr>
        <w:t xml:space="preserve">art Word Reading </w:t>
      </w:r>
      <w:r>
        <w:t>(</w:t>
      </w:r>
      <w:r>
        <w:rPr>
          <w:b/>
        </w:rPr>
        <w:t>ALT+</w:t>
      </w:r>
      <w:r w:rsidR="00A25599">
        <w:rPr>
          <w:b/>
        </w:rPr>
        <w:t>M</w:t>
      </w:r>
      <w:r>
        <w:t>)</w:t>
      </w:r>
      <w:r w:rsidR="00774343">
        <w:t xml:space="preserve"> – </w:t>
      </w:r>
      <w:r w:rsidR="009178F8" w:rsidRPr="009178F8">
        <w:rPr>
          <w:b/>
          <w:color w:val="FF0000"/>
        </w:rPr>
        <w:t>CHECKED</w:t>
      </w:r>
    </w:p>
    <w:p w14:paraId="72DA596A" w14:textId="77777777" w:rsidR="00B03027" w:rsidRDefault="00B03027" w:rsidP="00B54D20">
      <w:pPr>
        <w:pStyle w:val="ListParagraph"/>
        <w:numPr>
          <w:ilvl w:val="0"/>
          <w:numId w:val="18"/>
        </w:numPr>
        <w:rPr>
          <w:b/>
        </w:rPr>
      </w:pPr>
      <w:r>
        <w:rPr>
          <w:b/>
        </w:rPr>
        <w:t>Mi</w:t>
      </w:r>
      <w:r>
        <w:rPr>
          <w:b/>
          <w:u w:val="single"/>
        </w:rPr>
        <w:t>x</w:t>
      </w:r>
      <w:r>
        <w:rPr>
          <w:b/>
        </w:rPr>
        <w:t xml:space="preserve">ed case processing </w:t>
      </w:r>
      <w:r>
        <w:t>(</w:t>
      </w:r>
      <w:r>
        <w:rPr>
          <w:b/>
        </w:rPr>
        <w:t>ALT+</w:t>
      </w:r>
      <w:r w:rsidR="00A25599">
        <w:rPr>
          <w:b/>
        </w:rPr>
        <w:t>X</w:t>
      </w:r>
      <w:r>
        <w:t>)</w:t>
      </w:r>
      <w:r w:rsidR="00774343">
        <w:t xml:space="preserve"> – </w:t>
      </w:r>
      <w:r w:rsidR="009178F8" w:rsidRPr="009178F8">
        <w:rPr>
          <w:b/>
          <w:color w:val="FF0000"/>
        </w:rPr>
        <w:t>CHECKED</w:t>
      </w:r>
    </w:p>
    <w:p w14:paraId="72DA596B" w14:textId="77777777" w:rsidR="00B03027" w:rsidRDefault="00B03027" w:rsidP="00B54D20">
      <w:pPr>
        <w:pStyle w:val="ListParagraph"/>
        <w:numPr>
          <w:ilvl w:val="0"/>
          <w:numId w:val="18"/>
        </w:numPr>
        <w:rPr>
          <w:b/>
        </w:rPr>
      </w:pPr>
      <w:r>
        <w:rPr>
          <w:b/>
          <w:u w:val="single"/>
        </w:rPr>
        <w:t>U</w:t>
      </w:r>
      <w:r>
        <w:rPr>
          <w:b/>
        </w:rPr>
        <w:t xml:space="preserve">se Dictionary </w:t>
      </w:r>
      <w:r>
        <w:t>(</w:t>
      </w:r>
      <w:r>
        <w:rPr>
          <w:b/>
        </w:rPr>
        <w:t>ALT+</w:t>
      </w:r>
      <w:r w:rsidR="00A25599">
        <w:rPr>
          <w:b/>
        </w:rPr>
        <w:t>U</w:t>
      </w:r>
      <w:r>
        <w:t>)</w:t>
      </w:r>
      <w:r w:rsidR="00774343">
        <w:t xml:space="preserve"> – </w:t>
      </w:r>
      <w:r w:rsidR="009178F8" w:rsidRPr="009178F8">
        <w:rPr>
          <w:b/>
          <w:color w:val="FF0000"/>
        </w:rPr>
        <w:t>CHECKED</w:t>
      </w:r>
    </w:p>
    <w:p w14:paraId="72DA596C" w14:textId="77777777" w:rsidR="00B03027" w:rsidRDefault="00B03027" w:rsidP="00B54D20">
      <w:pPr>
        <w:pStyle w:val="ListParagraph"/>
        <w:numPr>
          <w:ilvl w:val="0"/>
          <w:numId w:val="18"/>
        </w:numPr>
        <w:rPr>
          <w:b/>
        </w:rPr>
      </w:pPr>
      <w:r>
        <w:rPr>
          <w:b/>
        </w:rPr>
        <w:t>S</w:t>
      </w:r>
      <w:r>
        <w:rPr>
          <w:b/>
          <w:u w:val="single"/>
        </w:rPr>
        <w:t>p</w:t>
      </w:r>
      <w:r>
        <w:rPr>
          <w:b/>
        </w:rPr>
        <w:t xml:space="preserve">ell Phonetically Always </w:t>
      </w:r>
      <w:r>
        <w:t>(</w:t>
      </w:r>
      <w:r>
        <w:rPr>
          <w:b/>
        </w:rPr>
        <w:t>ALT+</w:t>
      </w:r>
      <w:r w:rsidR="00A25599">
        <w:rPr>
          <w:b/>
        </w:rPr>
        <w:t>P</w:t>
      </w:r>
      <w:r>
        <w:t>)</w:t>
      </w:r>
      <w:r w:rsidR="00774343">
        <w:t xml:space="preserve"> – UNCHECKED</w:t>
      </w:r>
    </w:p>
    <w:p w14:paraId="72DA596D" w14:textId="77777777" w:rsidR="00B03027" w:rsidRDefault="00B03027" w:rsidP="00B54D20">
      <w:pPr>
        <w:pStyle w:val="ListParagraph"/>
        <w:numPr>
          <w:ilvl w:val="0"/>
          <w:numId w:val="18"/>
        </w:numPr>
        <w:rPr>
          <w:b/>
        </w:rPr>
      </w:pPr>
      <w:r>
        <w:rPr>
          <w:b/>
        </w:rPr>
        <w:t>Detec</w:t>
      </w:r>
      <w:r>
        <w:rPr>
          <w:b/>
          <w:u w:val="single"/>
        </w:rPr>
        <w:t>t</w:t>
      </w:r>
      <w:r>
        <w:rPr>
          <w:b/>
        </w:rPr>
        <w:t xml:space="preserve"> Languages </w:t>
      </w:r>
      <w:r>
        <w:t>(</w:t>
      </w:r>
      <w:r>
        <w:rPr>
          <w:b/>
        </w:rPr>
        <w:t>ALT+</w:t>
      </w:r>
      <w:r w:rsidR="00A25599">
        <w:rPr>
          <w:b/>
        </w:rPr>
        <w:t>T</w:t>
      </w:r>
      <w:r>
        <w:t>)</w:t>
      </w:r>
      <w:r w:rsidR="00774343">
        <w:t xml:space="preserve"> – </w:t>
      </w:r>
      <w:r w:rsidR="009178F8" w:rsidRPr="009178F8">
        <w:rPr>
          <w:b/>
          <w:color w:val="FF0000"/>
        </w:rPr>
        <w:t>CHECKED</w:t>
      </w:r>
    </w:p>
    <w:p w14:paraId="72DA596E" w14:textId="77777777" w:rsidR="00B03027" w:rsidRDefault="00B03027" w:rsidP="00B54D20">
      <w:pPr>
        <w:pStyle w:val="ListParagraph"/>
        <w:numPr>
          <w:ilvl w:val="0"/>
          <w:numId w:val="18"/>
        </w:numPr>
        <w:rPr>
          <w:b/>
        </w:rPr>
      </w:pPr>
      <w:r>
        <w:rPr>
          <w:b/>
        </w:rPr>
        <w:t>Generali</w:t>
      </w:r>
      <w:r>
        <w:rPr>
          <w:b/>
          <w:u w:val="single"/>
        </w:rPr>
        <w:t>z</w:t>
      </w:r>
      <w:r>
        <w:rPr>
          <w:b/>
        </w:rPr>
        <w:t xml:space="preserve">e Dialect </w:t>
      </w:r>
      <w:r>
        <w:t>(</w:t>
      </w:r>
      <w:r>
        <w:rPr>
          <w:b/>
        </w:rPr>
        <w:t>ALT+</w:t>
      </w:r>
      <w:r w:rsidR="00A25599">
        <w:rPr>
          <w:b/>
        </w:rPr>
        <w:t>Z</w:t>
      </w:r>
      <w:r>
        <w:t>)</w:t>
      </w:r>
      <w:r w:rsidR="00774343">
        <w:t xml:space="preserve"> – </w:t>
      </w:r>
      <w:r w:rsidR="009178F8" w:rsidRPr="009178F8">
        <w:rPr>
          <w:b/>
          <w:color w:val="FF0000"/>
        </w:rPr>
        <w:t>CHECKED</w:t>
      </w:r>
    </w:p>
    <w:p w14:paraId="72DA596F" w14:textId="77777777" w:rsidR="00B03027" w:rsidRDefault="00B03027" w:rsidP="00B54D20">
      <w:pPr>
        <w:pStyle w:val="ListParagraph"/>
        <w:numPr>
          <w:ilvl w:val="0"/>
          <w:numId w:val="18"/>
        </w:numPr>
        <w:rPr>
          <w:b/>
        </w:rPr>
      </w:pPr>
      <w:r>
        <w:rPr>
          <w:b/>
          <w:u w:val="single"/>
        </w:rPr>
        <w:t>E</w:t>
      </w:r>
      <w:r>
        <w:rPr>
          <w:b/>
        </w:rPr>
        <w:t xml:space="preserve">nhance Edit Support </w:t>
      </w:r>
      <w:r>
        <w:t>(</w:t>
      </w:r>
      <w:r>
        <w:rPr>
          <w:b/>
        </w:rPr>
        <w:t>ALT+</w:t>
      </w:r>
      <w:r w:rsidR="00A25599">
        <w:rPr>
          <w:b/>
        </w:rPr>
        <w:t>E</w:t>
      </w:r>
      <w:r>
        <w:t>)</w:t>
      </w:r>
      <w:r w:rsidR="00774343">
        <w:t xml:space="preserve"> – </w:t>
      </w:r>
      <w:r w:rsidR="009178F8" w:rsidRPr="009178F8">
        <w:rPr>
          <w:b/>
          <w:color w:val="FF0000"/>
        </w:rPr>
        <w:t>CHECKED</w:t>
      </w:r>
    </w:p>
    <w:p w14:paraId="72DA5970" w14:textId="77777777" w:rsidR="00B03027" w:rsidRPr="00774343" w:rsidRDefault="00B03027" w:rsidP="00B54D20">
      <w:pPr>
        <w:pStyle w:val="ListParagraph"/>
        <w:numPr>
          <w:ilvl w:val="0"/>
          <w:numId w:val="18"/>
        </w:numPr>
        <w:rPr>
          <w:b/>
        </w:rPr>
      </w:pPr>
      <w:r>
        <w:rPr>
          <w:b/>
        </w:rPr>
        <w:t xml:space="preserve">Say Item State </w:t>
      </w:r>
      <w:r>
        <w:rPr>
          <w:b/>
          <w:u w:val="single"/>
        </w:rPr>
        <w:t>F</w:t>
      </w:r>
      <w:r>
        <w:rPr>
          <w:b/>
        </w:rPr>
        <w:t xml:space="preserve">irst </w:t>
      </w:r>
      <w:r>
        <w:t>(</w:t>
      </w:r>
      <w:r>
        <w:rPr>
          <w:b/>
        </w:rPr>
        <w:t>ALT+</w:t>
      </w:r>
      <w:r w:rsidR="00A25599">
        <w:rPr>
          <w:b/>
        </w:rPr>
        <w:t>F</w:t>
      </w:r>
      <w:r>
        <w:t>)</w:t>
      </w:r>
      <w:r w:rsidR="00774343">
        <w:t xml:space="preserve"> – </w:t>
      </w:r>
      <w:r w:rsidR="009178F8" w:rsidRPr="009178F8">
        <w:rPr>
          <w:b/>
          <w:color w:val="FF0000"/>
        </w:rPr>
        <w:t>CHECKED</w:t>
      </w:r>
    </w:p>
    <w:p w14:paraId="72DA5971" w14:textId="77777777" w:rsidR="00774343" w:rsidRDefault="00774343" w:rsidP="00B54D20">
      <w:pPr>
        <w:pStyle w:val="ListParagraph"/>
        <w:numPr>
          <w:ilvl w:val="0"/>
          <w:numId w:val="18"/>
        </w:numPr>
        <w:rPr>
          <w:b/>
        </w:rPr>
      </w:pPr>
      <w:r>
        <w:rPr>
          <w:b/>
        </w:rPr>
        <w:t xml:space="preserve">Say </w:t>
      </w:r>
      <w:r w:rsidRPr="00774343">
        <w:rPr>
          <w:b/>
          <w:u w:val="single"/>
        </w:rPr>
        <w:t>W</w:t>
      </w:r>
      <w:r>
        <w:rPr>
          <w:b/>
        </w:rPr>
        <w:t xml:space="preserve">indow Type First </w:t>
      </w:r>
      <w:r>
        <w:t>(</w:t>
      </w:r>
      <w:r>
        <w:rPr>
          <w:b/>
        </w:rPr>
        <w:t>ALT+</w:t>
      </w:r>
      <w:r w:rsidR="00B21C98">
        <w:rPr>
          <w:b/>
        </w:rPr>
        <w:t>W</w:t>
      </w:r>
      <w:r>
        <w:t>) – UNCHECKED</w:t>
      </w:r>
    </w:p>
    <w:p w14:paraId="72DA5972" w14:textId="77777777" w:rsidR="00B03027" w:rsidRDefault="00B03027" w:rsidP="00B54D20">
      <w:pPr>
        <w:pStyle w:val="ListParagraph"/>
        <w:numPr>
          <w:ilvl w:val="0"/>
          <w:numId w:val="18"/>
        </w:numPr>
        <w:rPr>
          <w:b/>
        </w:rPr>
      </w:pPr>
      <w:r>
        <w:rPr>
          <w:b/>
        </w:rPr>
        <w:t xml:space="preserve">Say </w:t>
      </w:r>
      <w:r w:rsidRPr="00774343">
        <w:rPr>
          <w:b/>
        </w:rPr>
        <w:t>W</w:t>
      </w:r>
      <w:r>
        <w:rPr>
          <w:b/>
        </w:rPr>
        <w:t>indow State Fi</w:t>
      </w:r>
      <w:r w:rsidRPr="00774343">
        <w:rPr>
          <w:b/>
          <w:u w:val="single"/>
        </w:rPr>
        <w:t>r</w:t>
      </w:r>
      <w:r>
        <w:rPr>
          <w:b/>
        </w:rPr>
        <w:t xml:space="preserve">st </w:t>
      </w:r>
      <w:r>
        <w:t>(</w:t>
      </w:r>
      <w:r>
        <w:rPr>
          <w:b/>
        </w:rPr>
        <w:t>ALT+</w:t>
      </w:r>
      <w:r w:rsidR="00774343">
        <w:rPr>
          <w:b/>
        </w:rPr>
        <w:t>R</w:t>
      </w:r>
      <w:r>
        <w:t>)</w:t>
      </w:r>
      <w:r w:rsidR="00774343">
        <w:t xml:space="preserve"> – UNCHECKED</w:t>
      </w:r>
    </w:p>
    <w:p w14:paraId="72DA5973" w14:textId="77777777" w:rsidR="00B03027" w:rsidRDefault="00B03027" w:rsidP="00B54D20">
      <w:pPr>
        <w:pStyle w:val="ListParagraph"/>
        <w:numPr>
          <w:ilvl w:val="0"/>
          <w:numId w:val="18"/>
        </w:numPr>
        <w:rPr>
          <w:b/>
        </w:rPr>
      </w:pPr>
      <w:r>
        <w:rPr>
          <w:b/>
        </w:rPr>
        <w:t xml:space="preserve">Say Indented </w:t>
      </w:r>
      <w:r>
        <w:rPr>
          <w:b/>
          <w:u w:val="single"/>
        </w:rPr>
        <w:t>C</w:t>
      </w:r>
      <w:r>
        <w:rPr>
          <w:b/>
        </w:rPr>
        <w:t xml:space="preserve">haracters </w:t>
      </w:r>
      <w:r>
        <w:t>(</w:t>
      </w:r>
      <w:r>
        <w:rPr>
          <w:b/>
        </w:rPr>
        <w:t>ALT+</w:t>
      </w:r>
      <w:r w:rsidR="00A25599">
        <w:rPr>
          <w:b/>
        </w:rPr>
        <w:t>C</w:t>
      </w:r>
      <w:r>
        <w:t>)</w:t>
      </w:r>
      <w:r w:rsidR="00774343">
        <w:t xml:space="preserve"> – UNCHECKED</w:t>
      </w:r>
    </w:p>
    <w:p w14:paraId="72DA5974" w14:textId="77777777" w:rsidR="00B03027" w:rsidRPr="008567FC" w:rsidRDefault="008B6962" w:rsidP="00F81D88">
      <w:r w:rsidRPr="00F81D88">
        <w:rPr>
          <w:b/>
        </w:rPr>
        <w:t>Number a</w:t>
      </w:r>
      <w:r w:rsidR="00B21C98" w:rsidRPr="00F81D88">
        <w:rPr>
          <w:b/>
        </w:rPr>
        <w:t>nd Date Processing</w:t>
      </w:r>
    </w:p>
    <w:p w14:paraId="72DA5975" w14:textId="77777777" w:rsidR="00B21C98" w:rsidRPr="00B21C98" w:rsidRDefault="00B21C98" w:rsidP="00B54D20">
      <w:pPr>
        <w:pStyle w:val="ListParagraph"/>
        <w:numPr>
          <w:ilvl w:val="0"/>
          <w:numId w:val="19"/>
        </w:numPr>
      </w:pPr>
      <w:r>
        <w:rPr>
          <w:b/>
        </w:rPr>
        <w:t>Numeric Da</w:t>
      </w:r>
      <w:r>
        <w:rPr>
          <w:b/>
          <w:u w:val="single"/>
        </w:rPr>
        <w:t>t</w:t>
      </w:r>
      <w:r>
        <w:rPr>
          <w:b/>
        </w:rPr>
        <w:t xml:space="preserve">e Processing </w:t>
      </w:r>
      <w:r>
        <w:t>(</w:t>
      </w:r>
      <w:r>
        <w:rPr>
          <w:b/>
        </w:rPr>
        <w:t>ALT+</w:t>
      </w:r>
      <w:r w:rsidR="008B6962">
        <w:rPr>
          <w:b/>
        </w:rPr>
        <w:t>T</w:t>
      </w:r>
      <w:r>
        <w:t>)</w:t>
      </w:r>
      <w:r w:rsidR="008B6962">
        <w:t xml:space="preserve"> – No Translation</w:t>
      </w:r>
    </w:p>
    <w:p w14:paraId="72DA5976" w14:textId="77777777" w:rsidR="00B21C98" w:rsidRPr="00A64C3E" w:rsidRDefault="00B21C98" w:rsidP="00B54D20">
      <w:pPr>
        <w:pStyle w:val="ListParagraph"/>
        <w:numPr>
          <w:ilvl w:val="0"/>
          <w:numId w:val="19"/>
        </w:numPr>
      </w:pPr>
      <w:r w:rsidRPr="00A64C3E">
        <w:rPr>
          <w:b/>
          <w:u w:val="single"/>
        </w:rPr>
        <w:t>N</w:t>
      </w:r>
      <w:r w:rsidRPr="00A64C3E">
        <w:rPr>
          <w:b/>
        </w:rPr>
        <w:t xml:space="preserve">umber Processing </w:t>
      </w:r>
      <w:r w:rsidRPr="00A64C3E">
        <w:t>(</w:t>
      </w:r>
      <w:r w:rsidRPr="00A64C3E">
        <w:rPr>
          <w:b/>
        </w:rPr>
        <w:t>ALT+</w:t>
      </w:r>
      <w:r w:rsidR="008B6962" w:rsidRPr="00A64C3E">
        <w:rPr>
          <w:b/>
        </w:rPr>
        <w:t>N</w:t>
      </w:r>
      <w:r w:rsidRPr="00A64C3E">
        <w:t>)</w:t>
      </w:r>
      <w:r w:rsidR="008B6962" w:rsidRPr="00A64C3E">
        <w:t xml:space="preserve"> – Single Digits, Pairs</w:t>
      </w:r>
    </w:p>
    <w:p w14:paraId="72DA5977" w14:textId="77777777" w:rsidR="00B21C98" w:rsidRPr="00A64C3E" w:rsidRDefault="00B21C98" w:rsidP="00B54D20">
      <w:pPr>
        <w:pStyle w:val="ListParagraph"/>
        <w:numPr>
          <w:ilvl w:val="0"/>
          <w:numId w:val="19"/>
        </w:numPr>
      </w:pPr>
      <w:r w:rsidRPr="00A64C3E">
        <w:rPr>
          <w:b/>
        </w:rPr>
        <w:t xml:space="preserve">Speak </w:t>
      </w:r>
      <w:r w:rsidRPr="00A64C3E">
        <w:rPr>
          <w:b/>
          <w:u w:val="single"/>
        </w:rPr>
        <w:t>S</w:t>
      </w:r>
      <w:r w:rsidRPr="00A64C3E">
        <w:rPr>
          <w:b/>
        </w:rPr>
        <w:t xml:space="preserve">ingle Digits </w:t>
      </w:r>
      <w:r w:rsidRPr="00A64C3E">
        <w:t>(</w:t>
      </w:r>
      <w:r w:rsidRPr="00A64C3E">
        <w:rPr>
          <w:b/>
        </w:rPr>
        <w:t>ALT+</w:t>
      </w:r>
      <w:r w:rsidR="008B6962" w:rsidRPr="00A64C3E">
        <w:rPr>
          <w:b/>
        </w:rPr>
        <w:t>S</w:t>
      </w:r>
      <w:r w:rsidRPr="00A64C3E">
        <w:t>)</w:t>
      </w:r>
    </w:p>
    <w:p w14:paraId="72DA5978" w14:textId="77777777" w:rsidR="00B21C98" w:rsidRPr="00A64C3E" w:rsidRDefault="00B21C98" w:rsidP="00B54D20">
      <w:pPr>
        <w:pStyle w:val="ListParagraph"/>
        <w:numPr>
          <w:ilvl w:val="1"/>
          <w:numId w:val="19"/>
        </w:numPr>
      </w:pPr>
      <w:r w:rsidRPr="00A64C3E">
        <w:rPr>
          <w:b/>
          <w:u w:val="single"/>
        </w:rPr>
        <w:t>I</w:t>
      </w:r>
      <w:r w:rsidRPr="00A64C3E">
        <w:rPr>
          <w:b/>
        </w:rPr>
        <w:t xml:space="preserve">f Number Contains </w:t>
      </w:r>
      <w:r w:rsidRPr="00A64C3E">
        <w:t>(</w:t>
      </w:r>
      <w:r w:rsidRPr="00A64C3E">
        <w:rPr>
          <w:b/>
        </w:rPr>
        <w:t>ALT+</w:t>
      </w:r>
      <w:r w:rsidR="008B6962" w:rsidRPr="00A64C3E">
        <w:rPr>
          <w:b/>
        </w:rPr>
        <w:t>I</w:t>
      </w:r>
      <w:r w:rsidRPr="00A64C3E">
        <w:t>)</w:t>
      </w:r>
      <w:r w:rsidR="00AC6731" w:rsidRPr="00A64C3E">
        <w:t xml:space="preserve"> – 5 or more digits</w:t>
      </w:r>
      <w:r w:rsidR="00194507">
        <w:t>, User Preference</w:t>
      </w:r>
    </w:p>
    <w:p w14:paraId="72DA5979" w14:textId="77777777" w:rsidR="00B21C98" w:rsidRPr="00A64C3E" w:rsidRDefault="00B21C98" w:rsidP="00B54D20">
      <w:pPr>
        <w:pStyle w:val="ListParagraph"/>
        <w:numPr>
          <w:ilvl w:val="1"/>
          <w:numId w:val="19"/>
        </w:numPr>
      </w:pPr>
      <w:r w:rsidRPr="00A64C3E">
        <w:rPr>
          <w:b/>
        </w:rPr>
        <w:t xml:space="preserve">If Number </w:t>
      </w:r>
      <w:r w:rsidRPr="00A64C3E">
        <w:rPr>
          <w:b/>
          <w:u w:val="single"/>
        </w:rPr>
        <w:t>c</w:t>
      </w:r>
      <w:r w:rsidRPr="00A64C3E">
        <w:rPr>
          <w:b/>
        </w:rPr>
        <w:t xml:space="preserve">ontains Dashes </w:t>
      </w:r>
      <w:r w:rsidRPr="00A64C3E">
        <w:t>(</w:t>
      </w:r>
      <w:r w:rsidRPr="00A64C3E">
        <w:rPr>
          <w:b/>
        </w:rPr>
        <w:t>ALT+</w:t>
      </w:r>
      <w:r w:rsidR="008B6962" w:rsidRPr="00A64C3E">
        <w:rPr>
          <w:b/>
        </w:rPr>
        <w:t>C</w:t>
      </w:r>
      <w:r w:rsidRPr="00A64C3E">
        <w:t>)</w:t>
      </w:r>
      <w:r w:rsidR="00AC6731" w:rsidRPr="00A64C3E">
        <w:t xml:space="preserve"> </w:t>
      </w:r>
      <w:r w:rsidR="007A1D7F">
        <w:t>–</w:t>
      </w:r>
      <w:r w:rsidR="00AC6731" w:rsidRPr="00A64C3E">
        <w:t xml:space="preserve"> </w:t>
      </w:r>
      <w:r w:rsidR="009178F8" w:rsidRPr="009178F8">
        <w:rPr>
          <w:b/>
          <w:color w:val="FF0000"/>
        </w:rPr>
        <w:t>CHECKED</w:t>
      </w:r>
    </w:p>
    <w:p w14:paraId="72DA597A" w14:textId="77777777" w:rsidR="00B21C98" w:rsidRDefault="00B21C98" w:rsidP="00B54D20">
      <w:pPr>
        <w:pStyle w:val="ListParagraph"/>
        <w:numPr>
          <w:ilvl w:val="0"/>
          <w:numId w:val="19"/>
        </w:numPr>
      </w:pPr>
      <w:r>
        <w:rPr>
          <w:b/>
        </w:rPr>
        <w:t xml:space="preserve">Speak </w:t>
      </w:r>
      <w:r>
        <w:rPr>
          <w:b/>
          <w:u w:val="single"/>
        </w:rPr>
        <w:t>D</w:t>
      </w:r>
      <w:r>
        <w:rPr>
          <w:b/>
        </w:rPr>
        <w:t xml:space="preserve">ollars </w:t>
      </w:r>
      <w:r>
        <w:t>(</w:t>
      </w:r>
      <w:r>
        <w:rPr>
          <w:b/>
        </w:rPr>
        <w:t>ALT+</w:t>
      </w:r>
      <w:r w:rsidR="008B6962">
        <w:rPr>
          <w:b/>
        </w:rPr>
        <w:t>D</w:t>
      </w:r>
      <w:r>
        <w:t>)</w:t>
      </w:r>
      <w:r w:rsidR="00C13402">
        <w:t xml:space="preserve"> – UNCHECKED</w:t>
      </w:r>
    </w:p>
    <w:p w14:paraId="72DA597B" w14:textId="77777777" w:rsidR="003640D2" w:rsidRDefault="003640D2" w:rsidP="003640D2">
      <w:pPr>
        <w:pStyle w:val="Heading3"/>
      </w:pPr>
      <w:bookmarkStart w:id="39" w:name="_Toc332883171"/>
      <w:r>
        <w:t>Speech Verbosity</w:t>
      </w:r>
      <w:bookmarkEnd w:id="39"/>
    </w:p>
    <w:p w14:paraId="72DA597C" w14:textId="435B044B" w:rsidR="003640D2" w:rsidRDefault="003640D2" w:rsidP="003640D2">
      <w:pPr>
        <w:pStyle w:val="Heading4"/>
      </w:pPr>
      <w:r>
        <w:t>Speech Verbosity</w:t>
      </w:r>
      <w:r w:rsidR="00592C63">
        <w:t xml:space="preserve"> Settings Group</w:t>
      </w:r>
    </w:p>
    <w:p w14:paraId="72DA597D" w14:textId="77777777" w:rsidR="00D10416" w:rsidRPr="00D10416" w:rsidRDefault="00D10416" w:rsidP="00D10416">
      <w:r>
        <w:t>Use the options in this group to set the verbosity level</w:t>
      </w:r>
      <w:r w:rsidR="00D065B5">
        <w:t xml:space="preserve">.  </w:t>
      </w:r>
      <w:r>
        <w:t>Verbosity determines the amount of information spoken by JAWS.</w:t>
      </w:r>
    </w:p>
    <w:p w14:paraId="72DA597E" w14:textId="77777777" w:rsidR="003640D2" w:rsidRPr="003640D2" w:rsidRDefault="003640D2" w:rsidP="00B54D20">
      <w:pPr>
        <w:pStyle w:val="ListParagraph"/>
        <w:numPr>
          <w:ilvl w:val="0"/>
          <w:numId w:val="20"/>
        </w:numPr>
      </w:pPr>
      <w:r>
        <w:rPr>
          <w:b/>
          <w:u w:val="single"/>
        </w:rPr>
        <w:t>V</w:t>
      </w:r>
      <w:r>
        <w:rPr>
          <w:b/>
        </w:rPr>
        <w:t xml:space="preserve">erbosity Level </w:t>
      </w:r>
      <w:r>
        <w:t>(</w:t>
      </w:r>
      <w:r>
        <w:rPr>
          <w:b/>
        </w:rPr>
        <w:t>ALT+V</w:t>
      </w:r>
      <w:r>
        <w:t>)</w:t>
      </w:r>
    </w:p>
    <w:p w14:paraId="72DA597F" w14:textId="77777777" w:rsidR="003640D2" w:rsidRPr="003640D2" w:rsidRDefault="003640D2" w:rsidP="00B54D20">
      <w:pPr>
        <w:pStyle w:val="ListParagraph"/>
        <w:numPr>
          <w:ilvl w:val="1"/>
          <w:numId w:val="20"/>
        </w:numPr>
      </w:pPr>
      <w:r>
        <w:rPr>
          <w:b/>
        </w:rPr>
        <w:t>Beginner, Highest</w:t>
      </w:r>
      <w:r w:rsidR="001C135C">
        <w:t xml:space="preserve"> </w:t>
      </w:r>
      <w:r w:rsidR="008D4535">
        <w:t>–</w:t>
      </w:r>
      <w:r w:rsidR="001C135C">
        <w:t xml:space="preserve"> </w:t>
      </w:r>
      <w:r w:rsidR="009178F8" w:rsidRPr="009178F8">
        <w:rPr>
          <w:b/>
          <w:color w:val="FF0000"/>
        </w:rPr>
        <w:t>SELECTED</w:t>
      </w:r>
      <w:r w:rsidR="008D4535">
        <w:t xml:space="preserve"> </w:t>
      </w:r>
    </w:p>
    <w:p w14:paraId="72DA5980" w14:textId="77777777" w:rsidR="003640D2" w:rsidRPr="003640D2" w:rsidRDefault="003640D2" w:rsidP="00B54D20">
      <w:pPr>
        <w:pStyle w:val="ListParagraph"/>
        <w:numPr>
          <w:ilvl w:val="1"/>
          <w:numId w:val="20"/>
        </w:numPr>
      </w:pPr>
      <w:r>
        <w:rPr>
          <w:b/>
        </w:rPr>
        <w:t>Intermediate</w:t>
      </w:r>
      <w:r w:rsidR="008D4535">
        <w:t xml:space="preserve"> – UNSELECTED</w:t>
      </w:r>
    </w:p>
    <w:p w14:paraId="72DA5981" w14:textId="77777777" w:rsidR="003640D2" w:rsidRPr="003640D2" w:rsidRDefault="003640D2" w:rsidP="00B54D20">
      <w:pPr>
        <w:pStyle w:val="ListParagraph"/>
        <w:numPr>
          <w:ilvl w:val="1"/>
          <w:numId w:val="20"/>
        </w:numPr>
      </w:pPr>
      <w:r>
        <w:rPr>
          <w:b/>
        </w:rPr>
        <w:t>Advanced, Lowest</w:t>
      </w:r>
      <w:r w:rsidR="008D4535">
        <w:t xml:space="preserve"> – UNSELECTED</w:t>
      </w:r>
    </w:p>
    <w:p w14:paraId="72DA5982" w14:textId="77777777" w:rsidR="003640D2" w:rsidRPr="003640D2" w:rsidRDefault="003640D2" w:rsidP="00B54D20">
      <w:pPr>
        <w:pStyle w:val="ListParagraph"/>
        <w:numPr>
          <w:ilvl w:val="0"/>
          <w:numId w:val="20"/>
        </w:numPr>
      </w:pPr>
      <w:r>
        <w:rPr>
          <w:b/>
        </w:rPr>
        <w:t>Configure Verbosity Levels</w:t>
      </w:r>
    </w:p>
    <w:p w14:paraId="72DA5983" w14:textId="77777777" w:rsidR="003640D2" w:rsidRPr="00980E74" w:rsidRDefault="003640D2" w:rsidP="00B54D20">
      <w:pPr>
        <w:pStyle w:val="ListParagraph"/>
        <w:numPr>
          <w:ilvl w:val="1"/>
          <w:numId w:val="20"/>
        </w:numPr>
      </w:pPr>
      <w:r>
        <w:rPr>
          <w:b/>
          <w:u w:val="single"/>
        </w:rPr>
        <w:t>B</w:t>
      </w:r>
      <w:r>
        <w:rPr>
          <w:b/>
        </w:rPr>
        <w:t>eginner…</w:t>
      </w:r>
      <w:r>
        <w:t>(</w:t>
      </w:r>
      <w:r>
        <w:rPr>
          <w:b/>
        </w:rPr>
        <w:t>ALT+B</w:t>
      </w:r>
      <w:r>
        <w:t>)</w:t>
      </w:r>
      <w:r w:rsidR="008D4535">
        <w:t xml:space="preserve"> – </w:t>
      </w:r>
      <w:r w:rsidR="009178F8" w:rsidRPr="009178F8">
        <w:rPr>
          <w:b/>
          <w:color w:val="FF0000"/>
        </w:rPr>
        <w:t>SELECTED</w:t>
      </w:r>
    </w:p>
    <w:p w14:paraId="02373DC0" w14:textId="77777777" w:rsidR="00592C63" w:rsidRPr="003640D2" w:rsidRDefault="00592C63" w:rsidP="00980E74">
      <w:pPr>
        <w:pStyle w:val="ListParagraph"/>
        <w:numPr>
          <w:ilvl w:val="1"/>
          <w:numId w:val="20"/>
        </w:numPr>
      </w:pPr>
      <w:r>
        <w:rPr>
          <w:b/>
          <w:u w:val="single"/>
        </w:rPr>
        <w:t>I</w:t>
      </w:r>
      <w:r>
        <w:rPr>
          <w:b/>
        </w:rPr>
        <w:t>ntermediate…</w:t>
      </w:r>
      <w:r>
        <w:t>(</w:t>
      </w:r>
      <w:r>
        <w:rPr>
          <w:b/>
        </w:rPr>
        <w:t>ALT+I</w:t>
      </w:r>
      <w:r>
        <w:t>) – UNSELECTED</w:t>
      </w:r>
    </w:p>
    <w:p w14:paraId="1C48ABBE" w14:textId="77777777" w:rsidR="00592C63" w:rsidRPr="003640D2" w:rsidRDefault="00592C63" w:rsidP="00980E74">
      <w:pPr>
        <w:pStyle w:val="ListParagraph"/>
        <w:numPr>
          <w:ilvl w:val="1"/>
          <w:numId w:val="20"/>
        </w:numPr>
      </w:pPr>
      <w:r>
        <w:rPr>
          <w:b/>
        </w:rPr>
        <w:t>A</w:t>
      </w:r>
      <w:r>
        <w:rPr>
          <w:b/>
          <w:u w:val="single"/>
        </w:rPr>
        <w:t>d</w:t>
      </w:r>
      <w:r>
        <w:rPr>
          <w:b/>
        </w:rPr>
        <w:t>vanced…</w:t>
      </w:r>
      <w:r>
        <w:t>(</w:t>
      </w:r>
      <w:r>
        <w:rPr>
          <w:b/>
        </w:rPr>
        <w:t>ALT+D</w:t>
      </w:r>
      <w:r>
        <w:t>) – UNSELECTED</w:t>
      </w:r>
    </w:p>
    <w:p w14:paraId="72DA5984" w14:textId="77777777" w:rsidR="008D4535" w:rsidRPr="008567FC" w:rsidRDefault="008D4535" w:rsidP="00F81D88">
      <w:r w:rsidRPr="00F81D88">
        <w:rPr>
          <w:b/>
        </w:rPr>
        <w:t>Beginner Preferences Dialog</w:t>
      </w:r>
    </w:p>
    <w:p w14:paraId="72DA5985" w14:textId="77777777" w:rsidR="008D4535" w:rsidRPr="00A64C3E" w:rsidRDefault="008D4535" w:rsidP="001B4A8B">
      <w:pPr>
        <w:pStyle w:val="ListParagraph"/>
        <w:numPr>
          <w:ilvl w:val="0"/>
          <w:numId w:val="20"/>
        </w:numPr>
      </w:pPr>
      <w:r w:rsidRPr="00A64C3E">
        <w:rPr>
          <w:b/>
          <w:u w:val="single"/>
        </w:rPr>
        <w:t>I</w:t>
      </w:r>
      <w:r w:rsidRPr="00A64C3E">
        <w:rPr>
          <w:b/>
        </w:rPr>
        <w:t>tems to be Spoken</w:t>
      </w:r>
      <w:r w:rsidR="00E713C3" w:rsidRPr="00A64C3E">
        <w:t xml:space="preserve"> (</w:t>
      </w:r>
      <w:r w:rsidR="00E713C3" w:rsidRPr="00A64C3E">
        <w:rPr>
          <w:b/>
        </w:rPr>
        <w:t>ALT+I</w:t>
      </w:r>
      <w:r w:rsidR="00E713C3" w:rsidRPr="00A64C3E">
        <w:t>)</w:t>
      </w:r>
    </w:p>
    <w:p w14:paraId="72DA5986" w14:textId="77777777" w:rsidR="00E713C3" w:rsidRPr="00A64C3E" w:rsidRDefault="00E713C3" w:rsidP="00B54D20">
      <w:pPr>
        <w:pStyle w:val="ListParagraph"/>
        <w:numPr>
          <w:ilvl w:val="1"/>
          <w:numId w:val="20"/>
        </w:numPr>
      </w:pPr>
      <w:r w:rsidRPr="00A64C3E">
        <w:rPr>
          <w:b/>
        </w:rPr>
        <w:t>Application Start Message</w:t>
      </w:r>
      <w:r w:rsidRPr="00A64C3E">
        <w:t xml:space="preserve"> – </w:t>
      </w:r>
      <w:r w:rsidR="009178F8" w:rsidRPr="009178F8">
        <w:rPr>
          <w:b/>
          <w:color w:val="FF0000"/>
        </w:rPr>
        <w:t>CHECKED</w:t>
      </w:r>
    </w:p>
    <w:p w14:paraId="72DA5987" w14:textId="77777777" w:rsidR="00E713C3" w:rsidRPr="00A64C3E" w:rsidRDefault="00E713C3" w:rsidP="00B54D20">
      <w:pPr>
        <w:pStyle w:val="ListParagraph"/>
        <w:numPr>
          <w:ilvl w:val="1"/>
          <w:numId w:val="20"/>
        </w:numPr>
        <w:rPr>
          <w:b/>
        </w:rPr>
      </w:pPr>
      <w:r w:rsidRPr="00A64C3E">
        <w:rPr>
          <w:b/>
        </w:rPr>
        <w:t>Control Description</w:t>
      </w:r>
      <w:r w:rsidR="00EB502F" w:rsidRPr="00A64C3E">
        <w:t xml:space="preserve"> – UNCHECKED </w:t>
      </w:r>
    </w:p>
    <w:p w14:paraId="72DA5988" w14:textId="77777777" w:rsidR="00E713C3" w:rsidRPr="00A64C3E" w:rsidRDefault="00E713C3" w:rsidP="00B54D20">
      <w:pPr>
        <w:pStyle w:val="ListParagraph"/>
        <w:numPr>
          <w:ilvl w:val="1"/>
          <w:numId w:val="20"/>
        </w:numPr>
      </w:pPr>
      <w:r w:rsidRPr="00A64C3E">
        <w:rPr>
          <w:b/>
        </w:rPr>
        <w:t>Control Group Name</w:t>
      </w:r>
      <w:r w:rsidRPr="00A64C3E">
        <w:t xml:space="preserve"> </w:t>
      </w:r>
      <w:r w:rsidR="00FB707A" w:rsidRPr="00A64C3E">
        <w:t>–</w:t>
      </w:r>
      <w:r w:rsidRPr="00A64C3E">
        <w:t xml:space="preserve"> </w:t>
      </w:r>
      <w:r w:rsidR="009178F8" w:rsidRPr="009178F8">
        <w:rPr>
          <w:b/>
          <w:color w:val="FF0000"/>
        </w:rPr>
        <w:t>CHECKED</w:t>
      </w:r>
      <w:r w:rsidRPr="00A64C3E">
        <w:t xml:space="preserve"> </w:t>
      </w:r>
    </w:p>
    <w:p w14:paraId="72DA5989" w14:textId="77777777" w:rsidR="00E713C3" w:rsidRPr="00A64C3E" w:rsidRDefault="00E713C3" w:rsidP="00B54D20">
      <w:pPr>
        <w:pStyle w:val="ListParagraph"/>
        <w:numPr>
          <w:ilvl w:val="1"/>
          <w:numId w:val="20"/>
        </w:numPr>
      </w:pPr>
      <w:r w:rsidRPr="00A64C3E">
        <w:rPr>
          <w:b/>
        </w:rPr>
        <w:t>Control Name</w:t>
      </w:r>
      <w:r w:rsidRPr="00A64C3E">
        <w:t xml:space="preserve"> </w:t>
      </w:r>
      <w:r w:rsidR="00FB707A" w:rsidRPr="00A64C3E">
        <w:t>–</w:t>
      </w:r>
      <w:r w:rsidRPr="00A64C3E">
        <w:t xml:space="preserve"> </w:t>
      </w:r>
      <w:r w:rsidR="009178F8" w:rsidRPr="009178F8">
        <w:rPr>
          <w:b/>
          <w:color w:val="FF0000"/>
        </w:rPr>
        <w:t>CHECKED</w:t>
      </w:r>
    </w:p>
    <w:p w14:paraId="72DA598A" w14:textId="77777777" w:rsidR="00E713C3" w:rsidRPr="00A64C3E" w:rsidRDefault="00E713C3" w:rsidP="00B54D20">
      <w:pPr>
        <w:pStyle w:val="ListParagraph"/>
        <w:numPr>
          <w:ilvl w:val="1"/>
          <w:numId w:val="20"/>
        </w:numPr>
      </w:pPr>
      <w:r w:rsidRPr="00A64C3E">
        <w:rPr>
          <w:b/>
        </w:rPr>
        <w:t>Control Type</w:t>
      </w:r>
      <w:r w:rsidRPr="00A64C3E">
        <w:t xml:space="preserve"> </w:t>
      </w:r>
      <w:r w:rsidR="00FB707A" w:rsidRPr="00A64C3E">
        <w:t>–</w:t>
      </w:r>
      <w:r w:rsidRPr="00A64C3E">
        <w:t xml:space="preserve"> </w:t>
      </w:r>
      <w:r w:rsidR="009178F8" w:rsidRPr="009178F8">
        <w:rPr>
          <w:b/>
          <w:color w:val="FF0000"/>
        </w:rPr>
        <w:t>CHECKED</w:t>
      </w:r>
      <w:r w:rsidRPr="00A64C3E">
        <w:t xml:space="preserve"> </w:t>
      </w:r>
    </w:p>
    <w:p w14:paraId="72DA598B" w14:textId="77777777" w:rsidR="00E713C3" w:rsidRPr="00A64C3E" w:rsidRDefault="00E713C3" w:rsidP="00B54D20">
      <w:pPr>
        <w:pStyle w:val="ListParagraph"/>
        <w:numPr>
          <w:ilvl w:val="1"/>
          <w:numId w:val="20"/>
        </w:numPr>
      </w:pPr>
      <w:r w:rsidRPr="00A64C3E">
        <w:rPr>
          <w:b/>
        </w:rPr>
        <w:t>Dialog Name</w:t>
      </w:r>
      <w:r w:rsidRPr="00A64C3E">
        <w:t xml:space="preserve"> </w:t>
      </w:r>
      <w:r w:rsidR="00FB707A" w:rsidRPr="00A64C3E">
        <w:t>–</w:t>
      </w:r>
      <w:r w:rsidRPr="00A64C3E">
        <w:t xml:space="preserve"> </w:t>
      </w:r>
      <w:r w:rsidR="009178F8" w:rsidRPr="009178F8">
        <w:rPr>
          <w:b/>
          <w:color w:val="FF0000"/>
        </w:rPr>
        <w:t>CHECKED</w:t>
      </w:r>
      <w:r w:rsidRPr="00A64C3E">
        <w:t xml:space="preserve"> </w:t>
      </w:r>
    </w:p>
    <w:p w14:paraId="72DA598C" w14:textId="77777777" w:rsidR="00E713C3" w:rsidRPr="00A64C3E" w:rsidRDefault="00E713C3" w:rsidP="00B54D20">
      <w:pPr>
        <w:pStyle w:val="ListParagraph"/>
        <w:numPr>
          <w:ilvl w:val="1"/>
          <w:numId w:val="20"/>
        </w:numPr>
      </w:pPr>
      <w:r w:rsidRPr="00A64C3E">
        <w:rPr>
          <w:b/>
        </w:rPr>
        <w:t>Dialog Text</w:t>
      </w:r>
      <w:r w:rsidRPr="00A64C3E">
        <w:t xml:space="preserve"> </w:t>
      </w:r>
      <w:r w:rsidR="00FB707A" w:rsidRPr="00A64C3E">
        <w:t>–</w:t>
      </w:r>
      <w:r w:rsidRPr="00A64C3E">
        <w:t xml:space="preserve"> </w:t>
      </w:r>
      <w:r w:rsidR="009178F8" w:rsidRPr="009178F8">
        <w:rPr>
          <w:b/>
          <w:color w:val="FF0000"/>
        </w:rPr>
        <w:t>CHECKED</w:t>
      </w:r>
    </w:p>
    <w:p w14:paraId="72DA598D" w14:textId="77777777" w:rsidR="00E713C3" w:rsidRPr="00A64C3E" w:rsidRDefault="00E713C3" w:rsidP="00B54D20">
      <w:pPr>
        <w:pStyle w:val="ListParagraph"/>
        <w:numPr>
          <w:ilvl w:val="1"/>
          <w:numId w:val="20"/>
        </w:numPr>
      </w:pPr>
      <w:r w:rsidRPr="00A64C3E">
        <w:rPr>
          <w:b/>
        </w:rPr>
        <w:t>Document Name</w:t>
      </w:r>
      <w:r w:rsidRPr="00A64C3E">
        <w:t xml:space="preserve"> </w:t>
      </w:r>
      <w:r w:rsidR="00FB707A" w:rsidRPr="00A64C3E">
        <w:t>–</w:t>
      </w:r>
      <w:r w:rsidRPr="00A64C3E">
        <w:t xml:space="preserve"> </w:t>
      </w:r>
      <w:r w:rsidR="009178F8" w:rsidRPr="009178F8">
        <w:rPr>
          <w:b/>
          <w:color w:val="FF0000"/>
        </w:rPr>
        <w:t>CHECKED</w:t>
      </w:r>
      <w:r w:rsidRPr="00A64C3E">
        <w:t xml:space="preserve"> </w:t>
      </w:r>
    </w:p>
    <w:p w14:paraId="72DA598E" w14:textId="77777777" w:rsidR="00E713C3" w:rsidRPr="00A64C3E" w:rsidRDefault="00E713C3" w:rsidP="00B54D20">
      <w:pPr>
        <w:pStyle w:val="ListParagraph"/>
        <w:numPr>
          <w:ilvl w:val="1"/>
          <w:numId w:val="20"/>
        </w:numPr>
      </w:pPr>
      <w:r w:rsidRPr="00A64C3E">
        <w:rPr>
          <w:b/>
        </w:rPr>
        <w:t>Error Message</w:t>
      </w:r>
      <w:r w:rsidRPr="00A64C3E">
        <w:t xml:space="preserve"> </w:t>
      </w:r>
      <w:r w:rsidR="00FB707A" w:rsidRPr="00A64C3E">
        <w:t>–</w:t>
      </w:r>
      <w:r w:rsidRPr="00A64C3E">
        <w:t xml:space="preserve"> </w:t>
      </w:r>
      <w:r w:rsidR="009178F8" w:rsidRPr="009178F8">
        <w:rPr>
          <w:b/>
          <w:color w:val="FF0000"/>
        </w:rPr>
        <w:t>CHECKED</w:t>
      </w:r>
    </w:p>
    <w:p w14:paraId="72DA598F" w14:textId="77777777" w:rsidR="00DD64A3" w:rsidRPr="00A64C3E" w:rsidRDefault="00E713C3" w:rsidP="00B54D20">
      <w:pPr>
        <w:pStyle w:val="ListParagraph"/>
        <w:numPr>
          <w:ilvl w:val="1"/>
          <w:numId w:val="20"/>
        </w:numPr>
      </w:pPr>
      <w:r w:rsidRPr="00A64C3E">
        <w:rPr>
          <w:b/>
        </w:rPr>
        <w:t>Help Balloon</w:t>
      </w:r>
      <w:r w:rsidRPr="00A64C3E">
        <w:t xml:space="preserve"> </w:t>
      </w:r>
      <w:r w:rsidR="00DD64A3" w:rsidRPr="00A64C3E">
        <w:t>–</w:t>
      </w:r>
      <w:r w:rsidRPr="00A64C3E">
        <w:t xml:space="preserve"> </w:t>
      </w:r>
      <w:r w:rsidR="009178F8" w:rsidRPr="009178F8">
        <w:rPr>
          <w:b/>
          <w:color w:val="FF0000"/>
        </w:rPr>
        <w:t>CHECKED</w:t>
      </w:r>
    </w:p>
    <w:p w14:paraId="72DA5990" w14:textId="77777777" w:rsidR="00E713C3" w:rsidRPr="00A64C3E" w:rsidRDefault="00DD64A3" w:rsidP="00B54D20">
      <w:pPr>
        <w:pStyle w:val="ListParagraph"/>
        <w:numPr>
          <w:ilvl w:val="1"/>
          <w:numId w:val="20"/>
        </w:numPr>
        <w:rPr>
          <w:b/>
        </w:rPr>
      </w:pPr>
      <w:r w:rsidRPr="00A64C3E">
        <w:rPr>
          <w:b/>
        </w:rPr>
        <w:t>Help Message</w:t>
      </w:r>
      <w:r w:rsidR="00EB502F" w:rsidRPr="00A64C3E">
        <w:t xml:space="preserve"> – </w:t>
      </w:r>
      <w:r w:rsidR="009178F8" w:rsidRPr="009178F8">
        <w:rPr>
          <w:b/>
          <w:color w:val="FF0000"/>
        </w:rPr>
        <w:t>CHECKED</w:t>
      </w:r>
      <w:r w:rsidR="00EB502F" w:rsidRPr="00A64C3E">
        <w:t xml:space="preserve"> </w:t>
      </w:r>
      <w:r w:rsidR="00E713C3" w:rsidRPr="00A64C3E">
        <w:rPr>
          <w:b/>
        </w:rPr>
        <w:t xml:space="preserve"> </w:t>
      </w:r>
    </w:p>
    <w:p w14:paraId="72DA5991" w14:textId="77777777" w:rsidR="00E713C3" w:rsidRPr="00A64C3E" w:rsidRDefault="00E713C3" w:rsidP="00B54D20">
      <w:pPr>
        <w:pStyle w:val="ListParagraph"/>
        <w:numPr>
          <w:ilvl w:val="1"/>
          <w:numId w:val="20"/>
        </w:numPr>
      </w:pPr>
      <w:r w:rsidRPr="00A64C3E">
        <w:rPr>
          <w:b/>
        </w:rPr>
        <w:t>Item Number</w:t>
      </w:r>
      <w:r w:rsidRPr="00A64C3E">
        <w:t xml:space="preserve"> </w:t>
      </w:r>
      <w:r w:rsidR="00FB707A" w:rsidRPr="00A64C3E">
        <w:t>–</w:t>
      </w:r>
      <w:r w:rsidRPr="00A64C3E">
        <w:t xml:space="preserve"> </w:t>
      </w:r>
      <w:r w:rsidR="009178F8" w:rsidRPr="009178F8">
        <w:rPr>
          <w:b/>
          <w:color w:val="FF0000"/>
        </w:rPr>
        <w:t>CHECKED</w:t>
      </w:r>
    </w:p>
    <w:p w14:paraId="72DA5992" w14:textId="77777777" w:rsidR="00E713C3" w:rsidRPr="00A64C3E" w:rsidRDefault="00E713C3" w:rsidP="00B54D20">
      <w:pPr>
        <w:pStyle w:val="ListParagraph"/>
        <w:numPr>
          <w:ilvl w:val="1"/>
          <w:numId w:val="20"/>
        </w:numPr>
      </w:pPr>
      <w:r w:rsidRPr="00A64C3E">
        <w:rPr>
          <w:b/>
        </w:rPr>
        <w:t>Item State</w:t>
      </w:r>
      <w:r w:rsidRPr="00A64C3E">
        <w:t xml:space="preserve"> </w:t>
      </w:r>
      <w:r w:rsidR="00FB707A" w:rsidRPr="00A64C3E">
        <w:t>–</w:t>
      </w:r>
      <w:r w:rsidRPr="00A64C3E">
        <w:t xml:space="preserve"> </w:t>
      </w:r>
      <w:r w:rsidR="009178F8" w:rsidRPr="009178F8">
        <w:rPr>
          <w:b/>
          <w:color w:val="FF0000"/>
        </w:rPr>
        <w:t>CHECKED</w:t>
      </w:r>
      <w:r w:rsidRPr="00A64C3E">
        <w:t xml:space="preserve"> </w:t>
      </w:r>
    </w:p>
    <w:p w14:paraId="72DA5993" w14:textId="77777777" w:rsidR="00E713C3" w:rsidRPr="00A64C3E" w:rsidRDefault="00E713C3" w:rsidP="00B54D20">
      <w:pPr>
        <w:pStyle w:val="ListParagraph"/>
        <w:numPr>
          <w:ilvl w:val="1"/>
          <w:numId w:val="20"/>
        </w:numPr>
      </w:pPr>
      <w:r w:rsidRPr="00A64C3E">
        <w:rPr>
          <w:b/>
        </w:rPr>
        <w:t>JAWS Message</w:t>
      </w:r>
      <w:r w:rsidRPr="00A64C3E">
        <w:t xml:space="preserve"> </w:t>
      </w:r>
      <w:r w:rsidR="00FB707A" w:rsidRPr="00A64C3E">
        <w:t>–</w:t>
      </w:r>
      <w:r w:rsidRPr="00A64C3E">
        <w:t xml:space="preserve"> </w:t>
      </w:r>
      <w:r w:rsidR="009178F8" w:rsidRPr="009178F8">
        <w:rPr>
          <w:b/>
          <w:color w:val="FF0000"/>
        </w:rPr>
        <w:t>CHECKED</w:t>
      </w:r>
    </w:p>
    <w:p w14:paraId="72DA5994" w14:textId="77777777" w:rsidR="00E713C3" w:rsidRPr="00A64C3E" w:rsidRDefault="00E713C3" w:rsidP="00B54D20">
      <w:pPr>
        <w:pStyle w:val="ListParagraph"/>
        <w:numPr>
          <w:ilvl w:val="1"/>
          <w:numId w:val="20"/>
        </w:numPr>
      </w:pPr>
      <w:r w:rsidRPr="00A64C3E">
        <w:rPr>
          <w:b/>
        </w:rPr>
        <w:t>Position Information</w:t>
      </w:r>
      <w:r w:rsidRPr="00A64C3E">
        <w:t xml:space="preserve"> </w:t>
      </w:r>
      <w:r w:rsidR="00FB707A" w:rsidRPr="00A64C3E">
        <w:t>–</w:t>
      </w:r>
      <w:r w:rsidRPr="00A64C3E">
        <w:t xml:space="preserve"> </w:t>
      </w:r>
      <w:r w:rsidR="009178F8" w:rsidRPr="009178F8">
        <w:rPr>
          <w:b/>
          <w:color w:val="FF0000"/>
        </w:rPr>
        <w:t>CHECKED</w:t>
      </w:r>
    </w:p>
    <w:p w14:paraId="72DA5995" w14:textId="77777777" w:rsidR="00E713C3" w:rsidRPr="00A64C3E" w:rsidRDefault="00E713C3" w:rsidP="00B54D20">
      <w:pPr>
        <w:pStyle w:val="ListParagraph"/>
        <w:numPr>
          <w:ilvl w:val="1"/>
          <w:numId w:val="20"/>
        </w:numPr>
      </w:pPr>
      <w:r w:rsidRPr="00A64C3E">
        <w:rPr>
          <w:b/>
        </w:rPr>
        <w:t>Screen Message</w:t>
      </w:r>
      <w:r w:rsidRPr="00A64C3E">
        <w:t xml:space="preserve"> </w:t>
      </w:r>
      <w:r w:rsidR="00FB707A" w:rsidRPr="00A64C3E">
        <w:t>–</w:t>
      </w:r>
      <w:r w:rsidRPr="00A64C3E">
        <w:t xml:space="preserve"> </w:t>
      </w:r>
      <w:r w:rsidR="009178F8" w:rsidRPr="009178F8">
        <w:rPr>
          <w:b/>
          <w:color w:val="FF0000"/>
        </w:rPr>
        <w:t>CHECKED</w:t>
      </w:r>
    </w:p>
    <w:p w14:paraId="72DA5996" w14:textId="77777777" w:rsidR="00E713C3" w:rsidRPr="00A64C3E" w:rsidRDefault="00E713C3" w:rsidP="00B54D20">
      <w:pPr>
        <w:pStyle w:val="ListParagraph"/>
        <w:numPr>
          <w:ilvl w:val="1"/>
          <w:numId w:val="20"/>
        </w:numPr>
      </w:pPr>
      <w:r w:rsidRPr="00A64C3E">
        <w:rPr>
          <w:b/>
        </w:rPr>
        <w:t>Select</w:t>
      </w:r>
      <w:r w:rsidRPr="00A64C3E">
        <w:t xml:space="preserve"> </w:t>
      </w:r>
      <w:r w:rsidR="00FB707A" w:rsidRPr="00A64C3E">
        <w:t>–</w:t>
      </w:r>
      <w:r w:rsidRPr="00A64C3E">
        <w:t xml:space="preserve"> </w:t>
      </w:r>
      <w:r w:rsidR="009178F8" w:rsidRPr="009178F8">
        <w:rPr>
          <w:b/>
          <w:color w:val="FF0000"/>
        </w:rPr>
        <w:t>CHECKED</w:t>
      </w:r>
    </w:p>
    <w:p w14:paraId="72DA5997" w14:textId="77777777" w:rsidR="00E713C3" w:rsidRPr="00A64C3E" w:rsidRDefault="00E713C3" w:rsidP="00B54D20">
      <w:pPr>
        <w:pStyle w:val="ListParagraph"/>
        <w:numPr>
          <w:ilvl w:val="1"/>
          <w:numId w:val="20"/>
        </w:numPr>
      </w:pPr>
      <w:r w:rsidRPr="00A64C3E">
        <w:rPr>
          <w:b/>
        </w:rPr>
        <w:t>Selected Item</w:t>
      </w:r>
      <w:r w:rsidRPr="00A64C3E">
        <w:t xml:space="preserve"> </w:t>
      </w:r>
      <w:r w:rsidR="00FB707A" w:rsidRPr="00A64C3E">
        <w:t>–</w:t>
      </w:r>
      <w:r w:rsidRPr="00A64C3E">
        <w:t xml:space="preserve"> </w:t>
      </w:r>
      <w:r w:rsidR="009178F8" w:rsidRPr="009178F8">
        <w:rPr>
          <w:b/>
          <w:color w:val="FF0000"/>
        </w:rPr>
        <w:t>CHECKED</w:t>
      </w:r>
    </w:p>
    <w:p w14:paraId="72DA5998" w14:textId="77777777" w:rsidR="00E713C3" w:rsidRPr="00A64C3E" w:rsidRDefault="00E713C3" w:rsidP="00B54D20">
      <w:pPr>
        <w:pStyle w:val="ListParagraph"/>
        <w:numPr>
          <w:ilvl w:val="1"/>
          <w:numId w:val="20"/>
        </w:numPr>
      </w:pPr>
      <w:r w:rsidRPr="00A64C3E">
        <w:rPr>
          <w:b/>
        </w:rPr>
        <w:t>Smart Help Messages</w:t>
      </w:r>
      <w:r w:rsidRPr="00A64C3E">
        <w:t xml:space="preserve"> </w:t>
      </w:r>
      <w:r w:rsidR="00FB707A" w:rsidRPr="00A64C3E">
        <w:t>–</w:t>
      </w:r>
      <w:r w:rsidRPr="00A64C3E">
        <w:t xml:space="preserve"> </w:t>
      </w:r>
      <w:r w:rsidR="009178F8" w:rsidRPr="009178F8">
        <w:rPr>
          <w:b/>
          <w:color w:val="FF0000"/>
        </w:rPr>
        <w:t>CHECKED</w:t>
      </w:r>
    </w:p>
    <w:p w14:paraId="72DA5999" w14:textId="77777777" w:rsidR="00E713C3" w:rsidRPr="00A64C3E" w:rsidRDefault="00E713C3" w:rsidP="00B54D20">
      <w:pPr>
        <w:pStyle w:val="ListParagraph"/>
        <w:numPr>
          <w:ilvl w:val="1"/>
          <w:numId w:val="20"/>
        </w:numPr>
      </w:pPr>
      <w:r w:rsidRPr="00A64C3E">
        <w:rPr>
          <w:b/>
        </w:rPr>
        <w:t>Status Information</w:t>
      </w:r>
      <w:r w:rsidRPr="00A64C3E">
        <w:t xml:space="preserve"> </w:t>
      </w:r>
      <w:r w:rsidR="00FB707A" w:rsidRPr="00A64C3E">
        <w:t>–</w:t>
      </w:r>
      <w:r w:rsidRPr="00A64C3E">
        <w:t xml:space="preserve"> </w:t>
      </w:r>
      <w:r w:rsidR="009178F8" w:rsidRPr="009178F8">
        <w:rPr>
          <w:b/>
          <w:color w:val="FF0000"/>
        </w:rPr>
        <w:t>CHECKED</w:t>
      </w:r>
    </w:p>
    <w:p w14:paraId="72DA599A" w14:textId="77777777" w:rsidR="00E713C3" w:rsidRPr="00A64C3E" w:rsidRDefault="00E713C3" w:rsidP="00B54D20">
      <w:pPr>
        <w:pStyle w:val="ListParagraph"/>
        <w:numPr>
          <w:ilvl w:val="1"/>
          <w:numId w:val="20"/>
        </w:numPr>
      </w:pPr>
      <w:r w:rsidRPr="00A64C3E">
        <w:rPr>
          <w:b/>
        </w:rPr>
        <w:t>Tool Tip</w:t>
      </w:r>
      <w:r w:rsidRPr="00A64C3E">
        <w:t xml:space="preserve"> – UNCHECKED</w:t>
      </w:r>
    </w:p>
    <w:p w14:paraId="72DA599B" w14:textId="77777777" w:rsidR="008D4535" w:rsidRPr="008D4535" w:rsidRDefault="00E713C3" w:rsidP="00B54D20">
      <w:pPr>
        <w:pStyle w:val="ListParagraph"/>
        <w:numPr>
          <w:ilvl w:val="1"/>
          <w:numId w:val="20"/>
        </w:numPr>
      </w:pPr>
      <w:r w:rsidRPr="00A64C3E">
        <w:rPr>
          <w:b/>
          <w:u w:val="single"/>
        </w:rPr>
        <w:t>J</w:t>
      </w:r>
      <w:r w:rsidRPr="00A64C3E">
        <w:rPr>
          <w:b/>
        </w:rPr>
        <w:t>AWS Message Length</w:t>
      </w:r>
      <w:r w:rsidR="004839BD" w:rsidRPr="00A64C3E">
        <w:t xml:space="preserve"> (</w:t>
      </w:r>
      <w:r w:rsidR="004839BD">
        <w:rPr>
          <w:b/>
        </w:rPr>
        <w:t>ALT+J</w:t>
      </w:r>
      <w:r w:rsidR="004839BD">
        <w:t>)</w:t>
      </w:r>
      <w:r w:rsidRPr="00E713C3">
        <w:t xml:space="preserve"> – S</w:t>
      </w:r>
      <w:r w:rsidR="00C507AF">
        <w:t>hort</w:t>
      </w:r>
    </w:p>
    <w:p w14:paraId="72DA599C" w14:textId="77777777" w:rsidR="006F4B66" w:rsidRPr="006F4B66" w:rsidRDefault="006F4B66" w:rsidP="006F4B66">
      <w:pPr>
        <w:pStyle w:val="ListParagraph"/>
        <w:ind w:left="2160"/>
      </w:pPr>
    </w:p>
    <w:p w14:paraId="72DA599F" w14:textId="77777777" w:rsidR="003640D2" w:rsidRDefault="004839BD" w:rsidP="004839BD">
      <w:pPr>
        <w:pStyle w:val="Heading3"/>
      </w:pPr>
      <w:bookmarkStart w:id="40" w:name="_Toc332883172"/>
      <w:r>
        <w:t>Speech and Sounds Schemes</w:t>
      </w:r>
      <w:bookmarkEnd w:id="40"/>
    </w:p>
    <w:p w14:paraId="72DA59A0" w14:textId="1FB41635" w:rsidR="002E4F53" w:rsidRDefault="002E4F53" w:rsidP="004839BD">
      <w:pPr>
        <w:pStyle w:val="Heading4"/>
      </w:pPr>
      <w:r w:rsidRPr="002E4F53">
        <w:t>Speech and Sounds Schemes</w:t>
      </w:r>
      <w:r w:rsidR="00344299">
        <w:t xml:space="preserve"> Settings Group</w:t>
      </w:r>
    </w:p>
    <w:p w14:paraId="72DA59A1" w14:textId="77777777" w:rsidR="00D10416" w:rsidRPr="00D10416" w:rsidRDefault="00D10416" w:rsidP="00D10416">
      <w:r>
        <w:t>Use the options in this group to set the verbosity level.  Verbosity determines the amount of information spoken by JAWS.</w:t>
      </w:r>
    </w:p>
    <w:p w14:paraId="72DA59A2" w14:textId="77777777" w:rsidR="004839BD" w:rsidRDefault="004839BD" w:rsidP="00B54D20">
      <w:pPr>
        <w:pStyle w:val="ListParagraph"/>
        <w:numPr>
          <w:ilvl w:val="0"/>
          <w:numId w:val="24"/>
        </w:numPr>
      </w:pPr>
      <w:r w:rsidRPr="002E4F53">
        <w:rPr>
          <w:b/>
        </w:rPr>
        <w:t xml:space="preserve">Active </w:t>
      </w:r>
      <w:r w:rsidRPr="002E4F53">
        <w:rPr>
          <w:b/>
          <w:u w:val="single"/>
        </w:rPr>
        <w:t>S</w:t>
      </w:r>
      <w:r w:rsidRPr="002E4F53">
        <w:rPr>
          <w:b/>
        </w:rPr>
        <w:t>peech and Sound Schemes</w:t>
      </w:r>
      <w:r>
        <w:t xml:space="preserve"> (</w:t>
      </w:r>
      <w:r w:rsidRPr="002E4F53">
        <w:rPr>
          <w:b/>
        </w:rPr>
        <w:t>ALT+S</w:t>
      </w:r>
      <w:r>
        <w:t>)</w:t>
      </w:r>
      <w:r w:rsidR="002E4F53">
        <w:t xml:space="preserve"> – C</w:t>
      </w:r>
      <w:r>
        <w:t>lassic</w:t>
      </w:r>
    </w:p>
    <w:p w14:paraId="72DA59A3" w14:textId="4864A345" w:rsidR="002E4F53" w:rsidRDefault="004839BD" w:rsidP="00B54D20">
      <w:pPr>
        <w:pStyle w:val="ListParagraph"/>
        <w:numPr>
          <w:ilvl w:val="1"/>
          <w:numId w:val="21"/>
        </w:numPr>
      </w:pPr>
      <w:r w:rsidRPr="008506C2">
        <w:rPr>
          <w:b/>
        </w:rPr>
        <w:t xml:space="preserve">Scheme </w:t>
      </w:r>
      <w:r w:rsidRPr="008506C2">
        <w:rPr>
          <w:b/>
          <w:u w:val="single"/>
        </w:rPr>
        <w:t>D</w:t>
      </w:r>
      <w:r w:rsidRPr="008506C2">
        <w:rPr>
          <w:b/>
        </w:rPr>
        <w:t>escription</w:t>
      </w:r>
      <w:r>
        <w:t xml:space="preserve"> (</w:t>
      </w:r>
      <w:r w:rsidRPr="008506C2">
        <w:rPr>
          <w:b/>
        </w:rPr>
        <w:t>ALT+D</w:t>
      </w:r>
      <w:r>
        <w:t>)</w:t>
      </w:r>
      <w:r w:rsidR="008506C2">
        <w:t xml:space="preserve"> – J</w:t>
      </w:r>
      <w:r w:rsidR="008506C2" w:rsidRPr="008506C2">
        <w:t>AWS behave</w:t>
      </w:r>
      <w:r w:rsidR="0068681A">
        <w:t>s</w:t>
      </w:r>
      <w:r w:rsidR="008506C2" w:rsidRPr="008506C2">
        <w:t xml:space="preserve"> like prior versions with Format and Text options switched off.</w:t>
      </w:r>
    </w:p>
    <w:p w14:paraId="72DA59A4" w14:textId="77777777" w:rsidR="004839BD" w:rsidRDefault="004839BD" w:rsidP="00B54D20">
      <w:pPr>
        <w:pStyle w:val="ListParagraph"/>
        <w:numPr>
          <w:ilvl w:val="0"/>
          <w:numId w:val="25"/>
        </w:numPr>
      </w:pPr>
      <w:r w:rsidRPr="002E4F53">
        <w:rPr>
          <w:b/>
          <w:u w:val="single"/>
        </w:rPr>
        <w:t>M</w:t>
      </w:r>
      <w:r w:rsidRPr="002E4F53">
        <w:rPr>
          <w:b/>
        </w:rPr>
        <w:t>odify Schemes…</w:t>
      </w:r>
      <w:r>
        <w:t xml:space="preserve">  (</w:t>
      </w:r>
      <w:r w:rsidRPr="002E4F53">
        <w:rPr>
          <w:b/>
        </w:rPr>
        <w:t>ALT+M</w:t>
      </w:r>
      <w:r>
        <w:t>)</w:t>
      </w:r>
      <w:r w:rsidR="007C12AC">
        <w:t xml:space="preserve"> – </w:t>
      </w:r>
      <w:r w:rsidR="007A1D7F">
        <w:t>ACCEPT DEFAULT SETTINGS</w:t>
      </w:r>
    </w:p>
    <w:p w14:paraId="72DA59A5" w14:textId="77777777" w:rsidR="00BA0CA7" w:rsidRDefault="00BA0CA7" w:rsidP="00BA0CA7">
      <w:pPr>
        <w:pStyle w:val="Heading3"/>
      </w:pPr>
      <w:bookmarkStart w:id="41" w:name="_Toc332883173"/>
      <w:r>
        <w:t>Say All</w:t>
      </w:r>
      <w:bookmarkEnd w:id="41"/>
    </w:p>
    <w:p w14:paraId="72DA59A6" w14:textId="226D7010" w:rsidR="00BA0CA7" w:rsidRDefault="00BA0CA7" w:rsidP="00BA0CA7">
      <w:pPr>
        <w:pStyle w:val="Heading4"/>
      </w:pPr>
      <w:r>
        <w:t>Say All</w:t>
      </w:r>
      <w:r w:rsidR="00344299">
        <w:t xml:space="preserve"> Settings Group</w:t>
      </w:r>
    </w:p>
    <w:p w14:paraId="72DA59A7" w14:textId="77777777" w:rsidR="00D10416" w:rsidRPr="00D10416" w:rsidRDefault="00D10416" w:rsidP="00D10416">
      <w:r w:rsidRPr="00D10416">
        <w:t>When reading with the Say All command (</w:t>
      </w:r>
      <w:r w:rsidRPr="00D10416">
        <w:rPr>
          <w:b/>
          <w:bCs/>
        </w:rPr>
        <w:t>INSERT+DOWN ARROW</w:t>
      </w:r>
      <w:r w:rsidRPr="00D10416">
        <w:t>), JAWS inserts a slight pause between passages of text su</w:t>
      </w:r>
      <w:r>
        <w:t>ch as sentences and paragraphs.</w:t>
      </w:r>
    </w:p>
    <w:p w14:paraId="72DA59A8" w14:textId="77777777" w:rsidR="00BA0CA7" w:rsidRPr="00FB4FB6" w:rsidRDefault="00BA0CA7" w:rsidP="00B54D20">
      <w:pPr>
        <w:pStyle w:val="ListParagraph"/>
        <w:numPr>
          <w:ilvl w:val="0"/>
          <w:numId w:val="26"/>
        </w:numPr>
      </w:pPr>
      <w:r>
        <w:rPr>
          <w:b/>
        </w:rPr>
        <w:t xml:space="preserve">Say All </w:t>
      </w:r>
      <w:r>
        <w:rPr>
          <w:b/>
          <w:u w:val="single"/>
        </w:rPr>
        <w:t>R</w:t>
      </w:r>
      <w:r>
        <w:rPr>
          <w:b/>
        </w:rPr>
        <w:t>eads</w:t>
      </w:r>
      <w:r w:rsidR="00FB4FB6">
        <w:t xml:space="preserve"> (</w:t>
      </w:r>
      <w:r w:rsidR="00FB4FB6">
        <w:rPr>
          <w:b/>
        </w:rPr>
        <w:t>ALT+R</w:t>
      </w:r>
      <w:r w:rsidR="00FB4FB6">
        <w:t>)</w:t>
      </w:r>
    </w:p>
    <w:p w14:paraId="72DA59A9" w14:textId="77777777" w:rsidR="00FB4FB6" w:rsidRPr="00FB4FB6" w:rsidRDefault="00FB4FB6" w:rsidP="00B54D20">
      <w:pPr>
        <w:pStyle w:val="ListParagraph"/>
        <w:numPr>
          <w:ilvl w:val="1"/>
          <w:numId w:val="26"/>
        </w:numPr>
      </w:pPr>
      <w:r>
        <w:rPr>
          <w:b/>
        </w:rPr>
        <w:t>With pauses, Line at a time</w:t>
      </w:r>
      <w:r w:rsidR="00A25A9B">
        <w:rPr>
          <w:b/>
        </w:rPr>
        <w:t xml:space="preserve"> </w:t>
      </w:r>
      <w:r w:rsidR="00A25A9B">
        <w:t>– UNSELECTED</w:t>
      </w:r>
    </w:p>
    <w:p w14:paraId="72DA59AA" w14:textId="0B49DA6B" w:rsidR="00FB4FB6" w:rsidRPr="00FB4FB6" w:rsidRDefault="00FB4FB6" w:rsidP="00B54D20">
      <w:pPr>
        <w:pStyle w:val="ListParagraph"/>
        <w:numPr>
          <w:ilvl w:val="1"/>
          <w:numId w:val="26"/>
        </w:numPr>
      </w:pPr>
      <w:r>
        <w:rPr>
          <w:b/>
        </w:rPr>
        <w:t xml:space="preserve">Without pauses, Line at a time </w:t>
      </w:r>
      <w:r>
        <w:t xml:space="preserve">– </w:t>
      </w:r>
      <w:r w:rsidR="00075D48">
        <w:t>U</w:t>
      </w:r>
      <w:r w:rsidR="00190570">
        <w:t>N</w:t>
      </w:r>
      <w:r>
        <w:t>S</w:t>
      </w:r>
      <w:r w:rsidR="00A25A9B">
        <w:t>E</w:t>
      </w:r>
      <w:r>
        <w:t>LECTED</w:t>
      </w:r>
    </w:p>
    <w:p w14:paraId="72DA59AB" w14:textId="77777777" w:rsidR="00FB4FB6" w:rsidRPr="00FB4FB6" w:rsidRDefault="00FB4FB6" w:rsidP="00B54D20">
      <w:pPr>
        <w:pStyle w:val="ListParagraph"/>
        <w:numPr>
          <w:ilvl w:val="1"/>
          <w:numId w:val="26"/>
        </w:numPr>
      </w:pPr>
      <w:r>
        <w:rPr>
          <w:b/>
        </w:rPr>
        <w:t>Sentence at a time</w:t>
      </w:r>
      <w:r w:rsidR="00A25A9B">
        <w:rPr>
          <w:b/>
        </w:rPr>
        <w:t xml:space="preserve"> </w:t>
      </w:r>
      <w:r w:rsidR="00A25A9B">
        <w:t xml:space="preserve">– </w:t>
      </w:r>
      <w:r w:rsidR="009178F8" w:rsidRPr="009178F8">
        <w:rPr>
          <w:b/>
          <w:color w:val="FF0000"/>
        </w:rPr>
        <w:t>SELECTED</w:t>
      </w:r>
    </w:p>
    <w:p w14:paraId="72DA59AC" w14:textId="77777777" w:rsidR="00FB4FB6" w:rsidRPr="00075D48" w:rsidRDefault="00FB4FB6" w:rsidP="00B54D20">
      <w:pPr>
        <w:pStyle w:val="ListParagraph"/>
        <w:numPr>
          <w:ilvl w:val="1"/>
          <w:numId w:val="26"/>
        </w:numPr>
      </w:pPr>
      <w:r w:rsidRPr="00075D48">
        <w:rPr>
          <w:b/>
        </w:rPr>
        <w:t>Paragraph at a time</w:t>
      </w:r>
      <w:r w:rsidR="00A25A9B" w:rsidRPr="00075D48">
        <w:rPr>
          <w:b/>
        </w:rPr>
        <w:t xml:space="preserve"> </w:t>
      </w:r>
      <w:r w:rsidR="00A25A9B" w:rsidRPr="00075D48">
        <w:t>–  UNSELECTED</w:t>
      </w:r>
    </w:p>
    <w:p w14:paraId="72DA59AD" w14:textId="77777777" w:rsidR="00FB4FB6" w:rsidRPr="00075D48" w:rsidRDefault="00FB4FB6" w:rsidP="00B54D20">
      <w:pPr>
        <w:pStyle w:val="ListParagraph"/>
        <w:numPr>
          <w:ilvl w:val="0"/>
          <w:numId w:val="26"/>
        </w:numPr>
      </w:pPr>
      <w:r w:rsidRPr="00075D48">
        <w:rPr>
          <w:b/>
        </w:rPr>
        <w:t>Say All Scheme</w:t>
      </w:r>
    </w:p>
    <w:p w14:paraId="72DA59AE" w14:textId="77777777" w:rsidR="00FB4FB6" w:rsidRPr="00075D48" w:rsidRDefault="00FB4FB6" w:rsidP="00B54D20">
      <w:pPr>
        <w:pStyle w:val="ListParagraph"/>
        <w:numPr>
          <w:ilvl w:val="1"/>
          <w:numId w:val="26"/>
        </w:numPr>
      </w:pPr>
      <w:r w:rsidRPr="00075D48">
        <w:rPr>
          <w:b/>
        </w:rPr>
        <w:t>Select Sc</w:t>
      </w:r>
      <w:r w:rsidRPr="00075D48">
        <w:rPr>
          <w:b/>
          <w:u w:val="single"/>
        </w:rPr>
        <w:t>h</w:t>
      </w:r>
      <w:r w:rsidRPr="00075D48">
        <w:rPr>
          <w:b/>
        </w:rPr>
        <w:t xml:space="preserve">eme </w:t>
      </w:r>
      <w:r w:rsidRPr="00075D48">
        <w:t>(</w:t>
      </w:r>
      <w:r w:rsidRPr="00075D48">
        <w:rPr>
          <w:b/>
        </w:rPr>
        <w:t>ALT+H</w:t>
      </w:r>
      <w:r w:rsidRPr="00075D48">
        <w:t>)</w:t>
      </w:r>
      <w:r w:rsidR="004437C7" w:rsidRPr="00075D48">
        <w:t xml:space="preserve"> – No Change</w:t>
      </w:r>
    </w:p>
    <w:p w14:paraId="72DA59AF" w14:textId="77777777" w:rsidR="00FB4FB6" w:rsidRPr="00075D48" w:rsidRDefault="00FB4FB6" w:rsidP="00B54D20">
      <w:pPr>
        <w:pStyle w:val="ListParagraph"/>
        <w:numPr>
          <w:ilvl w:val="1"/>
          <w:numId w:val="26"/>
        </w:numPr>
      </w:pPr>
      <w:r w:rsidRPr="00075D48">
        <w:rPr>
          <w:b/>
        </w:rPr>
        <w:t>A</w:t>
      </w:r>
      <w:r w:rsidRPr="00075D48">
        <w:rPr>
          <w:b/>
          <w:u w:val="single"/>
        </w:rPr>
        <w:t>d</w:t>
      </w:r>
      <w:r w:rsidRPr="00075D48">
        <w:rPr>
          <w:b/>
        </w:rPr>
        <w:t xml:space="preserve">d/Remove </w:t>
      </w:r>
      <w:r w:rsidRPr="00075D48">
        <w:t>(</w:t>
      </w:r>
      <w:r w:rsidRPr="00075D48">
        <w:rPr>
          <w:b/>
        </w:rPr>
        <w:t>ALT+D</w:t>
      </w:r>
      <w:r w:rsidRPr="00075D48">
        <w:t>)</w:t>
      </w:r>
      <w:r w:rsidR="004437C7" w:rsidRPr="00075D48">
        <w:t xml:space="preserve"> – UNSELECTED </w:t>
      </w:r>
    </w:p>
    <w:p w14:paraId="72DA59B0" w14:textId="77777777" w:rsidR="00FB4FB6" w:rsidRPr="00FB4FB6" w:rsidRDefault="00FB4FB6" w:rsidP="00B54D20">
      <w:pPr>
        <w:pStyle w:val="ListParagraph"/>
        <w:numPr>
          <w:ilvl w:val="0"/>
          <w:numId w:val="26"/>
        </w:numPr>
      </w:pPr>
      <w:r>
        <w:rPr>
          <w:b/>
        </w:rPr>
        <w:t xml:space="preserve">Say </w:t>
      </w:r>
      <w:r>
        <w:rPr>
          <w:b/>
          <w:u w:val="single"/>
        </w:rPr>
        <w:t>B</w:t>
      </w:r>
      <w:r>
        <w:rPr>
          <w:b/>
        </w:rPr>
        <w:t xml:space="preserve">lank Lines during Say All </w:t>
      </w:r>
      <w:r>
        <w:t>(</w:t>
      </w:r>
      <w:r>
        <w:rPr>
          <w:b/>
        </w:rPr>
        <w:t>ALT+B</w:t>
      </w:r>
      <w:r>
        <w:t>)</w:t>
      </w:r>
      <w:r w:rsidR="00BF16DF">
        <w:t xml:space="preserve"> – </w:t>
      </w:r>
      <w:r w:rsidR="00D23870">
        <w:t>(</w:t>
      </w:r>
      <w:r w:rsidR="006D03D8">
        <w:t>Unavailable</w:t>
      </w:r>
      <w:r w:rsidR="00D23870" w:rsidRPr="004E4E34">
        <w:t>)</w:t>
      </w:r>
    </w:p>
    <w:p w14:paraId="72DA59B1" w14:textId="77777777" w:rsidR="00FB4FB6" w:rsidRPr="00FB4FB6" w:rsidRDefault="00FB4FB6" w:rsidP="00B54D20">
      <w:pPr>
        <w:pStyle w:val="ListParagraph"/>
        <w:numPr>
          <w:ilvl w:val="0"/>
          <w:numId w:val="26"/>
        </w:numPr>
      </w:pPr>
      <w:r>
        <w:rPr>
          <w:b/>
        </w:rPr>
        <w:t xml:space="preserve">Indicate </w:t>
      </w:r>
      <w:r>
        <w:rPr>
          <w:b/>
          <w:u w:val="single"/>
        </w:rPr>
        <w:t>C</w:t>
      </w:r>
      <w:r>
        <w:rPr>
          <w:b/>
        </w:rPr>
        <w:t xml:space="preserve">aps during Say All </w:t>
      </w:r>
      <w:r>
        <w:t>(</w:t>
      </w:r>
      <w:r>
        <w:rPr>
          <w:b/>
        </w:rPr>
        <w:t>ALT+C</w:t>
      </w:r>
      <w:r>
        <w:t>)</w:t>
      </w:r>
      <w:r w:rsidR="00BF16DF">
        <w:t xml:space="preserve"> – UNCHECKED</w:t>
      </w:r>
    </w:p>
    <w:p w14:paraId="72DA59B2" w14:textId="56D99AF2" w:rsidR="00FB4FB6" w:rsidRDefault="00FB4FB6" w:rsidP="00B54D20">
      <w:pPr>
        <w:pStyle w:val="ListParagraph"/>
        <w:numPr>
          <w:ilvl w:val="0"/>
          <w:numId w:val="26"/>
        </w:numPr>
      </w:pPr>
      <w:r>
        <w:rPr>
          <w:b/>
          <w:u w:val="single"/>
        </w:rPr>
        <w:t>E</w:t>
      </w:r>
      <w:r>
        <w:rPr>
          <w:b/>
        </w:rPr>
        <w:t xml:space="preserve">nable Shift Keys for Fast Forward and Rewind during Say All </w:t>
      </w:r>
      <w:r>
        <w:t>(</w:t>
      </w:r>
      <w:r>
        <w:rPr>
          <w:b/>
        </w:rPr>
        <w:t>ALT+E</w:t>
      </w:r>
      <w:r>
        <w:t>)</w:t>
      </w:r>
      <w:r w:rsidR="00BF16DF">
        <w:t xml:space="preserve"> – </w:t>
      </w:r>
      <w:r w:rsidR="009178F8" w:rsidRPr="009178F8">
        <w:rPr>
          <w:b/>
          <w:color w:val="FF0000"/>
        </w:rPr>
        <w:t>CHECKED</w:t>
      </w:r>
      <w:r w:rsidR="00D57376" w:rsidRPr="00CF1A6C">
        <w:rPr>
          <w:b/>
          <w:color w:val="FF0000"/>
        </w:rPr>
        <w:t xml:space="preserve"> </w:t>
      </w:r>
      <w:r w:rsidR="00D57376" w:rsidRPr="00F81D88">
        <w:rPr>
          <w:color w:val="000000" w:themeColor="text1"/>
        </w:rPr>
        <w:t>(Only available in the default.jcf setting)</w:t>
      </w:r>
    </w:p>
    <w:p w14:paraId="72DA59B3" w14:textId="77777777" w:rsidR="00480790" w:rsidRDefault="00480790" w:rsidP="00480790">
      <w:pPr>
        <w:pStyle w:val="Heading3"/>
      </w:pPr>
      <w:bookmarkStart w:id="42" w:name="_Toc332883174"/>
      <w:r>
        <w:t>Graphics and Symbols</w:t>
      </w:r>
      <w:bookmarkEnd w:id="42"/>
    </w:p>
    <w:p w14:paraId="72DA59B4" w14:textId="551C5ED4" w:rsidR="00480790" w:rsidRDefault="00480790" w:rsidP="00480790">
      <w:pPr>
        <w:pStyle w:val="Heading4"/>
      </w:pPr>
      <w:r>
        <w:t>Graphics and Symbols</w:t>
      </w:r>
      <w:r w:rsidR="00190570">
        <w:t xml:space="preserve"> Settings Group</w:t>
      </w:r>
    </w:p>
    <w:p w14:paraId="72DA59B5" w14:textId="77777777" w:rsidR="0068654B" w:rsidRPr="0068654B" w:rsidRDefault="0068654B" w:rsidP="0068654B">
      <w:r w:rsidRPr="0068654B">
        <w:t xml:space="preserve">Use these options to specify how </w:t>
      </w:r>
      <w:r>
        <w:t xml:space="preserve">JAWS announces </w:t>
      </w:r>
      <w:r w:rsidRPr="0068654B">
        <w:t>graphics and special symbols.</w:t>
      </w:r>
    </w:p>
    <w:p w14:paraId="72DA59B6" w14:textId="77777777" w:rsidR="00480790" w:rsidRDefault="00480790" w:rsidP="00B54D20">
      <w:pPr>
        <w:pStyle w:val="ListParagraph"/>
        <w:numPr>
          <w:ilvl w:val="0"/>
          <w:numId w:val="27"/>
        </w:numPr>
      </w:pPr>
      <w:r>
        <w:rPr>
          <w:b/>
        </w:rPr>
        <w:t xml:space="preserve">Announce Special Symbols </w:t>
      </w:r>
      <w:r>
        <w:rPr>
          <w:b/>
          <w:u w:val="single"/>
        </w:rPr>
        <w:t>W</w:t>
      </w:r>
      <w:r>
        <w:rPr>
          <w:b/>
        </w:rPr>
        <w:t>hen</w:t>
      </w:r>
      <w:r w:rsidR="00F8702C">
        <w:t xml:space="preserve"> (</w:t>
      </w:r>
      <w:r w:rsidR="00F8702C">
        <w:rPr>
          <w:b/>
        </w:rPr>
        <w:t>ALT+W</w:t>
      </w:r>
      <w:r w:rsidR="00F8702C">
        <w:t>)</w:t>
      </w:r>
      <w:r>
        <w:rPr>
          <w:b/>
        </w:rPr>
        <w:t xml:space="preserve"> </w:t>
      </w:r>
      <w:r>
        <w:t>– Never</w:t>
      </w:r>
    </w:p>
    <w:p w14:paraId="72DA59B7" w14:textId="77777777" w:rsidR="00480790" w:rsidRPr="00480790" w:rsidRDefault="00480790" w:rsidP="00B54D20">
      <w:pPr>
        <w:pStyle w:val="ListParagraph"/>
        <w:numPr>
          <w:ilvl w:val="0"/>
          <w:numId w:val="27"/>
        </w:numPr>
      </w:pPr>
      <w:r>
        <w:rPr>
          <w:b/>
        </w:rPr>
        <w:t xml:space="preserve">Speak Character Value in </w:t>
      </w:r>
      <w:r>
        <w:rPr>
          <w:b/>
          <w:u w:val="single"/>
        </w:rPr>
        <w:t>H</w:t>
      </w:r>
      <w:r>
        <w:rPr>
          <w:b/>
        </w:rPr>
        <w:t>ex</w:t>
      </w:r>
      <w:r w:rsidR="00F8702C">
        <w:t>(</w:t>
      </w:r>
      <w:r w:rsidR="00F8702C">
        <w:rPr>
          <w:b/>
        </w:rPr>
        <w:t>ALT+H</w:t>
      </w:r>
      <w:r w:rsidR="00F8702C">
        <w:t>)</w:t>
      </w:r>
      <w:r w:rsidR="0039240D">
        <w:t xml:space="preserve"> – UNCHECKED</w:t>
      </w:r>
    </w:p>
    <w:p w14:paraId="72DA59B8" w14:textId="77777777" w:rsidR="00480790" w:rsidRPr="00480790" w:rsidRDefault="00480790" w:rsidP="00B54D20">
      <w:pPr>
        <w:pStyle w:val="ListParagraph"/>
        <w:numPr>
          <w:ilvl w:val="0"/>
          <w:numId w:val="27"/>
        </w:numPr>
      </w:pPr>
      <w:r>
        <w:rPr>
          <w:b/>
        </w:rPr>
        <w:t xml:space="preserve">Speak Character Value As Sequence Of </w:t>
      </w:r>
      <w:r w:rsidRPr="00480790">
        <w:rPr>
          <w:b/>
          <w:u w:val="single"/>
        </w:rPr>
        <w:t>M</w:t>
      </w:r>
      <w:r>
        <w:rPr>
          <w:b/>
        </w:rPr>
        <w:t>ultibyte Values</w:t>
      </w:r>
      <w:r w:rsidR="0039240D">
        <w:rPr>
          <w:b/>
        </w:rPr>
        <w:t xml:space="preserve"> </w:t>
      </w:r>
      <w:r w:rsidR="00F8702C">
        <w:t>(</w:t>
      </w:r>
      <w:r w:rsidR="00F8702C">
        <w:rPr>
          <w:b/>
        </w:rPr>
        <w:t>ALT+M</w:t>
      </w:r>
      <w:r w:rsidR="00F8702C">
        <w:t>)</w:t>
      </w:r>
      <w:r w:rsidR="0039240D">
        <w:t xml:space="preserve"> – UNCHECKED</w:t>
      </w:r>
    </w:p>
    <w:p w14:paraId="72DA59B9" w14:textId="77777777" w:rsidR="00480790" w:rsidRPr="00480790" w:rsidRDefault="00480790" w:rsidP="00B54D20">
      <w:pPr>
        <w:pStyle w:val="ListParagraph"/>
        <w:numPr>
          <w:ilvl w:val="0"/>
          <w:numId w:val="27"/>
        </w:numPr>
      </w:pPr>
      <w:r>
        <w:rPr>
          <w:b/>
        </w:rPr>
        <w:t xml:space="preserve">Graphic </w:t>
      </w:r>
      <w:r>
        <w:rPr>
          <w:b/>
          <w:u w:val="single"/>
        </w:rPr>
        <w:t>V</w:t>
      </w:r>
      <w:r>
        <w:rPr>
          <w:b/>
        </w:rPr>
        <w:t>erbosity</w:t>
      </w:r>
      <w:r w:rsidR="00F8702C">
        <w:t>(</w:t>
      </w:r>
      <w:r w:rsidR="00F8702C">
        <w:rPr>
          <w:b/>
        </w:rPr>
        <w:t>ALT+V</w:t>
      </w:r>
      <w:r w:rsidR="00F8702C">
        <w:t>)</w:t>
      </w:r>
    </w:p>
    <w:p w14:paraId="72DA59BA" w14:textId="77777777" w:rsidR="00480790" w:rsidRPr="00480790" w:rsidRDefault="00480790" w:rsidP="00B54D20">
      <w:pPr>
        <w:pStyle w:val="ListParagraph"/>
        <w:numPr>
          <w:ilvl w:val="1"/>
          <w:numId w:val="27"/>
        </w:numPr>
      </w:pPr>
      <w:r>
        <w:rPr>
          <w:b/>
        </w:rPr>
        <w:t>No Graphics</w:t>
      </w:r>
      <w:r w:rsidR="0039240D">
        <w:t xml:space="preserve"> – UNSELECTED</w:t>
      </w:r>
    </w:p>
    <w:p w14:paraId="72DA59BB" w14:textId="77777777" w:rsidR="00480790" w:rsidRPr="00480790" w:rsidRDefault="00480790" w:rsidP="00B54D20">
      <w:pPr>
        <w:pStyle w:val="ListParagraph"/>
        <w:numPr>
          <w:ilvl w:val="1"/>
          <w:numId w:val="27"/>
        </w:numPr>
      </w:pPr>
      <w:r>
        <w:rPr>
          <w:b/>
        </w:rPr>
        <w:t>Labeled Graphics</w:t>
      </w:r>
      <w:r w:rsidR="0039240D">
        <w:t xml:space="preserve"> – </w:t>
      </w:r>
      <w:r w:rsidR="009178F8" w:rsidRPr="009178F8">
        <w:rPr>
          <w:b/>
          <w:color w:val="FF0000"/>
        </w:rPr>
        <w:t>SELECTED</w:t>
      </w:r>
    </w:p>
    <w:p w14:paraId="72DA59BC" w14:textId="77777777" w:rsidR="00480790" w:rsidRPr="00480790" w:rsidRDefault="00480790" w:rsidP="00B54D20">
      <w:pPr>
        <w:pStyle w:val="ListParagraph"/>
        <w:numPr>
          <w:ilvl w:val="1"/>
          <w:numId w:val="27"/>
        </w:numPr>
      </w:pPr>
      <w:r>
        <w:rPr>
          <w:b/>
        </w:rPr>
        <w:t>All Graphics</w:t>
      </w:r>
      <w:r w:rsidR="0039240D">
        <w:t xml:space="preserve"> – UNSELECTED</w:t>
      </w:r>
    </w:p>
    <w:p w14:paraId="72DA59BD" w14:textId="77777777" w:rsidR="00480790" w:rsidRPr="00480790" w:rsidRDefault="00480790" w:rsidP="00B54D20">
      <w:pPr>
        <w:pStyle w:val="ListParagraph"/>
        <w:numPr>
          <w:ilvl w:val="0"/>
          <w:numId w:val="27"/>
        </w:numPr>
      </w:pPr>
      <w:r>
        <w:rPr>
          <w:b/>
        </w:rPr>
        <w:t>Graphic Recognition Dimensions</w:t>
      </w:r>
    </w:p>
    <w:p w14:paraId="72DA59BE" w14:textId="77777777" w:rsidR="00480790" w:rsidRPr="00480790" w:rsidRDefault="00480790" w:rsidP="00B54D20">
      <w:pPr>
        <w:pStyle w:val="ListParagraph"/>
        <w:numPr>
          <w:ilvl w:val="1"/>
          <w:numId w:val="27"/>
        </w:numPr>
      </w:pPr>
      <w:r>
        <w:rPr>
          <w:b/>
        </w:rPr>
        <w:t>Minimum H</w:t>
      </w:r>
      <w:r>
        <w:rPr>
          <w:b/>
          <w:u w:val="single"/>
        </w:rPr>
        <w:t>e</w:t>
      </w:r>
      <w:r>
        <w:rPr>
          <w:b/>
        </w:rPr>
        <w:t>ight</w:t>
      </w:r>
      <w:r w:rsidR="00F8702C">
        <w:t>(</w:t>
      </w:r>
      <w:r w:rsidR="00F8702C">
        <w:rPr>
          <w:b/>
        </w:rPr>
        <w:t>ALT+E</w:t>
      </w:r>
      <w:r w:rsidR="00F8702C">
        <w:t>)</w:t>
      </w:r>
      <w:r w:rsidR="0039240D">
        <w:t xml:space="preserve"> – 10 </w:t>
      </w:r>
    </w:p>
    <w:p w14:paraId="72DA59BF" w14:textId="77777777" w:rsidR="00480790" w:rsidRPr="00F8702C" w:rsidRDefault="00480790" w:rsidP="00B54D20">
      <w:pPr>
        <w:pStyle w:val="ListParagraph"/>
        <w:numPr>
          <w:ilvl w:val="1"/>
          <w:numId w:val="27"/>
        </w:numPr>
      </w:pPr>
      <w:r>
        <w:rPr>
          <w:b/>
        </w:rPr>
        <w:t>Minimum Wi</w:t>
      </w:r>
      <w:r>
        <w:rPr>
          <w:b/>
          <w:u w:val="single"/>
        </w:rPr>
        <w:t>d</w:t>
      </w:r>
      <w:r w:rsidRPr="00F8702C">
        <w:rPr>
          <w:b/>
        </w:rPr>
        <w:t>th</w:t>
      </w:r>
      <w:r w:rsidR="00F8702C">
        <w:t>(</w:t>
      </w:r>
      <w:r w:rsidR="00F8702C">
        <w:rPr>
          <w:b/>
        </w:rPr>
        <w:t>ALT+D</w:t>
      </w:r>
      <w:r w:rsidR="00F8702C">
        <w:t>)</w:t>
      </w:r>
      <w:r w:rsidR="0039240D">
        <w:t xml:space="preserve"> – </w:t>
      </w:r>
      <w:r w:rsidR="00F76A9D">
        <w:t>10</w:t>
      </w:r>
    </w:p>
    <w:p w14:paraId="72DA59C0" w14:textId="77777777" w:rsidR="00F8702C" w:rsidRPr="00F8702C" w:rsidRDefault="00F8702C" w:rsidP="00B54D20">
      <w:pPr>
        <w:pStyle w:val="ListParagraph"/>
        <w:numPr>
          <w:ilvl w:val="1"/>
          <w:numId w:val="27"/>
        </w:numPr>
      </w:pPr>
      <w:r>
        <w:rPr>
          <w:b/>
        </w:rPr>
        <w:t>Maximum Hei</w:t>
      </w:r>
      <w:r>
        <w:rPr>
          <w:b/>
          <w:u w:val="single"/>
        </w:rPr>
        <w:t>g</w:t>
      </w:r>
      <w:r>
        <w:rPr>
          <w:b/>
        </w:rPr>
        <w:t>ht</w:t>
      </w:r>
      <w:r>
        <w:t>(</w:t>
      </w:r>
      <w:r>
        <w:rPr>
          <w:b/>
        </w:rPr>
        <w:t>ALT+G</w:t>
      </w:r>
      <w:r>
        <w:t>)</w:t>
      </w:r>
      <w:r w:rsidR="0039240D">
        <w:t xml:space="preserve"> –</w:t>
      </w:r>
      <w:r w:rsidR="00F76A9D">
        <w:t xml:space="preserve"> 64</w:t>
      </w:r>
      <w:r w:rsidR="0039240D">
        <w:t xml:space="preserve"> </w:t>
      </w:r>
    </w:p>
    <w:p w14:paraId="72DA59C1" w14:textId="77777777" w:rsidR="00F8702C" w:rsidRPr="00480790" w:rsidRDefault="00F8702C" w:rsidP="00B54D20">
      <w:pPr>
        <w:pStyle w:val="ListParagraph"/>
        <w:numPr>
          <w:ilvl w:val="1"/>
          <w:numId w:val="27"/>
        </w:numPr>
      </w:pPr>
      <w:r>
        <w:rPr>
          <w:b/>
        </w:rPr>
        <w:t>Maximum Wid</w:t>
      </w:r>
      <w:r>
        <w:rPr>
          <w:b/>
          <w:u w:val="single"/>
        </w:rPr>
        <w:t>t</w:t>
      </w:r>
      <w:r>
        <w:rPr>
          <w:b/>
        </w:rPr>
        <w:t>h</w:t>
      </w:r>
      <w:r>
        <w:t>(</w:t>
      </w:r>
      <w:r>
        <w:rPr>
          <w:b/>
        </w:rPr>
        <w:t>ALT+T</w:t>
      </w:r>
      <w:r>
        <w:t>)</w:t>
      </w:r>
      <w:r w:rsidR="0039240D">
        <w:t xml:space="preserve"> – 64 </w:t>
      </w:r>
    </w:p>
    <w:p w14:paraId="72DA59C2" w14:textId="77777777" w:rsidR="004839BD" w:rsidRDefault="00A22E80" w:rsidP="00A22E80">
      <w:pPr>
        <w:pStyle w:val="Heading3"/>
      </w:pPr>
      <w:bookmarkStart w:id="43" w:name="_Braille"/>
      <w:bookmarkStart w:id="44" w:name="_Toc332883175"/>
      <w:bookmarkEnd w:id="43"/>
      <w:r>
        <w:t>Braille</w:t>
      </w:r>
      <w:bookmarkEnd w:id="44"/>
    </w:p>
    <w:p w14:paraId="433AE8AA" w14:textId="77777777" w:rsidR="00190570" w:rsidRDefault="00190570" w:rsidP="00A22E80">
      <w:pPr>
        <w:pStyle w:val="Heading4"/>
      </w:pPr>
      <w:r>
        <w:t>Braille Settings Group</w:t>
      </w:r>
    </w:p>
    <w:p w14:paraId="72DA59C3" w14:textId="45FCA5B6" w:rsidR="00A22E80" w:rsidRPr="008567FC" w:rsidRDefault="00A22E80" w:rsidP="00F81D88">
      <w:r w:rsidRPr="00F81D88">
        <w:rPr>
          <w:b/>
        </w:rPr>
        <w:t>General</w:t>
      </w:r>
    </w:p>
    <w:p w14:paraId="72DA59C4" w14:textId="77777777" w:rsidR="00171367" w:rsidRPr="00171367" w:rsidRDefault="00171367" w:rsidP="00171367">
      <w:r w:rsidRPr="00171367">
        <w:t>Use th</w:t>
      </w:r>
      <w:r>
        <w:t>ese options to configure basic B</w:t>
      </w:r>
      <w:r w:rsidRPr="00171367">
        <w:t xml:space="preserve">raille and </w:t>
      </w:r>
      <w:bookmarkStart w:id="45" w:name="ContractedBrailleInput"/>
      <w:bookmarkEnd w:id="45"/>
      <w:r>
        <w:t>contracted B</w:t>
      </w:r>
      <w:r w:rsidRPr="00171367">
        <w:t>raille operation</w:t>
      </w:r>
      <w:r>
        <w:t>.</w:t>
      </w:r>
    </w:p>
    <w:p w14:paraId="72DA59C5" w14:textId="49B3660B" w:rsidR="00A22E80" w:rsidRPr="00525925" w:rsidRDefault="00A22E80" w:rsidP="00B54D20">
      <w:pPr>
        <w:pStyle w:val="ListParagraph"/>
        <w:numPr>
          <w:ilvl w:val="0"/>
          <w:numId w:val="28"/>
        </w:numPr>
      </w:pPr>
      <w:r w:rsidRPr="00525925">
        <w:rPr>
          <w:b/>
        </w:rPr>
        <w:t>Translation</w:t>
      </w:r>
      <w:r w:rsidR="002E344C" w:rsidRPr="00525925">
        <w:rPr>
          <w:b/>
        </w:rPr>
        <w:t xml:space="preserve"> </w:t>
      </w:r>
      <w:r w:rsidR="002E344C" w:rsidRPr="00525925">
        <w:t>– (Unavailable)</w:t>
      </w:r>
      <w:r w:rsidR="00190570">
        <w:t xml:space="preserve"> </w:t>
      </w:r>
      <w:r w:rsidR="00190570" w:rsidRPr="00F81D88">
        <w:rPr>
          <w:b/>
        </w:rPr>
        <w:t>Note</w:t>
      </w:r>
      <w:r w:rsidR="00190570">
        <w:t>:  Modify the settings for Contracted Braille in the Startup Wizard located in the JAWS Help Menu.</w:t>
      </w:r>
    </w:p>
    <w:p w14:paraId="72DA59C6" w14:textId="6FFFBF21" w:rsidR="00A22E80" w:rsidRPr="00525925" w:rsidRDefault="00A22E80" w:rsidP="00B54D20">
      <w:pPr>
        <w:pStyle w:val="ListParagraph"/>
        <w:numPr>
          <w:ilvl w:val="1"/>
          <w:numId w:val="28"/>
        </w:numPr>
      </w:pPr>
      <w:r w:rsidRPr="00525925">
        <w:rPr>
          <w:b/>
        </w:rPr>
        <w:t>Co</w:t>
      </w:r>
      <w:r w:rsidRPr="00525925">
        <w:rPr>
          <w:b/>
          <w:u w:val="single"/>
        </w:rPr>
        <w:t>n</w:t>
      </w:r>
      <w:r w:rsidRPr="00525925">
        <w:rPr>
          <w:b/>
        </w:rPr>
        <w:t>tracted Braille Translation</w:t>
      </w:r>
      <w:r w:rsidR="00A96B7C" w:rsidRPr="00525925">
        <w:rPr>
          <w:b/>
        </w:rPr>
        <w:t xml:space="preserve"> </w:t>
      </w:r>
      <w:r w:rsidR="00A96B7C" w:rsidRPr="00525925">
        <w:t>(</w:t>
      </w:r>
      <w:r w:rsidR="00A96B7C" w:rsidRPr="00525925">
        <w:rPr>
          <w:b/>
        </w:rPr>
        <w:t>ALT+N</w:t>
      </w:r>
      <w:r w:rsidR="00A96B7C" w:rsidRPr="00525925">
        <w:t>)</w:t>
      </w:r>
      <w:r w:rsidR="00421EC6" w:rsidRPr="00525925">
        <w:t xml:space="preserve"> </w:t>
      </w:r>
      <w:r w:rsidR="00F66372" w:rsidRPr="00525925">
        <w:t xml:space="preserve">– </w:t>
      </w:r>
      <w:r w:rsidR="009A4F66" w:rsidRPr="00525925">
        <w:t>Input and Output</w:t>
      </w:r>
      <w:r w:rsidR="00190570">
        <w:t xml:space="preserve"> (USER PREFERENCE)</w:t>
      </w:r>
    </w:p>
    <w:p w14:paraId="72DA59C7" w14:textId="77777777" w:rsidR="00A22E80" w:rsidRPr="00525925" w:rsidRDefault="00A22E80" w:rsidP="00B54D20">
      <w:pPr>
        <w:pStyle w:val="ListParagraph"/>
        <w:numPr>
          <w:ilvl w:val="1"/>
          <w:numId w:val="28"/>
        </w:numPr>
      </w:pPr>
      <w:r w:rsidRPr="00525925">
        <w:rPr>
          <w:b/>
        </w:rPr>
        <w:t>Translation Mode</w:t>
      </w:r>
    </w:p>
    <w:p w14:paraId="72DA59C8" w14:textId="77777777" w:rsidR="00A22E80" w:rsidRPr="00525925" w:rsidRDefault="00A22E80" w:rsidP="00B54D20">
      <w:pPr>
        <w:pStyle w:val="ListParagraph"/>
        <w:numPr>
          <w:ilvl w:val="2"/>
          <w:numId w:val="28"/>
        </w:numPr>
      </w:pPr>
      <w:r w:rsidRPr="00525925">
        <w:rPr>
          <w:b/>
        </w:rPr>
        <w:t>Contracted English Braille</w:t>
      </w:r>
      <w:r w:rsidR="00473C1F" w:rsidRPr="00525925">
        <w:t xml:space="preserve"> – </w:t>
      </w:r>
      <w:r w:rsidR="009178F8" w:rsidRPr="00525925">
        <w:rPr>
          <w:b/>
          <w:color w:val="FF0000"/>
        </w:rPr>
        <w:t>SELECTED</w:t>
      </w:r>
    </w:p>
    <w:p w14:paraId="72DA59C9" w14:textId="77777777" w:rsidR="00A22E80" w:rsidRPr="00525925" w:rsidRDefault="00A22E80" w:rsidP="00B54D20">
      <w:pPr>
        <w:pStyle w:val="ListParagraph"/>
        <w:numPr>
          <w:ilvl w:val="2"/>
          <w:numId w:val="28"/>
        </w:numPr>
      </w:pPr>
      <w:r w:rsidRPr="00525925">
        <w:rPr>
          <w:b/>
        </w:rPr>
        <w:t>Unified English Braille</w:t>
      </w:r>
      <w:r w:rsidR="00473C1F" w:rsidRPr="00525925">
        <w:t xml:space="preserve"> – UNSELECTED </w:t>
      </w:r>
    </w:p>
    <w:p w14:paraId="72DA59CA" w14:textId="1642E8BF" w:rsidR="00A22E80" w:rsidRPr="00525925" w:rsidRDefault="00AD51EC" w:rsidP="00B54D20">
      <w:pPr>
        <w:pStyle w:val="ListParagraph"/>
        <w:numPr>
          <w:ilvl w:val="1"/>
          <w:numId w:val="28"/>
        </w:numPr>
      </w:pPr>
      <w:r w:rsidRPr="00525925">
        <w:rPr>
          <w:b/>
        </w:rPr>
        <w:t>E</w:t>
      </w:r>
      <w:r w:rsidRPr="00525925">
        <w:rPr>
          <w:b/>
          <w:u w:val="single"/>
        </w:rPr>
        <w:t>x</w:t>
      </w:r>
      <w:r w:rsidRPr="00525925">
        <w:rPr>
          <w:b/>
        </w:rPr>
        <w:t>pand Current Word</w:t>
      </w:r>
      <w:r w:rsidR="00A96B7C" w:rsidRPr="00525925">
        <w:rPr>
          <w:b/>
        </w:rPr>
        <w:t xml:space="preserve"> </w:t>
      </w:r>
      <w:r w:rsidR="00A96B7C" w:rsidRPr="00525925">
        <w:t>(</w:t>
      </w:r>
      <w:r w:rsidR="00A96B7C" w:rsidRPr="00525925">
        <w:rPr>
          <w:b/>
        </w:rPr>
        <w:t>ALT+X</w:t>
      </w:r>
      <w:r w:rsidR="00A96B7C" w:rsidRPr="00525925">
        <w:t>)</w:t>
      </w:r>
      <w:r w:rsidR="00473C1F" w:rsidRPr="00525925">
        <w:t xml:space="preserve"> – </w:t>
      </w:r>
      <w:r w:rsidR="009A4F66" w:rsidRPr="00525925">
        <w:t>UN</w:t>
      </w:r>
      <w:r w:rsidR="00473C1F" w:rsidRPr="00525925">
        <w:t xml:space="preserve">CHECKED </w:t>
      </w:r>
      <w:r w:rsidR="00190570">
        <w:t>(USER PREFERENCE)</w:t>
      </w:r>
    </w:p>
    <w:p w14:paraId="72DA59CB" w14:textId="715CB670" w:rsidR="00AD51EC" w:rsidRPr="00525925" w:rsidRDefault="00AD51EC" w:rsidP="00B54D20">
      <w:pPr>
        <w:pStyle w:val="ListParagraph"/>
        <w:numPr>
          <w:ilvl w:val="1"/>
          <w:numId w:val="28"/>
        </w:numPr>
      </w:pPr>
      <w:r w:rsidRPr="00525925">
        <w:rPr>
          <w:b/>
        </w:rPr>
        <w:t>S</w:t>
      </w:r>
      <w:r w:rsidRPr="00525925">
        <w:rPr>
          <w:b/>
          <w:u w:val="single"/>
        </w:rPr>
        <w:t>u</w:t>
      </w:r>
      <w:r w:rsidRPr="00525925">
        <w:rPr>
          <w:b/>
        </w:rPr>
        <w:t>ppress Capital Signs</w:t>
      </w:r>
      <w:r w:rsidR="00A96B7C" w:rsidRPr="00525925">
        <w:rPr>
          <w:b/>
        </w:rPr>
        <w:t xml:space="preserve"> </w:t>
      </w:r>
      <w:r w:rsidR="00A96B7C" w:rsidRPr="00525925">
        <w:t>(</w:t>
      </w:r>
      <w:r w:rsidR="00A96B7C" w:rsidRPr="00525925">
        <w:rPr>
          <w:b/>
        </w:rPr>
        <w:t>ALT+U</w:t>
      </w:r>
      <w:r w:rsidR="00A96B7C" w:rsidRPr="00525925">
        <w:t>)</w:t>
      </w:r>
      <w:r w:rsidR="00473C1F" w:rsidRPr="00525925">
        <w:t xml:space="preserve"> – UNCHECKED</w:t>
      </w:r>
      <w:r w:rsidR="00190570">
        <w:t xml:space="preserve"> (USER PREFERENCE)</w:t>
      </w:r>
    </w:p>
    <w:p w14:paraId="72DA59CC" w14:textId="77777777" w:rsidR="00AD51EC" w:rsidRPr="00525925" w:rsidRDefault="00AD51EC" w:rsidP="00F81D88">
      <w:pPr>
        <w:pStyle w:val="ListParagraph"/>
        <w:numPr>
          <w:ilvl w:val="0"/>
          <w:numId w:val="28"/>
        </w:numPr>
      </w:pPr>
      <w:r w:rsidRPr="00525925">
        <w:rPr>
          <w:b/>
        </w:rPr>
        <w:t>Brai</w:t>
      </w:r>
      <w:r w:rsidRPr="00525925">
        <w:rPr>
          <w:b/>
          <w:u w:val="single"/>
        </w:rPr>
        <w:t>l</w:t>
      </w:r>
      <w:r w:rsidRPr="00525925">
        <w:rPr>
          <w:b/>
        </w:rPr>
        <w:t>le Mode</w:t>
      </w:r>
      <w:r w:rsidR="00A96B7C" w:rsidRPr="00525925">
        <w:rPr>
          <w:b/>
        </w:rPr>
        <w:t xml:space="preserve"> </w:t>
      </w:r>
      <w:r w:rsidR="00A96B7C" w:rsidRPr="00525925">
        <w:t>(</w:t>
      </w:r>
      <w:r w:rsidR="00A96B7C" w:rsidRPr="00525925">
        <w:rPr>
          <w:b/>
        </w:rPr>
        <w:t>ALT+L</w:t>
      </w:r>
      <w:r w:rsidR="00A96B7C" w:rsidRPr="00525925">
        <w:t>)</w:t>
      </w:r>
      <w:r w:rsidR="007875CA" w:rsidRPr="00525925">
        <w:t xml:space="preserve"> –STRUCTURED</w:t>
      </w:r>
    </w:p>
    <w:p w14:paraId="72DA59CE" w14:textId="4960EE1B" w:rsidR="00630866" w:rsidRPr="008567FC" w:rsidRDefault="00AD51EC" w:rsidP="00980E74">
      <w:pPr>
        <w:pStyle w:val="ListParagraph"/>
        <w:numPr>
          <w:ilvl w:val="0"/>
          <w:numId w:val="109"/>
        </w:numPr>
      </w:pPr>
      <w:r w:rsidRPr="00CF1A6C">
        <w:rPr>
          <w:b/>
        </w:rPr>
        <w:t>Define Structured Mo</w:t>
      </w:r>
      <w:r w:rsidRPr="00CF1A6C">
        <w:rPr>
          <w:b/>
          <w:u w:val="single"/>
        </w:rPr>
        <w:t>d</w:t>
      </w:r>
      <w:r w:rsidRPr="00CF1A6C">
        <w:rPr>
          <w:b/>
        </w:rPr>
        <w:t>e…</w:t>
      </w:r>
      <w:r w:rsidR="00A96B7C" w:rsidRPr="00F81D88">
        <w:rPr>
          <w:b/>
        </w:rPr>
        <w:t>(</w:t>
      </w:r>
      <w:r w:rsidR="00A96B7C" w:rsidRPr="00CF1A6C">
        <w:rPr>
          <w:b/>
        </w:rPr>
        <w:t>ALT+D</w:t>
      </w:r>
      <w:r w:rsidR="00A96B7C" w:rsidRPr="00F81D88">
        <w:rPr>
          <w:b/>
        </w:rPr>
        <w:t>)</w:t>
      </w:r>
      <w:r w:rsidR="00AF5811" w:rsidRPr="00F81D88">
        <w:rPr>
          <w:b/>
        </w:rPr>
        <w:t xml:space="preserve"> </w:t>
      </w:r>
      <w:r w:rsidR="00630866" w:rsidRPr="00F81D88">
        <w:rPr>
          <w:b/>
        </w:rPr>
        <w:t>Control Types</w:t>
      </w:r>
      <w:r w:rsidR="000C7089" w:rsidRPr="00F81D88">
        <w:rPr>
          <w:b/>
        </w:rPr>
        <w:t xml:space="preserve"> Options</w:t>
      </w:r>
      <w:r w:rsidR="00630866" w:rsidRPr="00F81D88">
        <w:rPr>
          <w:b/>
        </w:rPr>
        <w:t xml:space="preserve"> Dialog</w:t>
      </w:r>
    </w:p>
    <w:p w14:paraId="72DA59CF" w14:textId="77777777" w:rsidR="00E51F5E" w:rsidRDefault="00E51F5E" w:rsidP="00F81D88">
      <w:pPr>
        <w:pStyle w:val="ListParagraph"/>
        <w:numPr>
          <w:ilvl w:val="3"/>
          <w:numId w:val="28"/>
        </w:numPr>
      </w:pPr>
      <w:r>
        <w:rPr>
          <w:b/>
        </w:rPr>
        <w:t>Control Properties Tab</w:t>
      </w:r>
      <w:r>
        <w:t xml:space="preserve"> – ACCEPT DEFAULT SETTINGS</w:t>
      </w:r>
    </w:p>
    <w:p w14:paraId="72DA59D0" w14:textId="77777777" w:rsidR="00E51F5E" w:rsidRDefault="00E51F5E" w:rsidP="00F81D88">
      <w:pPr>
        <w:pStyle w:val="ListParagraph"/>
        <w:numPr>
          <w:ilvl w:val="3"/>
          <w:numId w:val="28"/>
        </w:numPr>
      </w:pPr>
      <w:r>
        <w:rPr>
          <w:b/>
        </w:rPr>
        <w:t>State Properties Tab</w:t>
      </w:r>
      <w:r>
        <w:t xml:space="preserve"> – ACCEPT DEFAULT SETTINGS</w:t>
      </w:r>
    </w:p>
    <w:p w14:paraId="72DA59D1" w14:textId="3CAA026F" w:rsidR="00E51F5E" w:rsidRPr="00AD51EC" w:rsidRDefault="00E51F5E" w:rsidP="00F81D88">
      <w:pPr>
        <w:pStyle w:val="ListParagraph"/>
        <w:numPr>
          <w:ilvl w:val="3"/>
          <w:numId w:val="28"/>
        </w:numPr>
      </w:pPr>
      <w:r>
        <w:rPr>
          <w:b/>
        </w:rPr>
        <w:t>HTML Attributes Tab</w:t>
      </w:r>
      <w:r>
        <w:t xml:space="preserve"> </w:t>
      </w:r>
      <w:r w:rsidR="00FB707A">
        <w:t>–</w:t>
      </w:r>
      <w:r>
        <w:t xml:space="preserve"> NONE</w:t>
      </w:r>
    </w:p>
    <w:p w14:paraId="72DA59D3" w14:textId="77777777" w:rsidR="00AD51EC" w:rsidRPr="00AD51EC" w:rsidRDefault="00AD51EC" w:rsidP="00F81D88">
      <w:pPr>
        <w:pStyle w:val="ListParagraph"/>
        <w:numPr>
          <w:ilvl w:val="0"/>
          <w:numId w:val="28"/>
        </w:numPr>
      </w:pPr>
      <w:r>
        <w:rPr>
          <w:b/>
        </w:rPr>
        <w:t>Panning</w:t>
      </w:r>
    </w:p>
    <w:p w14:paraId="72DA59D4" w14:textId="77777777" w:rsidR="00AD51EC" w:rsidRPr="00AD51EC" w:rsidRDefault="00AD51EC" w:rsidP="00F81D88">
      <w:pPr>
        <w:pStyle w:val="ListParagraph"/>
        <w:numPr>
          <w:ilvl w:val="1"/>
          <w:numId w:val="28"/>
        </w:numPr>
      </w:pPr>
      <w:r>
        <w:rPr>
          <w:b/>
        </w:rPr>
        <w:t>Use</w:t>
      </w:r>
      <w:r>
        <w:rPr>
          <w:b/>
          <w:u w:val="single"/>
        </w:rPr>
        <w:t>r</w:t>
      </w:r>
      <w:r>
        <w:rPr>
          <w:b/>
        </w:rPr>
        <w:t xml:space="preserve"> Pan Mode</w:t>
      </w:r>
      <w:r w:rsidR="00A96B7C">
        <w:rPr>
          <w:b/>
        </w:rPr>
        <w:t xml:space="preserve"> </w:t>
      </w:r>
      <w:r w:rsidR="00A96B7C">
        <w:t>(</w:t>
      </w:r>
      <w:r w:rsidR="00A96B7C">
        <w:rPr>
          <w:b/>
        </w:rPr>
        <w:t>ALT+R</w:t>
      </w:r>
      <w:r w:rsidR="00A96B7C">
        <w:t>)</w:t>
      </w:r>
      <w:r w:rsidR="008576A8">
        <w:t xml:space="preserve"> – </w:t>
      </w:r>
      <w:r w:rsidR="009A4F66">
        <w:t>Automatic</w:t>
      </w:r>
    </w:p>
    <w:p w14:paraId="72DA59D5" w14:textId="77777777" w:rsidR="00AD51EC" w:rsidRPr="00AD51EC" w:rsidRDefault="00AD51EC" w:rsidP="00F81D88">
      <w:pPr>
        <w:pStyle w:val="ListParagraph"/>
        <w:numPr>
          <w:ilvl w:val="1"/>
          <w:numId w:val="28"/>
        </w:numPr>
      </w:pPr>
      <w:r>
        <w:rPr>
          <w:b/>
          <w:u w:val="single"/>
        </w:rPr>
        <w:t>F</w:t>
      </w:r>
      <w:r>
        <w:rPr>
          <w:b/>
        </w:rPr>
        <w:t>ixed Panning Increment</w:t>
      </w:r>
      <w:r w:rsidR="00A96B7C">
        <w:rPr>
          <w:b/>
        </w:rPr>
        <w:t xml:space="preserve"> </w:t>
      </w:r>
      <w:r w:rsidR="00A96B7C">
        <w:t>(</w:t>
      </w:r>
      <w:r w:rsidR="00A96B7C">
        <w:rPr>
          <w:b/>
        </w:rPr>
        <w:t>ALT+F</w:t>
      </w:r>
      <w:r w:rsidR="00A96B7C">
        <w:t>)</w:t>
      </w:r>
      <w:r w:rsidR="00C47F9F">
        <w:t xml:space="preserve"> – </w:t>
      </w:r>
      <w:r w:rsidR="00421EC6">
        <w:t>(</w:t>
      </w:r>
      <w:r w:rsidR="006D03D8">
        <w:t>Unavailable</w:t>
      </w:r>
      <w:r w:rsidR="00421EC6">
        <w:t>)</w:t>
      </w:r>
      <w:r w:rsidR="00C47F9F">
        <w:t xml:space="preserve"> </w:t>
      </w:r>
    </w:p>
    <w:p w14:paraId="72DA59D6" w14:textId="77777777" w:rsidR="00AD51EC" w:rsidRPr="00AD51EC" w:rsidRDefault="00AD51EC" w:rsidP="00F81D88">
      <w:pPr>
        <w:pStyle w:val="ListParagraph"/>
        <w:numPr>
          <w:ilvl w:val="1"/>
          <w:numId w:val="28"/>
        </w:numPr>
      </w:pPr>
      <w:r>
        <w:rPr>
          <w:b/>
        </w:rPr>
        <w:t xml:space="preserve">Auto Pan </w:t>
      </w:r>
      <w:r>
        <w:rPr>
          <w:b/>
          <w:u w:val="single"/>
        </w:rPr>
        <w:t>M</w:t>
      </w:r>
      <w:r>
        <w:rPr>
          <w:b/>
        </w:rPr>
        <w:t>ode</w:t>
      </w:r>
      <w:r w:rsidR="00A96B7C">
        <w:rPr>
          <w:b/>
        </w:rPr>
        <w:t xml:space="preserve"> </w:t>
      </w:r>
      <w:r w:rsidR="00A96B7C">
        <w:t>(</w:t>
      </w:r>
      <w:r w:rsidR="00A96B7C">
        <w:rPr>
          <w:b/>
        </w:rPr>
        <w:t>ALT+M</w:t>
      </w:r>
      <w:r w:rsidR="00A96B7C">
        <w:t>)</w:t>
      </w:r>
      <w:r w:rsidR="00C47F9F">
        <w:t xml:space="preserve"> – </w:t>
      </w:r>
      <w:r w:rsidR="009A4F66">
        <w:t>Automatic</w:t>
      </w:r>
    </w:p>
    <w:p w14:paraId="72DA59D7" w14:textId="77777777" w:rsidR="00AD51EC" w:rsidRPr="009A4F66" w:rsidRDefault="00AD51EC" w:rsidP="00F81D88">
      <w:pPr>
        <w:pStyle w:val="ListParagraph"/>
        <w:numPr>
          <w:ilvl w:val="1"/>
          <w:numId w:val="28"/>
        </w:numPr>
      </w:pPr>
      <w:r w:rsidRPr="009A4F66">
        <w:rPr>
          <w:b/>
        </w:rPr>
        <w:t>Auto Advance Inter</w:t>
      </w:r>
      <w:r w:rsidRPr="009A4F66">
        <w:rPr>
          <w:b/>
          <w:u w:val="single"/>
        </w:rPr>
        <w:t>v</w:t>
      </w:r>
      <w:r w:rsidRPr="009A4F66">
        <w:rPr>
          <w:b/>
        </w:rPr>
        <w:t>al</w:t>
      </w:r>
      <w:r w:rsidR="00A96B7C" w:rsidRPr="009A4F66">
        <w:rPr>
          <w:b/>
        </w:rPr>
        <w:t xml:space="preserve"> </w:t>
      </w:r>
      <w:r w:rsidR="00A96B7C" w:rsidRPr="009A4F66">
        <w:t>(</w:t>
      </w:r>
      <w:r w:rsidR="00A96B7C" w:rsidRPr="009A4F66">
        <w:rPr>
          <w:b/>
        </w:rPr>
        <w:t>ALT+V</w:t>
      </w:r>
      <w:r w:rsidR="00A96B7C" w:rsidRPr="009A4F66">
        <w:t>)</w:t>
      </w:r>
      <w:r w:rsidR="00D93A4E" w:rsidRPr="009A4F66">
        <w:t xml:space="preserve"> – 5000 Milliseconds</w:t>
      </w:r>
    </w:p>
    <w:p w14:paraId="72DA59D8" w14:textId="269B4FBC" w:rsidR="00AD51EC" w:rsidRPr="009A4F66" w:rsidRDefault="00AD51EC" w:rsidP="00F81D88">
      <w:pPr>
        <w:pStyle w:val="ListParagraph"/>
        <w:numPr>
          <w:ilvl w:val="1"/>
          <w:numId w:val="28"/>
        </w:numPr>
      </w:pPr>
      <w:r w:rsidRPr="009A4F66">
        <w:rPr>
          <w:b/>
        </w:rPr>
        <w:t>Braille Presentation and Pannin</w:t>
      </w:r>
      <w:r w:rsidRPr="009A4F66">
        <w:rPr>
          <w:b/>
          <w:u w:val="single"/>
        </w:rPr>
        <w:t>g</w:t>
      </w:r>
      <w:r w:rsidR="00A96B7C" w:rsidRPr="009A4F66">
        <w:rPr>
          <w:b/>
          <w:u w:val="single"/>
        </w:rPr>
        <w:t xml:space="preserve"> </w:t>
      </w:r>
      <w:r w:rsidR="00A96B7C" w:rsidRPr="009A4F66">
        <w:t>(</w:t>
      </w:r>
      <w:r w:rsidR="00A96B7C" w:rsidRPr="009A4F66">
        <w:rPr>
          <w:b/>
        </w:rPr>
        <w:t>ALT+G</w:t>
      </w:r>
      <w:r w:rsidR="00A96B7C" w:rsidRPr="009A4F66">
        <w:t>)</w:t>
      </w:r>
      <w:r w:rsidR="004A5D51" w:rsidRPr="009A4F66">
        <w:t xml:space="preserve"> – Use DOM except in edit </w:t>
      </w:r>
      <w:r w:rsidR="00CF1A6C">
        <w:t>controls</w:t>
      </w:r>
    </w:p>
    <w:p w14:paraId="72DA59D9" w14:textId="77777777" w:rsidR="00AD51EC" w:rsidRPr="009A4F66" w:rsidRDefault="00AD51EC" w:rsidP="00F81D88">
      <w:pPr>
        <w:pStyle w:val="ListParagraph"/>
        <w:numPr>
          <w:ilvl w:val="1"/>
          <w:numId w:val="28"/>
        </w:numPr>
      </w:pPr>
      <w:r w:rsidRPr="009A4F66">
        <w:rPr>
          <w:b/>
        </w:rPr>
        <w:t xml:space="preserve">Reverse </w:t>
      </w:r>
      <w:r w:rsidRPr="009A4F66">
        <w:rPr>
          <w:b/>
          <w:u w:val="single"/>
        </w:rPr>
        <w:t>P</w:t>
      </w:r>
      <w:r w:rsidRPr="009A4F66">
        <w:rPr>
          <w:b/>
        </w:rPr>
        <w:t>anning Buttons</w:t>
      </w:r>
      <w:r w:rsidR="00A96B7C" w:rsidRPr="009A4F66">
        <w:rPr>
          <w:b/>
        </w:rPr>
        <w:t xml:space="preserve"> </w:t>
      </w:r>
      <w:r w:rsidR="00A96B7C" w:rsidRPr="009A4F66">
        <w:t>(</w:t>
      </w:r>
      <w:r w:rsidR="00A96B7C" w:rsidRPr="009A4F66">
        <w:rPr>
          <w:b/>
        </w:rPr>
        <w:t>ALT+P</w:t>
      </w:r>
      <w:r w:rsidR="00A96B7C" w:rsidRPr="009A4F66">
        <w:t>)</w:t>
      </w:r>
      <w:r w:rsidR="004A5D51" w:rsidRPr="009A4F66">
        <w:t xml:space="preserve"> – UNCHECKED </w:t>
      </w:r>
    </w:p>
    <w:p w14:paraId="72DA59DA" w14:textId="77777777" w:rsidR="00B864AA" w:rsidRPr="00AD51EC" w:rsidRDefault="00B864AA" w:rsidP="00F81D88">
      <w:pPr>
        <w:pStyle w:val="ListParagraph"/>
        <w:numPr>
          <w:ilvl w:val="0"/>
          <w:numId w:val="28"/>
        </w:numPr>
      </w:pPr>
      <w:r w:rsidRPr="009A4F66">
        <w:rPr>
          <w:b/>
        </w:rPr>
        <w:t>A</w:t>
      </w:r>
      <w:r w:rsidRPr="009A4F66">
        <w:rPr>
          <w:b/>
          <w:u w:val="single"/>
        </w:rPr>
        <w:t>c</w:t>
      </w:r>
      <w:r w:rsidRPr="009A4F66">
        <w:rPr>
          <w:b/>
        </w:rPr>
        <w:t>t</w:t>
      </w:r>
      <w:r>
        <w:rPr>
          <w:b/>
        </w:rPr>
        <w:t>ive cursor follows Braille display</w:t>
      </w:r>
      <w:r w:rsidR="00A96B7C">
        <w:rPr>
          <w:b/>
        </w:rPr>
        <w:t xml:space="preserve"> </w:t>
      </w:r>
      <w:r w:rsidR="00A96B7C">
        <w:t>(</w:t>
      </w:r>
      <w:r w:rsidR="00A96B7C">
        <w:rPr>
          <w:b/>
        </w:rPr>
        <w:t>ALT+C</w:t>
      </w:r>
      <w:r w:rsidR="00A96B7C">
        <w:t>)</w:t>
      </w:r>
      <w:r w:rsidR="00D93A4E">
        <w:t xml:space="preserve"> – UNCHECKED</w:t>
      </w:r>
    </w:p>
    <w:p w14:paraId="72DA59DB" w14:textId="77777777" w:rsidR="00B864AA" w:rsidRPr="00AD51EC" w:rsidRDefault="00B864AA" w:rsidP="00F81D88">
      <w:pPr>
        <w:pStyle w:val="ListParagraph"/>
        <w:numPr>
          <w:ilvl w:val="0"/>
          <w:numId w:val="28"/>
        </w:numPr>
      </w:pPr>
      <w:r>
        <w:rPr>
          <w:b/>
          <w:u w:val="single"/>
        </w:rPr>
        <w:t>B</w:t>
      </w:r>
      <w:r>
        <w:rPr>
          <w:b/>
        </w:rPr>
        <w:t>raille display follows Active cursor</w:t>
      </w:r>
      <w:r w:rsidR="00A96B7C">
        <w:t>(</w:t>
      </w:r>
      <w:r w:rsidR="00A96B7C">
        <w:rPr>
          <w:b/>
        </w:rPr>
        <w:t>ALT+B</w:t>
      </w:r>
      <w:r w:rsidR="00A96B7C">
        <w:t>)</w:t>
      </w:r>
      <w:r w:rsidR="00D93A4E">
        <w:t xml:space="preserve"> – </w:t>
      </w:r>
      <w:r w:rsidR="009178F8" w:rsidRPr="009178F8">
        <w:rPr>
          <w:b/>
          <w:color w:val="FF0000"/>
        </w:rPr>
        <w:t>CHECKED</w:t>
      </w:r>
    </w:p>
    <w:p w14:paraId="72DA59DC" w14:textId="776B42C9" w:rsidR="00B864AA" w:rsidRPr="00AD51EC" w:rsidRDefault="00B864AA" w:rsidP="00F81D88">
      <w:pPr>
        <w:pStyle w:val="ListParagraph"/>
        <w:numPr>
          <w:ilvl w:val="0"/>
          <w:numId w:val="28"/>
        </w:numPr>
      </w:pPr>
      <w:r>
        <w:rPr>
          <w:b/>
        </w:rPr>
        <w:t>Enable Braille Aut</w:t>
      </w:r>
      <w:r>
        <w:rPr>
          <w:b/>
          <w:u w:val="single"/>
        </w:rPr>
        <w:t>o</w:t>
      </w:r>
      <w:r>
        <w:rPr>
          <w:b/>
        </w:rPr>
        <w:t xml:space="preserve"> Detection</w:t>
      </w:r>
      <w:r w:rsidR="00A96B7C">
        <w:rPr>
          <w:b/>
        </w:rPr>
        <w:t xml:space="preserve"> </w:t>
      </w:r>
      <w:r w:rsidR="00A96B7C">
        <w:t>(</w:t>
      </w:r>
      <w:r w:rsidR="00A96B7C">
        <w:rPr>
          <w:b/>
        </w:rPr>
        <w:t>ALT+O</w:t>
      </w:r>
      <w:r w:rsidR="00A96B7C">
        <w:t>)</w:t>
      </w:r>
      <w:r w:rsidR="00F66372">
        <w:t xml:space="preserve"> – </w:t>
      </w:r>
      <w:r w:rsidR="009178F8" w:rsidRPr="009178F8">
        <w:rPr>
          <w:b/>
          <w:color w:val="FF0000"/>
        </w:rPr>
        <w:t>CHECKED</w:t>
      </w:r>
      <w:r w:rsidR="00CF1A6C" w:rsidRPr="00980E74">
        <w:rPr>
          <w:color w:val="000000" w:themeColor="text1"/>
        </w:rPr>
        <w:t xml:space="preserve"> (Only available in the default.jcf setting.)</w:t>
      </w:r>
    </w:p>
    <w:p w14:paraId="72DA59DD" w14:textId="77777777" w:rsidR="00B864AA" w:rsidRPr="00B864AA" w:rsidRDefault="00B864AA" w:rsidP="00F81D88">
      <w:pPr>
        <w:pStyle w:val="ListParagraph"/>
        <w:numPr>
          <w:ilvl w:val="0"/>
          <w:numId w:val="28"/>
        </w:numPr>
      </w:pPr>
      <w:r>
        <w:rPr>
          <w:b/>
        </w:rPr>
        <w:t xml:space="preserve">Display </w:t>
      </w:r>
      <w:r>
        <w:rPr>
          <w:b/>
          <w:u w:val="single"/>
        </w:rPr>
        <w:t>t</w:t>
      </w:r>
      <w:r>
        <w:rPr>
          <w:b/>
        </w:rPr>
        <w:t>ext in 8 Dot Braille Mode</w:t>
      </w:r>
      <w:r w:rsidR="00A96B7C">
        <w:rPr>
          <w:b/>
        </w:rPr>
        <w:t xml:space="preserve"> </w:t>
      </w:r>
      <w:r w:rsidR="00A96B7C">
        <w:t>(</w:t>
      </w:r>
      <w:r w:rsidR="00A96B7C">
        <w:rPr>
          <w:b/>
        </w:rPr>
        <w:t>ALT+T</w:t>
      </w:r>
      <w:r w:rsidR="00A96B7C">
        <w:t>)</w:t>
      </w:r>
      <w:r w:rsidR="00F66372">
        <w:t xml:space="preserve"> – UNCHECKED</w:t>
      </w:r>
    </w:p>
    <w:p w14:paraId="72DA59DE" w14:textId="77777777" w:rsidR="00AD51EC" w:rsidRPr="00AD51EC" w:rsidRDefault="00AD51EC" w:rsidP="00F81D88">
      <w:pPr>
        <w:pStyle w:val="ListParagraph"/>
        <w:numPr>
          <w:ilvl w:val="0"/>
          <w:numId w:val="28"/>
        </w:numPr>
      </w:pPr>
      <w:r>
        <w:rPr>
          <w:b/>
        </w:rPr>
        <w:t xml:space="preserve">Enable Braille </w:t>
      </w:r>
      <w:r>
        <w:rPr>
          <w:b/>
          <w:u w:val="single"/>
        </w:rPr>
        <w:t>S</w:t>
      </w:r>
      <w:r>
        <w:rPr>
          <w:b/>
        </w:rPr>
        <w:t>leep Mode</w:t>
      </w:r>
      <w:r w:rsidR="00A96B7C">
        <w:rPr>
          <w:b/>
        </w:rPr>
        <w:t xml:space="preserve"> </w:t>
      </w:r>
      <w:r w:rsidR="00A96B7C">
        <w:t>(</w:t>
      </w:r>
      <w:r w:rsidR="00A96B7C">
        <w:rPr>
          <w:b/>
        </w:rPr>
        <w:t>ALT+S</w:t>
      </w:r>
      <w:r w:rsidR="00A96B7C">
        <w:t>)</w:t>
      </w:r>
      <w:r w:rsidR="00F66372">
        <w:t xml:space="preserve"> – UNCHECKED</w:t>
      </w:r>
    </w:p>
    <w:p w14:paraId="72DA59DF" w14:textId="77777777" w:rsidR="00AD51EC" w:rsidRDefault="00AD51EC" w:rsidP="00F81D88">
      <w:pPr>
        <w:pStyle w:val="ListParagraph"/>
        <w:numPr>
          <w:ilvl w:val="0"/>
          <w:numId w:val="28"/>
        </w:numPr>
      </w:pPr>
      <w:r>
        <w:rPr>
          <w:b/>
        </w:rPr>
        <w:t xml:space="preserve">Enable </w:t>
      </w:r>
      <w:r>
        <w:rPr>
          <w:b/>
          <w:u w:val="single"/>
        </w:rPr>
        <w:t>W</w:t>
      </w:r>
      <w:r>
        <w:rPr>
          <w:b/>
        </w:rPr>
        <w:t>ord Wrap</w:t>
      </w:r>
      <w:r w:rsidR="00A96B7C">
        <w:rPr>
          <w:b/>
        </w:rPr>
        <w:t xml:space="preserve"> </w:t>
      </w:r>
      <w:r w:rsidR="00A96B7C">
        <w:t>(</w:t>
      </w:r>
      <w:r w:rsidR="00A96B7C">
        <w:rPr>
          <w:b/>
        </w:rPr>
        <w:t>ALT+W</w:t>
      </w:r>
      <w:r w:rsidR="00A96B7C">
        <w:t>)</w:t>
      </w:r>
      <w:r w:rsidR="00F66372">
        <w:t xml:space="preserve"> – </w:t>
      </w:r>
      <w:r w:rsidR="009178F8" w:rsidRPr="009178F8">
        <w:rPr>
          <w:b/>
          <w:color w:val="FF0000"/>
        </w:rPr>
        <w:t>CHECKED</w:t>
      </w:r>
    </w:p>
    <w:p w14:paraId="72DA59E0" w14:textId="0DA15B9E" w:rsidR="0054526C" w:rsidRPr="008567FC" w:rsidRDefault="0054526C" w:rsidP="00F81D88">
      <w:r w:rsidRPr="00F81D88">
        <w:rPr>
          <w:b/>
        </w:rPr>
        <w:t>Braille Marking</w:t>
      </w:r>
    </w:p>
    <w:p w14:paraId="72DA59E1" w14:textId="77777777" w:rsidR="0054526C" w:rsidRDefault="0054526C" w:rsidP="00F81D88">
      <w:pPr>
        <w:pStyle w:val="ListParagraph"/>
        <w:numPr>
          <w:ilvl w:val="0"/>
          <w:numId w:val="110"/>
        </w:numPr>
      </w:pPr>
      <w:r w:rsidRPr="00F81D88">
        <w:rPr>
          <w:b/>
        </w:rPr>
        <w:t>Braille Marking</w:t>
      </w:r>
    </w:p>
    <w:p w14:paraId="2BC88ECB" w14:textId="0D16ECCB" w:rsidR="009000A3" w:rsidRPr="0054526C" w:rsidRDefault="009000A3" w:rsidP="00F81D88">
      <w:pPr>
        <w:pStyle w:val="ListParagraph"/>
        <w:numPr>
          <w:ilvl w:val="1"/>
          <w:numId w:val="110"/>
        </w:numPr>
      </w:pPr>
      <w:r>
        <w:rPr>
          <w:b/>
          <w:u w:val="single"/>
        </w:rPr>
        <w:t xml:space="preserve">Highlight </w:t>
      </w:r>
      <w:r>
        <w:t>(</w:t>
      </w:r>
      <w:r>
        <w:rPr>
          <w:b/>
        </w:rPr>
        <w:t>ALT+H</w:t>
      </w:r>
      <w:r>
        <w:t xml:space="preserve">) – </w:t>
      </w:r>
      <w:r w:rsidRPr="009178F8">
        <w:rPr>
          <w:b/>
          <w:color w:val="FF0000"/>
        </w:rPr>
        <w:t>CHECKED</w:t>
      </w:r>
      <w:r>
        <w:t xml:space="preserve"> </w:t>
      </w:r>
    </w:p>
    <w:p w14:paraId="5F51F26C" w14:textId="4DB28F5A" w:rsidR="009000A3" w:rsidRPr="008567FC" w:rsidRDefault="009000A3" w:rsidP="00F81D88">
      <w:pPr>
        <w:pStyle w:val="ListParagraph"/>
        <w:numPr>
          <w:ilvl w:val="1"/>
          <w:numId w:val="110"/>
        </w:numPr>
      </w:pPr>
      <w:r>
        <w:rPr>
          <w:b/>
          <w:u w:val="single"/>
        </w:rPr>
        <w:t>B</w:t>
      </w:r>
      <w:r>
        <w:rPr>
          <w:b/>
        </w:rPr>
        <w:t xml:space="preserve">old </w:t>
      </w:r>
      <w:r>
        <w:t>(</w:t>
      </w:r>
      <w:r>
        <w:rPr>
          <w:b/>
        </w:rPr>
        <w:t>ALT+B</w:t>
      </w:r>
      <w:r>
        <w:t>) – UNCHECKED</w:t>
      </w:r>
    </w:p>
    <w:p w14:paraId="56325E5D" w14:textId="684C57F9" w:rsidR="009000A3" w:rsidRPr="008567FC" w:rsidRDefault="009000A3" w:rsidP="00F81D88">
      <w:pPr>
        <w:pStyle w:val="ListParagraph"/>
        <w:numPr>
          <w:ilvl w:val="1"/>
          <w:numId w:val="110"/>
        </w:numPr>
      </w:pPr>
      <w:r>
        <w:rPr>
          <w:b/>
          <w:u w:val="single"/>
        </w:rPr>
        <w:t>U</w:t>
      </w:r>
      <w:r>
        <w:rPr>
          <w:b/>
        </w:rPr>
        <w:t>nderline</w:t>
      </w:r>
      <w:r>
        <w:t>(</w:t>
      </w:r>
      <w:r>
        <w:rPr>
          <w:b/>
        </w:rPr>
        <w:t>ALT+U</w:t>
      </w:r>
      <w:r>
        <w:t>) – UNCHECKED</w:t>
      </w:r>
    </w:p>
    <w:p w14:paraId="5B1F68DE" w14:textId="77777777" w:rsidR="009000A3" w:rsidRPr="0054526C" w:rsidRDefault="009000A3" w:rsidP="00F81D88">
      <w:pPr>
        <w:pStyle w:val="ListParagraph"/>
        <w:numPr>
          <w:ilvl w:val="1"/>
          <w:numId w:val="110"/>
        </w:numPr>
      </w:pPr>
      <w:r>
        <w:rPr>
          <w:b/>
          <w:u w:val="single"/>
        </w:rPr>
        <w:t>I</w:t>
      </w:r>
      <w:r>
        <w:rPr>
          <w:b/>
        </w:rPr>
        <w:t xml:space="preserve">talic </w:t>
      </w:r>
      <w:r>
        <w:t>(</w:t>
      </w:r>
      <w:r>
        <w:rPr>
          <w:b/>
        </w:rPr>
        <w:t>ALT+I</w:t>
      </w:r>
      <w:r>
        <w:t>) – UNCHECKED</w:t>
      </w:r>
    </w:p>
    <w:p w14:paraId="5F06F2ED" w14:textId="77777777" w:rsidR="009000A3" w:rsidRPr="00A533E2" w:rsidRDefault="009000A3" w:rsidP="00F81D88">
      <w:pPr>
        <w:pStyle w:val="ListParagraph"/>
        <w:numPr>
          <w:ilvl w:val="1"/>
          <w:numId w:val="110"/>
        </w:numPr>
      </w:pPr>
      <w:r>
        <w:rPr>
          <w:b/>
          <w:u w:val="single"/>
        </w:rPr>
        <w:t>S</w:t>
      </w:r>
      <w:r w:rsidRPr="00A533E2">
        <w:rPr>
          <w:b/>
        </w:rPr>
        <w:t>t</w:t>
      </w:r>
      <w:r>
        <w:rPr>
          <w:b/>
        </w:rPr>
        <w:t xml:space="preserve">rikeout </w:t>
      </w:r>
      <w:r>
        <w:t>(</w:t>
      </w:r>
      <w:r>
        <w:rPr>
          <w:b/>
        </w:rPr>
        <w:t>ALT+S</w:t>
      </w:r>
      <w:r>
        <w:t>) – UNCHECKED</w:t>
      </w:r>
    </w:p>
    <w:p w14:paraId="28A2459E" w14:textId="77777777" w:rsidR="009000A3" w:rsidRPr="00A533E2" w:rsidRDefault="009000A3" w:rsidP="00F81D88">
      <w:pPr>
        <w:pStyle w:val="ListParagraph"/>
        <w:numPr>
          <w:ilvl w:val="1"/>
          <w:numId w:val="110"/>
        </w:numPr>
      </w:pPr>
      <w:r>
        <w:rPr>
          <w:b/>
        </w:rPr>
        <w:t>S</w:t>
      </w:r>
      <w:r>
        <w:rPr>
          <w:b/>
          <w:u w:val="single"/>
        </w:rPr>
        <w:t>c</w:t>
      </w:r>
      <w:r>
        <w:rPr>
          <w:b/>
        </w:rPr>
        <w:t xml:space="preserve">ript Defined Markings </w:t>
      </w:r>
      <w:r>
        <w:t>(</w:t>
      </w:r>
      <w:r>
        <w:rPr>
          <w:b/>
        </w:rPr>
        <w:t>ALT+C</w:t>
      </w:r>
      <w:r>
        <w:t>) – UNCHECKED</w:t>
      </w:r>
    </w:p>
    <w:p w14:paraId="745577DE" w14:textId="77777777" w:rsidR="009000A3" w:rsidRPr="00A533E2" w:rsidRDefault="009000A3" w:rsidP="00F81D88">
      <w:pPr>
        <w:pStyle w:val="ListParagraph"/>
        <w:numPr>
          <w:ilvl w:val="1"/>
          <w:numId w:val="110"/>
        </w:numPr>
      </w:pPr>
      <w:r>
        <w:rPr>
          <w:b/>
        </w:rPr>
        <w:t>C</w:t>
      </w:r>
      <w:r>
        <w:rPr>
          <w:b/>
          <w:u w:val="single"/>
        </w:rPr>
        <w:t>o</w:t>
      </w:r>
      <w:r>
        <w:rPr>
          <w:b/>
        </w:rPr>
        <w:t xml:space="preserve">lor </w:t>
      </w:r>
      <w:r>
        <w:t>(</w:t>
      </w:r>
      <w:r>
        <w:rPr>
          <w:b/>
        </w:rPr>
        <w:t>ALT+O</w:t>
      </w:r>
      <w:r>
        <w:t>) – UNCHECKED</w:t>
      </w:r>
    </w:p>
    <w:p w14:paraId="72DA59E4" w14:textId="38010C62" w:rsidR="0054526C" w:rsidRPr="0054526C" w:rsidRDefault="009000A3" w:rsidP="0080121A">
      <w:pPr>
        <w:pStyle w:val="ListParagraph"/>
        <w:numPr>
          <w:ilvl w:val="1"/>
          <w:numId w:val="110"/>
        </w:numPr>
      </w:pPr>
      <w:r w:rsidRPr="0080121A">
        <w:rPr>
          <w:b/>
          <w:u w:val="single"/>
        </w:rPr>
        <w:t>D</w:t>
      </w:r>
      <w:r w:rsidRPr="0080121A">
        <w:rPr>
          <w:b/>
        </w:rPr>
        <w:t>efine Braille Color Marking…</w:t>
      </w:r>
      <w:r>
        <w:t>(</w:t>
      </w:r>
      <w:r w:rsidRPr="0080121A">
        <w:rPr>
          <w:b/>
        </w:rPr>
        <w:t>ALT+D</w:t>
      </w:r>
      <w:r>
        <w:t>) (Unavailable)</w:t>
      </w:r>
    </w:p>
    <w:p w14:paraId="72DA59EA" w14:textId="77777777" w:rsidR="00A533E2" w:rsidRPr="00A533E2" w:rsidRDefault="00A533E2" w:rsidP="00D55B69">
      <w:pPr>
        <w:pStyle w:val="ListParagraph"/>
        <w:numPr>
          <w:ilvl w:val="0"/>
          <w:numId w:val="29"/>
        </w:numPr>
      </w:pPr>
      <w:r>
        <w:rPr>
          <w:b/>
        </w:rPr>
        <w:t>Dot Pattern Values</w:t>
      </w:r>
      <w:r w:rsidR="00051AC3">
        <w:rPr>
          <w:b/>
        </w:rPr>
        <w:t xml:space="preserve"> </w:t>
      </w:r>
    </w:p>
    <w:p w14:paraId="72DA59EB" w14:textId="77777777" w:rsidR="00A533E2" w:rsidRPr="00A533E2" w:rsidRDefault="00A533E2" w:rsidP="00B54D20">
      <w:pPr>
        <w:pStyle w:val="ListParagraph"/>
        <w:numPr>
          <w:ilvl w:val="1"/>
          <w:numId w:val="29"/>
        </w:numPr>
      </w:pPr>
      <w:r>
        <w:rPr>
          <w:b/>
        </w:rPr>
        <w:t>Hi</w:t>
      </w:r>
      <w:r>
        <w:rPr>
          <w:b/>
          <w:u w:val="single"/>
        </w:rPr>
        <w:t>g</w:t>
      </w:r>
      <w:r w:rsidRPr="00A533E2">
        <w:rPr>
          <w:b/>
        </w:rPr>
        <w:t>h</w:t>
      </w:r>
      <w:r>
        <w:rPr>
          <w:b/>
        </w:rPr>
        <w:t>light Pattern</w:t>
      </w:r>
      <w:r w:rsidR="00051AC3">
        <w:rPr>
          <w:b/>
        </w:rPr>
        <w:t xml:space="preserve"> </w:t>
      </w:r>
      <w:r w:rsidR="00051AC3">
        <w:t>(</w:t>
      </w:r>
      <w:r w:rsidR="00051AC3">
        <w:rPr>
          <w:b/>
        </w:rPr>
        <w:t>ALT+G</w:t>
      </w:r>
      <w:r w:rsidR="00051AC3">
        <w:t>)</w:t>
      </w:r>
      <w:r w:rsidR="00FD6C4C">
        <w:t xml:space="preserve"> – 125 </w:t>
      </w:r>
    </w:p>
    <w:p w14:paraId="72DA59EC" w14:textId="77777777" w:rsidR="00A533E2" w:rsidRPr="00A533E2" w:rsidRDefault="00A533E2" w:rsidP="00B54D20">
      <w:pPr>
        <w:pStyle w:val="ListParagraph"/>
        <w:numPr>
          <w:ilvl w:val="1"/>
          <w:numId w:val="29"/>
        </w:numPr>
      </w:pPr>
      <w:r>
        <w:rPr>
          <w:b/>
        </w:rPr>
        <w:t>Bo</w:t>
      </w:r>
      <w:r>
        <w:rPr>
          <w:b/>
          <w:u w:val="single"/>
        </w:rPr>
        <w:t>l</w:t>
      </w:r>
      <w:r>
        <w:rPr>
          <w:b/>
        </w:rPr>
        <w:t>d Pattern</w:t>
      </w:r>
      <w:r w:rsidR="00051AC3">
        <w:rPr>
          <w:b/>
        </w:rPr>
        <w:t xml:space="preserve"> </w:t>
      </w:r>
      <w:r w:rsidR="00051AC3">
        <w:t>(</w:t>
      </w:r>
      <w:r w:rsidR="00051AC3">
        <w:rPr>
          <w:b/>
        </w:rPr>
        <w:t>ALT+L</w:t>
      </w:r>
      <w:r w:rsidR="00051AC3">
        <w:t>)</w:t>
      </w:r>
      <w:r w:rsidR="00FD6C4C">
        <w:t xml:space="preserve"> – 12 </w:t>
      </w:r>
    </w:p>
    <w:p w14:paraId="72DA59ED" w14:textId="77777777" w:rsidR="00A533E2" w:rsidRDefault="00A533E2" w:rsidP="00B54D20">
      <w:pPr>
        <w:pStyle w:val="ListParagraph"/>
        <w:numPr>
          <w:ilvl w:val="1"/>
          <w:numId w:val="29"/>
        </w:numPr>
      </w:pPr>
      <w:r>
        <w:rPr>
          <w:b/>
        </w:rPr>
        <w:t>U</w:t>
      </w:r>
      <w:r>
        <w:rPr>
          <w:b/>
          <w:u w:val="single"/>
        </w:rPr>
        <w:t>n</w:t>
      </w:r>
      <w:r>
        <w:rPr>
          <w:b/>
        </w:rPr>
        <w:t>derline Pattern</w:t>
      </w:r>
      <w:r w:rsidR="00051AC3">
        <w:rPr>
          <w:b/>
        </w:rPr>
        <w:t xml:space="preserve"> </w:t>
      </w:r>
      <w:r w:rsidR="00051AC3">
        <w:t>(</w:t>
      </w:r>
      <w:r w:rsidR="00051AC3">
        <w:rPr>
          <w:b/>
        </w:rPr>
        <w:t>ALT+N</w:t>
      </w:r>
      <w:r w:rsidR="00051AC3">
        <w:t>)</w:t>
      </w:r>
      <w:r w:rsidR="00FD6C4C">
        <w:t xml:space="preserve"> – 136 </w:t>
      </w:r>
    </w:p>
    <w:p w14:paraId="72DA59EE" w14:textId="77777777" w:rsidR="00FD6C4C" w:rsidRPr="00FD6C4C" w:rsidRDefault="00FD6C4C" w:rsidP="00B54D20">
      <w:pPr>
        <w:pStyle w:val="ListParagraph"/>
        <w:numPr>
          <w:ilvl w:val="1"/>
          <w:numId w:val="29"/>
        </w:numPr>
      </w:pPr>
      <w:r>
        <w:rPr>
          <w:b/>
        </w:rPr>
        <w:t>I</w:t>
      </w:r>
      <w:r>
        <w:rPr>
          <w:b/>
          <w:u w:val="single"/>
        </w:rPr>
        <w:t>t</w:t>
      </w:r>
      <w:r>
        <w:rPr>
          <w:b/>
        </w:rPr>
        <w:t>alic Pattern</w:t>
      </w:r>
      <w:r>
        <w:t xml:space="preserve"> (</w:t>
      </w:r>
      <w:r>
        <w:rPr>
          <w:b/>
        </w:rPr>
        <w:t>ALT+T</w:t>
      </w:r>
      <w:r>
        <w:t xml:space="preserve">) – 24 </w:t>
      </w:r>
    </w:p>
    <w:p w14:paraId="72DA59EF" w14:textId="77777777" w:rsidR="00FD6C4C" w:rsidRPr="00A533E2" w:rsidRDefault="00FD6C4C" w:rsidP="00B54D20">
      <w:pPr>
        <w:pStyle w:val="ListParagraph"/>
        <w:numPr>
          <w:ilvl w:val="1"/>
          <w:numId w:val="29"/>
        </w:numPr>
      </w:pPr>
      <w:r>
        <w:rPr>
          <w:b/>
        </w:rPr>
        <w:t>Stri</w:t>
      </w:r>
      <w:r w:rsidRPr="00FD6C4C">
        <w:rPr>
          <w:b/>
          <w:u w:val="single"/>
        </w:rPr>
        <w:t>k</w:t>
      </w:r>
      <w:r>
        <w:rPr>
          <w:b/>
        </w:rPr>
        <w:t>eout Pattern</w:t>
      </w:r>
      <w:r>
        <w:t xml:space="preserve"> (</w:t>
      </w:r>
      <w:r>
        <w:rPr>
          <w:b/>
        </w:rPr>
        <w:t>ALT+K</w:t>
      </w:r>
      <w:r>
        <w:t xml:space="preserve">) – 234 </w:t>
      </w:r>
    </w:p>
    <w:p w14:paraId="72DA59F0" w14:textId="77777777" w:rsidR="00A533E2" w:rsidRPr="00A533E2" w:rsidRDefault="00A533E2" w:rsidP="00B54D20">
      <w:pPr>
        <w:pStyle w:val="ListParagraph"/>
        <w:numPr>
          <w:ilvl w:val="1"/>
          <w:numId w:val="29"/>
        </w:numPr>
      </w:pPr>
      <w:r>
        <w:rPr>
          <w:b/>
        </w:rPr>
        <w:t xml:space="preserve">Extra </w:t>
      </w:r>
      <w:r>
        <w:rPr>
          <w:b/>
          <w:u w:val="single"/>
        </w:rPr>
        <w:t>M</w:t>
      </w:r>
      <w:r>
        <w:rPr>
          <w:b/>
        </w:rPr>
        <w:t>arkings Pattern</w:t>
      </w:r>
      <w:r w:rsidR="00051AC3">
        <w:rPr>
          <w:b/>
        </w:rPr>
        <w:t xml:space="preserve"> </w:t>
      </w:r>
      <w:r w:rsidR="00051AC3">
        <w:t>(</w:t>
      </w:r>
      <w:r w:rsidR="00051AC3">
        <w:rPr>
          <w:b/>
        </w:rPr>
        <w:t>ALT+M</w:t>
      </w:r>
      <w:r w:rsidR="00051AC3">
        <w:t>)</w:t>
      </w:r>
      <w:r w:rsidR="00FD6C4C">
        <w:t xml:space="preserve"> – 15</w:t>
      </w:r>
    </w:p>
    <w:p w14:paraId="72DA59F1" w14:textId="77777777" w:rsidR="00A533E2" w:rsidRPr="00051AC3" w:rsidRDefault="00A533E2" w:rsidP="00B54D20">
      <w:pPr>
        <w:pStyle w:val="ListParagraph"/>
        <w:numPr>
          <w:ilvl w:val="1"/>
          <w:numId w:val="29"/>
        </w:numPr>
      </w:pPr>
      <w:r>
        <w:rPr>
          <w:b/>
        </w:rPr>
        <w:t>No</w:t>
      </w:r>
      <w:r>
        <w:rPr>
          <w:b/>
          <w:u w:val="single"/>
        </w:rPr>
        <w:t>r</w:t>
      </w:r>
      <w:r>
        <w:rPr>
          <w:b/>
        </w:rPr>
        <w:t>mal Text Pattern</w:t>
      </w:r>
      <w:r w:rsidR="00051AC3">
        <w:rPr>
          <w:b/>
        </w:rPr>
        <w:t xml:space="preserve"> </w:t>
      </w:r>
      <w:r w:rsidR="00051AC3">
        <w:t>(</w:t>
      </w:r>
      <w:r w:rsidR="00051AC3">
        <w:rPr>
          <w:b/>
        </w:rPr>
        <w:t>ALT+R</w:t>
      </w:r>
      <w:r w:rsidR="00051AC3">
        <w:t>)</w:t>
      </w:r>
      <w:r w:rsidR="00FD6C4C">
        <w:t xml:space="preserve"> – 1345 </w:t>
      </w:r>
    </w:p>
    <w:p w14:paraId="72DA59F2" w14:textId="77777777" w:rsidR="00051AC3" w:rsidRDefault="00051AC3" w:rsidP="00B54D20">
      <w:pPr>
        <w:pStyle w:val="ListParagraph"/>
        <w:numPr>
          <w:ilvl w:val="0"/>
          <w:numId w:val="29"/>
        </w:numPr>
      </w:pPr>
      <w:r>
        <w:rPr>
          <w:b/>
        </w:rPr>
        <w:t>Attribut</w:t>
      </w:r>
      <w:r>
        <w:rPr>
          <w:b/>
          <w:u w:val="single"/>
        </w:rPr>
        <w:t>e</w:t>
      </w:r>
      <w:r>
        <w:rPr>
          <w:b/>
        </w:rPr>
        <w:t xml:space="preserve"> Rotation Rate:</w:t>
      </w:r>
      <w:r w:rsidRPr="00051AC3">
        <w:t xml:space="preserve"> </w:t>
      </w:r>
      <w:r>
        <w:t>(</w:t>
      </w:r>
      <w:r>
        <w:rPr>
          <w:b/>
        </w:rPr>
        <w:t>ALT+E</w:t>
      </w:r>
      <w:r>
        <w:t>)</w:t>
      </w:r>
      <w:r w:rsidR="00DF3263">
        <w:t xml:space="preserve"> – 1000 Milliseconds</w:t>
      </w:r>
    </w:p>
    <w:p w14:paraId="72DA59F4" w14:textId="77777777" w:rsidR="00934EBB" w:rsidRPr="008567FC" w:rsidRDefault="00934EBB" w:rsidP="00F81D88">
      <w:r w:rsidRPr="00F81D88">
        <w:rPr>
          <w:b/>
        </w:rPr>
        <w:t>Cursor</w:t>
      </w:r>
    </w:p>
    <w:p w14:paraId="72DA59F5" w14:textId="77777777" w:rsidR="00934EBB" w:rsidRPr="00E61A29" w:rsidRDefault="00934EBB" w:rsidP="00B54D20">
      <w:pPr>
        <w:pStyle w:val="ListParagraph"/>
        <w:numPr>
          <w:ilvl w:val="0"/>
          <w:numId w:val="30"/>
        </w:numPr>
      </w:pPr>
      <w:r w:rsidRPr="00934EBB">
        <w:rPr>
          <w:b/>
          <w:u w:val="single"/>
        </w:rPr>
        <w:t>P</w:t>
      </w:r>
      <w:r w:rsidRPr="00934EBB">
        <w:rPr>
          <w:b/>
        </w:rPr>
        <w:t>C Cursor</w:t>
      </w:r>
      <w:r w:rsidR="005B4FB7">
        <w:rPr>
          <w:b/>
        </w:rPr>
        <w:t xml:space="preserve"> </w:t>
      </w:r>
      <w:r w:rsidR="005B4FB7">
        <w:t>(</w:t>
      </w:r>
      <w:r w:rsidR="005B4FB7">
        <w:rPr>
          <w:b/>
        </w:rPr>
        <w:t>ALT+P</w:t>
      </w:r>
      <w:r w:rsidR="005B4FB7">
        <w:t>)</w:t>
      </w:r>
    </w:p>
    <w:p w14:paraId="72DA59F6" w14:textId="77777777" w:rsidR="00E61A29" w:rsidRPr="00E61A29" w:rsidRDefault="00E61A29" w:rsidP="00B54D20">
      <w:pPr>
        <w:pStyle w:val="ListParagraph"/>
        <w:numPr>
          <w:ilvl w:val="1"/>
          <w:numId w:val="30"/>
        </w:numPr>
      </w:pPr>
      <w:r>
        <w:rPr>
          <w:b/>
          <w:u w:val="single"/>
        </w:rPr>
        <w:t>D</w:t>
      </w:r>
      <w:r>
        <w:rPr>
          <w:b/>
        </w:rPr>
        <w:t>ot Pattern</w:t>
      </w:r>
      <w:r w:rsidR="005B4FB7">
        <w:rPr>
          <w:b/>
        </w:rPr>
        <w:t xml:space="preserve"> </w:t>
      </w:r>
      <w:r w:rsidR="005B4FB7">
        <w:t>(</w:t>
      </w:r>
      <w:r w:rsidR="005B4FB7">
        <w:rPr>
          <w:b/>
        </w:rPr>
        <w:t>ALT+D</w:t>
      </w:r>
      <w:r w:rsidR="005B4FB7">
        <w:t>)</w:t>
      </w:r>
      <w:r w:rsidR="003E1DEF">
        <w:t xml:space="preserve"> – 78 </w:t>
      </w:r>
    </w:p>
    <w:p w14:paraId="72DA59F7" w14:textId="77777777" w:rsidR="00E61A29" w:rsidRPr="00E61A29" w:rsidRDefault="00E61A29" w:rsidP="00B54D20">
      <w:pPr>
        <w:pStyle w:val="ListParagraph"/>
        <w:numPr>
          <w:ilvl w:val="1"/>
          <w:numId w:val="30"/>
        </w:numPr>
      </w:pPr>
      <w:r>
        <w:rPr>
          <w:b/>
        </w:rPr>
        <w:t>Braille Cursor is Always Up</w:t>
      </w:r>
      <w:r w:rsidR="003E1DEF">
        <w:t xml:space="preserve"> </w:t>
      </w:r>
      <w:r w:rsidR="00E17CAB">
        <w:t>–</w:t>
      </w:r>
      <w:r w:rsidR="003E1DEF">
        <w:t xml:space="preserve"> UNSELECTED</w:t>
      </w:r>
    </w:p>
    <w:p w14:paraId="72DA59F8" w14:textId="77777777" w:rsidR="00E61A29" w:rsidRPr="00E61A29" w:rsidRDefault="00E61A29" w:rsidP="00B54D20">
      <w:pPr>
        <w:pStyle w:val="ListParagraph"/>
        <w:numPr>
          <w:ilvl w:val="1"/>
          <w:numId w:val="30"/>
        </w:numPr>
      </w:pPr>
      <w:r>
        <w:rPr>
          <w:b/>
        </w:rPr>
        <w:t>Braille Cursor is Always Down</w:t>
      </w:r>
      <w:r w:rsidR="003E1DEF">
        <w:t xml:space="preserve"> </w:t>
      </w:r>
      <w:r w:rsidR="00E17CAB">
        <w:t>–</w:t>
      </w:r>
      <w:r w:rsidR="003E1DEF">
        <w:t xml:space="preserve"> UNSELECTED</w:t>
      </w:r>
    </w:p>
    <w:p w14:paraId="72DA59F9" w14:textId="77777777" w:rsidR="00E61A29" w:rsidRPr="00E61A29" w:rsidRDefault="00E61A29" w:rsidP="00B54D20">
      <w:pPr>
        <w:pStyle w:val="ListParagraph"/>
        <w:numPr>
          <w:ilvl w:val="1"/>
          <w:numId w:val="30"/>
        </w:numPr>
      </w:pPr>
      <w:r>
        <w:rPr>
          <w:b/>
        </w:rPr>
        <w:t>Braille Cursor is Blinking</w:t>
      </w:r>
      <w:r w:rsidR="003E1DEF">
        <w:t xml:space="preserve"> </w:t>
      </w:r>
      <w:r w:rsidR="00E17CAB">
        <w:t>–</w:t>
      </w:r>
      <w:r w:rsidR="003E1DEF">
        <w:t xml:space="preserve"> </w:t>
      </w:r>
      <w:r w:rsidR="009178F8" w:rsidRPr="009178F8">
        <w:rPr>
          <w:b/>
          <w:color w:val="FF0000"/>
        </w:rPr>
        <w:t>SELECTED</w:t>
      </w:r>
    </w:p>
    <w:p w14:paraId="72DA59FA" w14:textId="77777777" w:rsidR="00E61A29" w:rsidRPr="00E61A29" w:rsidRDefault="00E61A29" w:rsidP="00B54D20">
      <w:pPr>
        <w:pStyle w:val="ListParagraph"/>
        <w:numPr>
          <w:ilvl w:val="1"/>
          <w:numId w:val="30"/>
        </w:numPr>
      </w:pPr>
      <w:r>
        <w:rPr>
          <w:b/>
          <w:u w:val="single"/>
        </w:rPr>
        <w:t>B</w:t>
      </w:r>
      <w:r>
        <w:rPr>
          <w:b/>
        </w:rPr>
        <w:t>link Rate</w:t>
      </w:r>
      <w:r w:rsidR="005B4FB7">
        <w:rPr>
          <w:b/>
        </w:rPr>
        <w:t xml:space="preserve"> </w:t>
      </w:r>
      <w:r w:rsidR="005B4FB7">
        <w:t>(</w:t>
      </w:r>
      <w:r w:rsidR="005B4FB7">
        <w:rPr>
          <w:b/>
        </w:rPr>
        <w:t>ALT+B</w:t>
      </w:r>
      <w:r w:rsidR="005B4FB7">
        <w:t>)</w:t>
      </w:r>
      <w:r w:rsidR="003E1DEF">
        <w:t xml:space="preserve"> </w:t>
      </w:r>
      <w:r w:rsidR="00E17CAB">
        <w:t>–</w:t>
      </w:r>
      <w:r w:rsidR="003E1DEF">
        <w:t xml:space="preserve"> 500</w:t>
      </w:r>
    </w:p>
    <w:p w14:paraId="72DA59FB" w14:textId="77777777" w:rsidR="00E61A29" w:rsidRPr="00E61A29" w:rsidRDefault="00E61A29" w:rsidP="00B54D20">
      <w:pPr>
        <w:pStyle w:val="ListParagraph"/>
        <w:numPr>
          <w:ilvl w:val="0"/>
          <w:numId w:val="30"/>
        </w:numPr>
      </w:pPr>
      <w:r>
        <w:rPr>
          <w:b/>
          <w:u w:val="single"/>
        </w:rPr>
        <w:t>J</w:t>
      </w:r>
      <w:r>
        <w:rPr>
          <w:b/>
        </w:rPr>
        <w:t>AWS Cursor</w:t>
      </w:r>
      <w:r w:rsidR="005B4FB7">
        <w:rPr>
          <w:b/>
        </w:rPr>
        <w:t xml:space="preserve"> </w:t>
      </w:r>
      <w:r w:rsidR="005B4FB7">
        <w:t>(</w:t>
      </w:r>
      <w:r w:rsidR="005B4FB7">
        <w:rPr>
          <w:b/>
        </w:rPr>
        <w:t>ALT+J</w:t>
      </w:r>
      <w:r w:rsidR="005B4FB7">
        <w:t>)</w:t>
      </w:r>
    </w:p>
    <w:p w14:paraId="72DA59FC" w14:textId="77777777" w:rsidR="00E61A29" w:rsidRPr="00E61A29" w:rsidRDefault="00E61A29" w:rsidP="00B54D20">
      <w:pPr>
        <w:pStyle w:val="ListParagraph"/>
        <w:numPr>
          <w:ilvl w:val="1"/>
          <w:numId w:val="30"/>
        </w:numPr>
      </w:pPr>
      <w:r w:rsidRPr="00E61A29">
        <w:rPr>
          <w:b/>
        </w:rPr>
        <w:t>D</w:t>
      </w:r>
      <w:r w:rsidRPr="00E61A29">
        <w:rPr>
          <w:b/>
          <w:u w:val="single"/>
        </w:rPr>
        <w:t>o</w:t>
      </w:r>
      <w:r>
        <w:rPr>
          <w:b/>
        </w:rPr>
        <w:t>t Pattern</w:t>
      </w:r>
      <w:r w:rsidR="005B4FB7">
        <w:rPr>
          <w:b/>
        </w:rPr>
        <w:t xml:space="preserve"> </w:t>
      </w:r>
      <w:r w:rsidR="005B4FB7">
        <w:t>(</w:t>
      </w:r>
      <w:r w:rsidR="005B4FB7">
        <w:rPr>
          <w:b/>
        </w:rPr>
        <w:t>ALT+O</w:t>
      </w:r>
      <w:r w:rsidR="005B4FB7">
        <w:t>)</w:t>
      </w:r>
      <w:r w:rsidR="003E1DEF">
        <w:t xml:space="preserve"> </w:t>
      </w:r>
      <w:r w:rsidR="00E17CAB">
        <w:t>–</w:t>
      </w:r>
      <w:r w:rsidR="003E1DEF">
        <w:t xml:space="preserve"> 78</w:t>
      </w:r>
    </w:p>
    <w:p w14:paraId="72DA59FD" w14:textId="77777777" w:rsidR="00E61A29" w:rsidRPr="00E61A29" w:rsidRDefault="00E61A29" w:rsidP="00B54D20">
      <w:pPr>
        <w:pStyle w:val="ListParagraph"/>
        <w:numPr>
          <w:ilvl w:val="1"/>
          <w:numId w:val="30"/>
        </w:numPr>
      </w:pPr>
      <w:r>
        <w:rPr>
          <w:b/>
        </w:rPr>
        <w:t>Braille Cursor is Always Up</w:t>
      </w:r>
      <w:r w:rsidR="003E1DEF">
        <w:t xml:space="preserve"> </w:t>
      </w:r>
      <w:r w:rsidR="00E17CAB">
        <w:t>–</w:t>
      </w:r>
      <w:r w:rsidR="003E1DEF">
        <w:t xml:space="preserve"> UNSELECTED</w:t>
      </w:r>
    </w:p>
    <w:p w14:paraId="72DA59FE" w14:textId="77777777" w:rsidR="00E61A29" w:rsidRPr="00E61A29" w:rsidRDefault="00E61A29" w:rsidP="00B54D20">
      <w:pPr>
        <w:pStyle w:val="ListParagraph"/>
        <w:numPr>
          <w:ilvl w:val="1"/>
          <w:numId w:val="30"/>
        </w:numPr>
      </w:pPr>
      <w:r>
        <w:rPr>
          <w:b/>
        </w:rPr>
        <w:t>Braille Cursor is Always Down</w:t>
      </w:r>
      <w:r w:rsidR="003E1DEF">
        <w:t xml:space="preserve"> </w:t>
      </w:r>
      <w:r w:rsidR="00E17CAB">
        <w:t>–</w:t>
      </w:r>
      <w:r w:rsidR="003E1DEF">
        <w:t xml:space="preserve"> UNSELECTED</w:t>
      </w:r>
    </w:p>
    <w:p w14:paraId="72DA59FF" w14:textId="77777777" w:rsidR="00E61A29" w:rsidRPr="00E61A29" w:rsidRDefault="00E61A29" w:rsidP="00B54D20">
      <w:pPr>
        <w:pStyle w:val="ListParagraph"/>
        <w:numPr>
          <w:ilvl w:val="1"/>
          <w:numId w:val="30"/>
        </w:numPr>
      </w:pPr>
      <w:r>
        <w:rPr>
          <w:b/>
        </w:rPr>
        <w:t>Braille Cursor is Blinking</w:t>
      </w:r>
      <w:r w:rsidR="003E1DEF">
        <w:t xml:space="preserve"> </w:t>
      </w:r>
      <w:r w:rsidR="00E17CAB">
        <w:t>–</w:t>
      </w:r>
      <w:r w:rsidR="003E1DEF">
        <w:t xml:space="preserve"> </w:t>
      </w:r>
      <w:r w:rsidR="009178F8" w:rsidRPr="009178F8">
        <w:rPr>
          <w:b/>
          <w:color w:val="FF0000"/>
        </w:rPr>
        <w:t>SELECTED</w:t>
      </w:r>
    </w:p>
    <w:p w14:paraId="72DA5A00" w14:textId="77777777" w:rsidR="00E61A29" w:rsidRPr="00E61A29" w:rsidRDefault="00E61A29" w:rsidP="00B54D20">
      <w:pPr>
        <w:pStyle w:val="ListParagraph"/>
        <w:numPr>
          <w:ilvl w:val="1"/>
          <w:numId w:val="30"/>
        </w:numPr>
      </w:pPr>
      <w:r w:rsidRPr="00E61A29">
        <w:rPr>
          <w:b/>
        </w:rPr>
        <w:t>B</w:t>
      </w:r>
      <w:r w:rsidRPr="00E61A29">
        <w:rPr>
          <w:b/>
          <w:u w:val="single"/>
        </w:rPr>
        <w:t>l</w:t>
      </w:r>
      <w:r>
        <w:rPr>
          <w:b/>
        </w:rPr>
        <w:t>ink Rate</w:t>
      </w:r>
      <w:r w:rsidR="005B4FB7">
        <w:rPr>
          <w:b/>
        </w:rPr>
        <w:t xml:space="preserve"> </w:t>
      </w:r>
      <w:r w:rsidR="005B4FB7">
        <w:t>(</w:t>
      </w:r>
      <w:r w:rsidR="005B4FB7">
        <w:rPr>
          <w:b/>
        </w:rPr>
        <w:t>ALT+L</w:t>
      </w:r>
      <w:r w:rsidR="005B4FB7">
        <w:t>)</w:t>
      </w:r>
      <w:r w:rsidR="003E1DEF">
        <w:t xml:space="preserve"> </w:t>
      </w:r>
      <w:r w:rsidR="00E17CAB">
        <w:t>–</w:t>
      </w:r>
      <w:r w:rsidR="003E1DEF">
        <w:t xml:space="preserve"> 500</w:t>
      </w:r>
    </w:p>
    <w:p w14:paraId="72DA5A01" w14:textId="77777777" w:rsidR="00E61A29" w:rsidRPr="00E61A29" w:rsidRDefault="00E61A29" w:rsidP="00B54D20">
      <w:pPr>
        <w:pStyle w:val="ListParagraph"/>
        <w:numPr>
          <w:ilvl w:val="0"/>
          <w:numId w:val="30"/>
        </w:numPr>
      </w:pPr>
      <w:r>
        <w:rPr>
          <w:b/>
          <w:u w:val="single"/>
        </w:rPr>
        <w:t>I</w:t>
      </w:r>
      <w:r>
        <w:rPr>
          <w:b/>
        </w:rPr>
        <w:t>nvisible Cursor</w:t>
      </w:r>
      <w:r w:rsidR="005B4FB7">
        <w:rPr>
          <w:b/>
        </w:rPr>
        <w:t xml:space="preserve"> </w:t>
      </w:r>
      <w:r w:rsidR="005B4FB7">
        <w:t>(</w:t>
      </w:r>
      <w:r w:rsidR="005B4FB7">
        <w:rPr>
          <w:b/>
        </w:rPr>
        <w:t>ALT+I</w:t>
      </w:r>
      <w:r w:rsidR="005B4FB7">
        <w:t>)</w:t>
      </w:r>
    </w:p>
    <w:p w14:paraId="72DA5A02" w14:textId="77777777" w:rsidR="00E61A29" w:rsidRPr="00E61A29" w:rsidRDefault="00E61A29" w:rsidP="00B54D20">
      <w:pPr>
        <w:pStyle w:val="ListParagraph"/>
        <w:numPr>
          <w:ilvl w:val="1"/>
          <w:numId w:val="30"/>
        </w:numPr>
      </w:pPr>
      <w:r w:rsidRPr="00E61A29">
        <w:rPr>
          <w:b/>
        </w:rPr>
        <w:t>Do</w:t>
      </w:r>
      <w:r w:rsidRPr="00E61A29">
        <w:rPr>
          <w:b/>
          <w:u w:val="single"/>
        </w:rPr>
        <w:t>t</w:t>
      </w:r>
      <w:r>
        <w:rPr>
          <w:b/>
        </w:rPr>
        <w:t xml:space="preserve"> Pattern</w:t>
      </w:r>
      <w:r w:rsidR="005B4FB7">
        <w:rPr>
          <w:b/>
        </w:rPr>
        <w:t xml:space="preserve"> </w:t>
      </w:r>
      <w:r w:rsidR="005B4FB7">
        <w:t>(</w:t>
      </w:r>
      <w:r w:rsidR="005B4FB7">
        <w:rPr>
          <w:b/>
        </w:rPr>
        <w:t>ALT+T</w:t>
      </w:r>
      <w:r w:rsidR="005B4FB7">
        <w:t>)</w:t>
      </w:r>
      <w:r w:rsidR="003E1DEF">
        <w:t xml:space="preserve"> – 78</w:t>
      </w:r>
      <w:r w:rsidR="003E1DEF">
        <w:tab/>
      </w:r>
    </w:p>
    <w:p w14:paraId="72DA5A03" w14:textId="77777777" w:rsidR="00E61A29" w:rsidRPr="00E61A29" w:rsidRDefault="00E61A29" w:rsidP="00B54D20">
      <w:pPr>
        <w:pStyle w:val="ListParagraph"/>
        <w:numPr>
          <w:ilvl w:val="1"/>
          <w:numId w:val="30"/>
        </w:numPr>
      </w:pPr>
      <w:r>
        <w:rPr>
          <w:b/>
        </w:rPr>
        <w:t>Braille Cursor is Always Up</w:t>
      </w:r>
      <w:r w:rsidR="003E1DEF">
        <w:t xml:space="preserve"> </w:t>
      </w:r>
      <w:r w:rsidR="00E17CAB">
        <w:t>–</w:t>
      </w:r>
      <w:r w:rsidR="003E1DEF">
        <w:t xml:space="preserve"> UNSELECTED</w:t>
      </w:r>
    </w:p>
    <w:p w14:paraId="72DA5A04" w14:textId="77777777" w:rsidR="00E61A29" w:rsidRPr="00E61A29" w:rsidRDefault="00E61A29" w:rsidP="00B54D20">
      <w:pPr>
        <w:pStyle w:val="ListParagraph"/>
        <w:numPr>
          <w:ilvl w:val="1"/>
          <w:numId w:val="30"/>
        </w:numPr>
      </w:pPr>
      <w:r>
        <w:rPr>
          <w:b/>
        </w:rPr>
        <w:t>Braille Cursor is Always Down</w:t>
      </w:r>
      <w:r w:rsidR="003E1DEF">
        <w:t xml:space="preserve"> </w:t>
      </w:r>
      <w:r w:rsidR="00E17CAB">
        <w:t>–</w:t>
      </w:r>
      <w:r w:rsidR="003E1DEF">
        <w:t xml:space="preserve"> UNSELECTED</w:t>
      </w:r>
    </w:p>
    <w:p w14:paraId="72DA5A05" w14:textId="77777777" w:rsidR="00E61A29" w:rsidRPr="00E61A29" w:rsidRDefault="00E61A29" w:rsidP="00B54D20">
      <w:pPr>
        <w:pStyle w:val="ListParagraph"/>
        <w:numPr>
          <w:ilvl w:val="1"/>
          <w:numId w:val="30"/>
        </w:numPr>
      </w:pPr>
      <w:r>
        <w:rPr>
          <w:b/>
        </w:rPr>
        <w:t>Braille Cursor is Blinking</w:t>
      </w:r>
      <w:r w:rsidR="003E1DEF">
        <w:t xml:space="preserve"> </w:t>
      </w:r>
      <w:r w:rsidR="00E17CAB">
        <w:t>–</w:t>
      </w:r>
      <w:r w:rsidR="003E1DEF">
        <w:t xml:space="preserve"> </w:t>
      </w:r>
      <w:r w:rsidR="009178F8" w:rsidRPr="009178F8">
        <w:rPr>
          <w:b/>
          <w:color w:val="FF0000"/>
        </w:rPr>
        <w:t>SELECTED</w:t>
      </w:r>
    </w:p>
    <w:p w14:paraId="72DA5A06" w14:textId="77777777" w:rsidR="00E61A29" w:rsidRPr="00934EBB" w:rsidRDefault="00E61A29" w:rsidP="00B54D20">
      <w:pPr>
        <w:pStyle w:val="ListParagraph"/>
        <w:numPr>
          <w:ilvl w:val="1"/>
          <w:numId w:val="30"/>
        </w:numPr>
      </w:pPr>
      <w:r w:rsidRPr="00E61A29">
        <w:rPr>
          <w:b/>
        </w:rPr>
        <w:t>Bl</w:t>
      </w:r>
      <w:r w:rsidRPr="00E61A29">
        <w:rPr>
          <w:b/>
          <w:u w:val="single"/>
        </w:rPr>
        <w:t>i</w:t>
      </w:r>
      <w:r>
        <w:rPr>
          <w:b/>
        </w:rPr>
        <w:t>nk Rate</w:t>
      </w:r>
      <w:r w:rsidR="005B4FB7">
        <w:rPr>
          <w:b/>
        </w:rPr>
        <w:t xml:space="preserve"> </w:t>
      </w:r>
      <w:r w:rsidR="005B4FB7">
        <w:t>(</w:t>
      </w:r>
      <w:r w:rsidR="005B4FB7">
        <w:rPr>
          <w:b/>
        </w:rPr>
        <w:t>ALT+I</w:t>
      </w:r>
      <w:r w:rsidR="005B4FB7">
        <w:t>)</w:t>
      </w:r>
      <w:r w:rsidR="003E1DEF">
        <w:t xml:space="preserve"> </w:t>
      </w:r>
      <w:r w:rsidR="00E17CAB">
        <w:t>–</w:t>
      </w:r>
      <w:r w:rsidR="003E1DEF">
        <w:t xml:space="preserve"> 500</w:t>
      </w:r>
    </w:p>
    <w:p w14:paraId="72DA5A08" w14:textId="77777777" w:rsidR="001D1644" w:rsidRPr="008567FC" w:rsidRDefault="001D1644" w:rsidP="00F81D88">
      <w:r w:rsidRPr="00F81D88">
        <w:rPr>
          <w:b/>
        </w:rPr>
        <w:t>Flash Messages</w:t>
      </w:r>
    </w:p>
    <w:p w14:paraId="72DA5A09" w14:textId="77777777" w:rsidR="001D1644" w:rsidRPr="001D1644" w:rsidRDefault="001D1644" w:rsidP="00B54D20">
      <w:pPr>
        <w:pStyle w:val="ListParagraph"/>
        <w:numPr>
          <w:ilvl w:val="0"/>
          <w:numId w:val="31"/>
        </w:numPr>
      </w:pPr>
      <w:r>
        <w:rPr>
          <w:b/>
          <w:u w:val="single"/>
        </w:rPr>
        <w:t>E</w:t>
      </w:r>
      <w:r>
        <w:rPr>
          <w:b/>
        </w:rPr>
        <w:t>nable Flash Messages</w:t>
      </w:r>
      <w:r w:rsidR="002764E7">
        <w:rPr>
          <w:b/>
        </w:rPr>
        <w:t xml:space="preserve"> </w:t>
      </w:r>
      <w:r w:rsidR="002764E7">
        <w:t>(</w:t>
      </w:r>
      <w:r w:rsidR="002764E7">
        <w:rPr>
          <w:b/>
        </w:rPr>
        <w:t>ALT+E</w:t>
      </w:r>
      <w:r w:rsidR="002764E7">
        <w:t>)</w:t>
      </w:r>
      <w:r w:rsidR="004B3038">
        <w:t xml:space="preserve"> – </w:t>
      </w:r>
      <w:r w:rsidR="00776D5F">
        <w:t>UN</w:t>
      </w:r>
      <w:r w:rsidR="004B3038">
        <w:t>CHECKED</w:t>
      </w:r>
    </w:p>
    <w:p w14:paraId="72DA5A0A" w14:textId="77777777" w:rsidR="001D1644" w:rsidRPr="001D1644" w:rsidRDefault="001D1644" w:rsidP="00B54D20">
      <w:pPr>
        <w:pStyle w:val="ListParagraph"/>
        <w:numPr>
          <w:ilvl w:val="0"/>
          <w:numId w:val="31"/>
        </w:numPr>
      </w:pPr>
      <w:r>
        <w:rPr>
          <w:b/>
        </w:rPr>
        <w:t xml:space="preserve">Flash Message </w:t>
      </w:r>
      <w:r>
        <w:rPr>
          <w:b/>
          <w:u w:val="single"/>
        </w:rPr>
        <w:t>T</w:t>
      </w:r>
      <w:r>
        <w:rPr>
          <w:b/>
        </w:rPr>
        <w:t>imeout:</w:t>
      </w:r>
      <w:r w:rsidR="002764E7">
        <w:rPr>
          <w:b/>
        </w:rPr>
        <w:t xml:space="preserve"> </w:t>
      </w:r>
      <w:r w:rsidR="002764E7">
        <w:t>(</w:t>
      </w:r>
      <w:r w:rsidR="002764E7">
        <w:rPr>
          <w:b/>
        </w:rPr>
        <w:t>ALT+T</w:t>
      </w:r>
      <w:r w:rsidR="002764E7">
        <w:t>)</w:t>
      </w:r>
      <w:r w:rsidR="004B3038">
        <w:t xml:space="preserve"> – 5000 Milliseconds</w:t>
      </w:r>
    </w:p>
    <w:p w14:paraId="72DA5A0B" w14:textId="77777777" w:rsidR="001D1644" w:rsidRPr="001D1644" w:rsidRDefault="001D1644" w:rsidP="00B54D20">
      <w:pPr>
        <w:pStyle w:val="ListParagraph"/>
        <w:numPr>
          <w:ilvl w:val="0"/>
          <w:numId w:val="31"/>
        </w:numPr>
      </w:pPr>
      <w:r>
        <w:rPr>
          <w:b/>
        </w:rPr>
        <w:t xml:space="preserve">Enable Message </w:t>
      </w:r>
      <w:r>
        <w:rPr>
          <w:b/>
          <w:u w:val="single"/>
        </w:rPr>
        <w:t>P</w:t>
      </w:r>
      <w:r>
        <w:rPr>
          <w:b/>
        </w:rPr>
        <w:t>refixes</w:t>
      </w:r>
      <w:r w:rsidR="002764E7" w:rsidRPr="002764E7">
        <w:t xml:space="preserve"> </w:t>
      </w:r>
      <w:r w:rsidR="002764E7">
        <w:t>(</w:t>
      </w:r>
      <w:r w:rsidR="002764E7">
        <w:rPr>
          <w:b/>
        </w:rPr>
        <w:t>ALT+P</w:t>
      </w:r>
      <w:r w:rsidR="002764E7">
        <w:t>)</w:t>
      </w:r>
      <w:r w:rsidR="004B3038">
        <w:t xml:space="preserve"> </w:t>
      </w:r>
      <w:r w:rsidR="007A1D7F">
        <w:t>–</w:t>
      </w:r>
      <w:r w:rsidR="004B3038">
        <w:t xml:space="preserve"> </w:t>
      </w:r>
      <w:r w:rsidR="009178F8" w:rsidRPr="009178F8">
        <w:rPr>
          <w:b/>
          <w:color w:val="FF0000"/>
        </w:rPr>
        <w:t>CHECKED</w:t>
      </w:r>
    </w:p>
    <w:p w14:paraId="72DA5A0C" w14:textId="77777777" w:rsidR="001D1644" w:rsidRPr="001D1644" w:rsidRDefault="001D1644" w:rsidP="00B54D20">
      <w:pPr>
        <w:pStyle w:val="ListParagraph"/>
        <w:numPr>
          <w:ilvl w:val="0"/>
          <w:numId w:val="31"/>
        </w:numPr>
      </w:pPr>
      <w:r>
        <w:rPr>
          <w:b/>
          <w:u w:val="single"/>
        </w:rPr>
        <w:t>V</w:t>
      </w:r>
      <w:r>
        <w:rPr>
          <w:b/>
        </w:rPr>
        <w:t>erbosity Level</w:t>
      </w:r>
      <w:r w:rsidR="002764E7">
        <w:rPr>
          <w:b/>
        </w:rPr>
        <w:t xml:space="preserve"> </w:t>
      </w:r>
      <w:r w:rsidR="002764E7">
        <w:t>(</w:t>
      </w:r>
      <w:r w:rsidR="002764E7">
        <w:rPr>
          <w:b/>
        </w:rPr>
        <w:t>ALT+V</w:t>
      </w:r>
      <w:r w:rsidR="002764E7">
        <w:t>)</w:t>
      </w:r>
    </w:p>
    <w:p w14:paraId="72DA5A0D" w14:textId="77777777" w:rsidR="001D1644" w:rsidRPr="001D1644" w:rsidRDefault="001D1644" w:rsidP="00B54D20">
      <w:pPr>
        <w:pStyle w:val="ListParagraph"/>
        <w:numPr>
          <w:ilvl w:val="1"/>
          <w:numId w:val="31"/>
        </w:numPr>
      </w:pPr>
      <w:r>
        <w:rPr>
          <w:b/>
        </w:rPr>
        <w:t>Beginner, Highest</w:t>
      </w:r>
      <w:r w:rsidR="004B3038">
        <w:t xml:space="preserve"> – </w:t>
      </w:r>
      <w:r w:rsidR="009178F8" w:rsidRPr="009178F8">
        <w:rPr>
          <w:b/>
          <w:color w:val="FF0000"/>
        </w:rPr>
        <w:t>SELECTED</w:t>
      </w:r>
    </w:p>
    <w:p w14:paraId="72DA5A0E" w14:textId="77777777" w:rsidR="001D1644" w:rsidRPr="001D1644" w:rsidRDefault="001D1644" w:rsidP="00B54D20">
      <w:pPr>
        <w:pStyle w:val="ListParagraph"/>
        <w:numPr>
          <w:ilvl w:val="1"/>
          <w:numId w:val="31"/>
        </w:numPr>
      </w:pPr>
      <w:r>
        <w:rPr>
          <w:b/>
        </w:rPr>
        <w:t>Intermediate</w:t>
      </w:r>
      <w:r w:rsidR="004B3038" w:rsidRPr="004B3038">
        <w:t xml:space="preserve"> </w:t>
      </w:r>
      <w:r w:rsidR="004B3038">
        <w:t>– UNSELECTED</w:t>
      </w:r>
    </w:p>
    <w:p w14:paraId="72DA5A0F" w14:textId="77777777" w:rsidR="001D1644" w:rsidRDefault="001D1644" w:rsidP="00B54D20">
      <w:pPr>
        <w:pStyle w:val="ListParagraph"/>
        <w:numPr>
          <w:ilvl w:val="1"/>
          <w:numId w:val="31"/>
        </w:numPr>
      </w:pPr>
      <w:r>
        <w:rPr>
          <w:b/>
        </w:rPr>
        <w:t>Advanced, Lowest</w:t>
      </w:r>
      <w:r w:rsidR="004B3038" w:rsidRPr="004B3038">
        <w:t xml:space="preserve"> </w:t>
      </w:r>
      <w:r w:rsidR="004B3038">
        <w:t>– UNSELECTED</w:t>
      </w:r>
    </w:p>
    <w:p w14:paraId="0E2C1C59" w14:textId="5531BB47" w:rsidR="00667B0F" w:rsidRPr="00F81D88" w:rsidRDefault="00667B0F" w:rsidP="00F81D88">
      <w:pPr>
        <w:pStyle w:val="ListParagraph"/>
        <w:numPr>
          <w:ilvl w:val="0"/>
          <w:numId w:val="31"/>
        </w:numPr>
      </w:pPr>
      <w:r>
        <w:rPr>
          <w:b/>
        </w:rPr>
        <w:t>Configure Verbosity Levels</w:t>
      </w:r>
    </w:p>
    <w:p w14:paraId="2395BF77" w14:textId="77777777" w:rsidR="00724E02" w:rsidRPr="00667B0F" w:rsidRDefault="00724E02" w:rsidP="00724E02">
      <w:pPr>
        <w:pStyle w:val="ListParagraph"/>
        <w:numPr>
          <w:ilvl w:val="1"/>
          <w:numId w:val="31"/>
        </w:numPr>
      </w:pPr>
      <w:r>
        <w:rPr>
          <w:b/>
          <w:u w:val="single"/>
        </w:rPr>
        <w:t>B</w:t>
      </w:r>
      <w:r>
        <w:rPr>
          <w:b/>
        </w:rPr>
        <w:t>eginner…</w:t>
      </w:r>
      <w:r>
        <w:t>(</w:t>
      </w:r>
      <w:r>
        <w:rPr>
          <w:b/>
        </w:rPr>
        <w:t>ALT+B</w:t>
      </w:r>
      <w:r>
        <w:t xml:space="preserve">) – </w:t>
      </w:r>
      <w:r w:rsidRPr="009178F8">
        <w:rPr>
          <w:b/>
          <w:color w:val="FF0000"/>
        </w:rPr>
        <w:t>SELECTED</w:t>
      </w:r>
    </w:p>
    <w:p w14:paraId="63DE534C" w14:textId="7F8B691F" w:rsidR="00724E02" w:rsidRPr="001D1644" w:rsidRDefault="00724E02" w:rsidP="00724E02">
      <w:pPr>
        <w:pStyle w:val="ListParagraph"/>
        <w:numPr>
          <w:ilvl w:val="2"/>
          <w:numId w:val="31"/>
        </w:numPr>
      </w:pPr>
      <w:r>
        <w:rPr>
          <w:b/>
        </w:rPr>
        <w:t>Beginner Preferences Dialog</w:t>
      </w:r>
    </w:p>
    <w:p w14:paraId="72DA5A12" w14:textId="77777777" w:rsidR="00B26978" w:rsidRDefault="00B26978" w:rsidP="00724E02">
      <w:pPr>
        <w:pStyle w:val="ListParagraph"/>
        <w:numPr>
          <w:ilvl w:val="3"/>
          <w:numId w:val="31"/>
        </w:numPr>
      </w:pPr>
      <w:r>
        <w:rPr>
          <w:b/>
          <w:u w:val="single"/>
        </w:rPr>
        <w:t>I</w:t>
      </w:r>
      <w:r>
        <w:rPr>
          <w:b/>
        </w:rPr>
        <w:t xml:space="preserve">tems to be </w:t>
      </w:r>
      <w:r w:rsidR="00D065B5">
        <w:rPr>
          <w:b/>
        </w:rPr>
        <w:t>Brailed</w:t>
      </w:r>
      <w:r>
        <w:t xml:space="preserve"> (</w:t>
      </w:r>
      <w:r>
        <w:rPr>
          <w:b/>
        </w:rPr>
        <w:t>ALT+I</w:t>
      </w:r>
      <w:r>
        <w:t>)</w:t>
      </w:r>
    </w:p>
    <w:p w14:paraId="72DA5A13" w14:textId="77777777" w:rsidR="00B26978" w:rsidRDefault="00B26978" w:rsidP="00724E02">
      <w:pPr>
        <w:pStyle w:val="ListParagraph"/>
        <w:numPr>
          <w:ilvl w:val="4"/>
          <w:numId w:val="32"/>
        </w:numPr>
      </w:pPr>
      <w:r>
        <w:rPr>
          <w:b/>
        </w:rPr>
        <w:t>Application Start Message</w:t>
      </w:r>
      <w:r w:rsidR="00F45E20">
        <w:t xml:space="preserve"> </w:t>
      </w:r>
      <w:r w:rsidR="00F45E20" w:rsidRPr="00F45E20">
        <w:rPr>
          <w:b/>
        </w:rPr>
        <w:t>- app</w:t>
      </w:r>
      <w:r w:rsidR="00F45E20">
        <w:t xml:space="preserve"> </w:t>
      </w:r>
      <w:r>
        <w:t xml:space="preserve">– </w:t>
      </w:r>
      <w:r w:rsidR="009178F8" w:rsidRPr="009178F8">
        <w:rPr>
          <w:b/>
          <w:color w:val="FF0000"/>
        </w:rPr>
        <w:t>CHECKED</w:t>
      </w:r>
    </w:p>
    <w:p w14:paraId="72DA5A14" w14:textId="77777777" w:rsidR="00B26978" w:rsidRDefault="00B26978" w:rsidP="00724E02">
      <w:pPr>
        <w:pStyle w:val="ListParagraph"/>
        <w:numPr>
          <w:ilvl w:val="4"/>
          <w:numId w:val="32"/>
        </w:numPr>
      </w:pPr>
      <w:r>
        <w:rPr>
          <w:b/>
        </w:rPr>
        <w:t>Error Message</w:t>
      </w:r>
      <w:r w:rsidR="00F45E20">
        <w:rPr>
          <w:b/>
        </w:rPr>
        <w:t xml:space="preserve"> - err </w:t>
      </w:r>
      <w:r>
        <w:t xml:space="preserve"> – </w:t>
      </w:r>
      <w:r w:rsidR="009178F8" w:rsidRPr="009178F8">
        <w:rPr>
          <w:b/>
          <w:color w:val="FF0000"/>
        </w:rPr>
        <w:t>CHECKED</w:t>
      </w:r>
    </w:p>
    <w:p w14:paraId="72DA5A15" w14:textId="77777777" w:rsidR="00B26978" w:rsidRDefault="00B26978" w:rsidP="00724E02">
      <w:pPr>
        <w:pStyle w:val="ListParagraph"/>
        <w:numPr>
          <w:ilvl w:val="4"/>
          <w:numId w:val="32"/>
        </w:numPr>
      </w:pPr>
      <w:r>
        <w:rPr>
          <w:b/>
        </w:rPr>
        <w:t>Help Balloon</w:t>
      </w:r>
      <w:r w:rsidR="00F45E20">
        <w:rPr>
          <w:b/>
        </w:rPr>
        <w:t xml:space="preserve"> - bln</w:t>
      </w:r>
      <w:r>
        <w:t xml:space="preserve"> – </w:t>
      </w:r>
      <w:r w:rsidR="009178F8" w:rsidRPr="009178F8">
        <w:rPr>
          <w:b/>
          <w:color w:val="FF0000"/>
        </w:rPr>
        <w:t>CHECKED</w:t>
      </w:r>
    </w:p>
    <w:p w14:paraId="72DA5A16" w14:textId="77777777" w:rsidR="00B26978" w:rsidRDefault="00B26978" w:rsidP="00724E02">
      <w:pPr>
        <w:pStyle w:val="ListParagraph"/>
        <w:numPr>
          <w:ilvl w:val="4"/>
          <w:numId w:val="32"/>
        </w:numPr>
      </w:pPr>
      <w:r>
        <w:rPr>
          <w:b/>
        </w:rPr>
        <w:t>JAWS Message</w:t>
      </w:r>
      <w:r w:rsidR="00F45E20">
        <w:rPr>
          <w:b/>
        </w:rPr>
        <w:t xml:space="preserve"> - jm</w:t>
      </w:r>
      <w:r>
        <w:t xml:space="preserve"> – </w:t>
      </w:r>
      <w:r w:rsidR="009178F8" w:rsidRPr="009178F8">
        <w:rPr>
          <w:b/>
          <w:color w:val="FF0000"/>
        </w:rPr>
        <w:t>CHECKED</w:t>
      </w:r>
    </w:p>
    <w:p w14:paraId="72DA5A17" w14:textId="77777777" w:rsidR="00B26978" w:rsidRDefault="00B26978" w:rsidP="00724E02">
      <w:pPr>
        <w:pStyle w:val="ListParagraph"/>
        <w:numPr>
          <w:ilvl w:val="4"/>
          <w:numId w:val="32"/>
        </w:numPr>
      </w:pPr>
      <w:r>
        <w:rPr>
          <w:b/>
        </w:rPr>
        <w:t>Smart Help Messages</w:t>
      </w:r>
      <w:r w:rsidR="00F45E20">
        <w:rPr>
          <w:b/>
        </w:rPr>
        <w:t xml:space="preserve"> - shlp</w:t>
      </w:r>
      <w:r>
        <w:t xml:space="preserve"> – </w:t>
      </w:r>
      <w:r w:rsidR="009178F8" w:rsidRPr="009178F8">
        <w:rPr>
          <w:b/>
          <w:color w:val="FF0000"/>
        </w:rPr>
        <w:t>CHECKED</w:t>
      </w:r>
    </w:p>
    <w:p w14:paraId="72DA5A18" w14:textId="77777777" w:rsidR="00B26978" w:rsidRDefault="00B26978" w:rsidP="00724E02">
      <w:pPr>
        <w:pStyle w:val="ListParagraph"/>
        <w:numPr>
          <w:ilvl w:val="4"/>
          <w:numId w:val="32"/>
        </w:numPr>
      </w:pPr>
      <w:r>
        <w:rPr>
          <w:b/>
        </w:rPr>
        <w:t>Status Information</w:t>
      </w:r>
      <w:r w:rsidR="00F45E20">
        <w:rPr>
          <w:b/>
        </w:rPr>
        <w:t xml:space="preserve"> - sts</w:t>
      </w:r>
      <w:r>
        <w:t xml:space="preserve"> – </w:t>
      </w:r>
      <w:r w:rsidR="009178F8" w:rsidRPr="009178F8">
        <w:rPr>
          <w:b/>
          <w:color w:val="FF0000"/>
        </w:rPr>
        <w:t>CHECKED</w:t>
      </w:r>
    </w:p>
    <w:p w14:paraId="72DA5A19" w14:textId="77777777" w:rsidR="00B26978" w:rsidRDefault="00B26978" w:rsidP="00724E02">
      <w:pPr>
        <w:pStyle w:val="ListParagraph"/>
        <w:numPr>
          <w:ilvl w:val="4"/>
          <w:numId w:val="32"/>
        </w:numPr>
      </w:pPr>
      <w:r>
        <w:rPr>
          <w:b/>
        </w:rPr>
        <w:t>Tool Tip</w:t>
      </w:r>
      <w:r w:rsidR="00F45E20">
        <w:rPr>
          <w:b/>
        </w:rPr>
        <w:t xml:space="preserve"> - tip</w:t>
      </w:r>
      <w:r>
        <w:t xml:space="preserve"> – UNCHECKED</w:t>
      </w:r>
    </w:p>
    <w:p w14:paraId="72DA5A1A" w14:textId="77777777" w:rsidR="00F45E20" w:rsidRDefault="00F45E20" w:rsidP="00724E02">
      <w:pPr>
        <w:pStyle w:val="ListParagraph"/>
        <w:numPr>
          <w:ilvl w:val="4"/>
          <w:numId w:val="32"/>
        </w:numPr>
      </w:pPr>
      <w:r>
        <w:rPr>
          <w:b/>
        </w:rPr>
        <w:t xml:space="preserve">Tutor - ttr </w:t>
      </w:r>
      <w:r>
        <w:t xml:space="preserve"> – UNCHECKED</w:t>
      </w:r>
    </w:p>
    <w:p w14:paraId="72DA5A1B" w14:textId="77777777" w:rsidR="00F45E20" w:rsidRDefault="00F45E20" w:rsidP="00724E02">
      <w:pPr>
        <w:pStyle w:val="ListParagraph"/>
        <w:numPr>
          <w:ilvl w:val="4"/>
          <w:numId w:val="32"/>
        </w:numPr>
      </w:pPr>
      <w:r>
        <w:rPr>
          <w:b/>
        </w:rPr>
        <w:t>User Requested Information - usr</w:t>
      </w:r>
      <w:r>
        <w:t xml:space="preserve"> – </w:t>
      </w:r>
      <w:r w:rsidR="009178F8" w:rsidRPr="009178F8">
        <w:rPr>
          <w:b/>
          <w:color w:val="FF0000"/>
        </w:rPr>
        <w:t>CHECKED</w:t>
      </w:r>
    </w:p>
    <w:p w14:paraId="4614D174" w14:textId="47DF5C79" w:rsidR="00C94B58" w:rsidRDefault="00B26978" w:rsidP="00724E02">
      <w:pPr>
        <w:pStyle w:val="ListParagraph"/>
        <w:numPr>
          <w:ilvl w:val="3"/>
          <w:numId w:val="32"/>
        </w:numPr>
      </w:pPr>
      <w:r w:rsidRPr="005949C5">
        <w:rPr>
          <w:b/>
          <w:u w:val="single"/>
        </w:rPr>
        <w:t>J</w:t>
      </w:r>
      <w:r w:rsidRPr="005949C5">
        <w:rPr>
          <w:b/>
        </w:rPr>
        <w:t>AWS Message Length</w:t>
      </w:r>
      <w:r>
        <w:t xml:space="preserve"> (</w:t>
      </w:r>
      <w:r w:rsidRPr="005949C5">
        <w:rPr>
          <w:b/>
        </w:rPr>
        <w:t>ALT+J</w:t>
      </w:r>
      <w:r>
        <w:t>) –</w:t>
      </w:r>
      <w:r w:rsidR="00C94B58">
        <w:t xml:space="preserve"> </w:t>
      </w:r>
      <w:r>
        <w:t>Short</w:t>
      </w:r>
    </w:p>
    <w:p w14:paraId="72DA5A1E" w14:textId="27B43844" w:rsidR="00B26978" w:rsidRDefault="00B26978" w:rsidP="00B54D20">
      <w:pPr>
        <w:pStyle w:val="ListParagraph"/>
        <w:numPr>
          <w:ilvl w:val="1"/>
          <w:numId w:val="32"/>
        </w:numPr>
      </w:pPr>
      <w:r>
        <w:rPr>
          <w:b/>
          <w:u w:val="single"/>
        </w:rPr>
        <w:t>I</w:t>
      </w:r>
      <w:r>
        <w:rPr>
          <w:b/>
        </w:rPr>
        <w:t>ntermediate…</w:t>
      </w:r>
      <w:r>
        <w:t>(</w:t>
      </w:r>
      <w:r>
        <w:rPr>
          <w:b/>
        </w:rPr>
        <w:t>ALT+I</w:t>
      </w:r>
      <w:r>
        <w:t>) – UNSELECTED</w:t>
      </w:r>
    </w:p>
    <w:p w14:paraId="72DA5A1F" w14:textId="77777777" w:rsidR="002764E7" w:rsidRDefault="00B26978" w:rsidP="00B54D20">
      <w:pPr>
        <w:pStyle w:val="ListParagraph"/>
        <w:numPr>
          <w:ilvl w:val="1"/>
          <w:numId w:val="31"/>
        </w:numPr>
      </w:pPr>
      <w:r>
        <w:rPr>
          <w:b/>
        </w:rPr>
        <w:t>A</w:t>
      </w:r>
      <w:r>
        <w:rPr>
          <w:b/>
          <w:u w:val="single"/>
        </w:rPr>
        <w:t>d</w:t>
      </w:r>
      <w:r>
        <w:rPr>
          <w:b/>
        </w:rPr>
        <w:t>vanced…</w:t>
      </w:r>
      <w:r>
        <w:t>(</w:t>
      </w:r>
      <w:r>
        <w:rPr>
          <w:b/>
        </w:rPr>
        <w:t>ALT+D</w:t>
      </w:r>
      <w:r>
        <w:t>) – UNSELECTED</w:t>
      </w:r>
    </w:p>
    <w:p w14:paraId="72DA5A21" w14:textId="77777777" w:rsidR="00304FB1" w:rsidRPr="008567FC" w:rsidRDefault="00304FB1" w:rsidP="00F81D88">
      <w:r w:rsidRPr="00F81D88">
        <w:rPr>
          <w:b/>
        </w:rPr>
        <w:t>Advanced</w:t>
      </w:r>
    </w:p>
    <w:p w14:paraId="72DA5A22" w14:textId="77777777" w:rsidR="00304FB1" w:rsidRPr="00304FB1" w:rsidRDefault="00304FB1" w:rsidP="00B54D20">
      <w:pPr>
        <w:pStyle w:val="ListParagraph"/>
        <w:numPr>
          <w:ilvl w:val="0"/>
          <w:numId w:val="33"/>
        </w:numPr>
      </w:pPr>
      <w:r>
        <w:rPr>
          <w:b/>
          <w:u w:val="single"/>
        </w:rPr>
        <w:t>P</w:t>
      </w:r>
      <w:r>
        <w:rPr>
          <w:b/>
        </w:rPr>
        <w:t xml:space="preserve">lacement of Status cells </w:t>
      </w:r>
      <w:r>
        <w:t>(</w:t>
      </w:r>
      <w:r>
        <w:rPr>
          <w:b/>
        </w:rPr>
        <w:t>ALT+P</w:t>
      </w:r>
      <w:r>
        <w:t>)</w:t>
      </w:r>
    </w:p>
    <w:p w14:paraId="72DA5A23" w14:textId="77777777" w:rsidR="00304FB1" w:rsidRPr="00304FB1" w:rsidRDefault="00304FB1" w:rsidP="00B54D20">
      <w:pPr>
        <w:pStyle w:val="ListParagraph"/>
        <w:numPr>
          <w:ilvl w:val="1"/>
          <w:numId w:val="33"/>
        </w:numPr>
      </w:pPr>
      <w:r>
        <w:rPr>
          <w:b/>
        </w:rPr>
        <w:t>Left</w:t>
      </w:r>
      <w:r w:rsidR="007542D4">
        <w:t xml:space="preserve"> – </w:t>
      </w:r>
      <w:r w:rsidR="00FA47F2">
        <w:t>UN</w:t>
      </w:r>
      <w:r w:rsidR="007542D4">
        <w:t xml:space="preserve">SELECTED </w:t>
      </w:r>
    </w:p>
    <w:p w14:paraId="72DA5A24" w14:textId="77777777" w:rsidR="00304FB1" w:rsidRPr="00304FB1" w:rsidRDefault="00304FB1" w:rsidP="00B54D20">
      <w:pPr>
        <w:pStyle w:val="ListParagraph"/>
        <w:numPr>
          <w:ilvl w:val="1"/>
          <w:numId w:val="33"/>
        </w:numPr>
      </w:pPr>
      <w:r>
        <w:rPr>
          <w:b/>
        </w:rPr>
        <w:t>Right</w:t>
      </w:r>
      <w:r w:rsidR="007542D4">
        <w:rPr>
          <w:b/>
        </w:rPr>
        <w:t xml:space="preserve"> </w:t>
      </w:r>
      <w:r w:rsidR="007542D4">
        <w:t>– UNSELECTED</w:t>
      </w:r>
    </w:p>
    <w:p w14:paraId="72DA5A25" w14:textId="77777777" w:rsidR="00304FB1" w:rsidRPr="00304FB1" w:rsidRDefault="00304FB1" w:rsidP="00B54D20">
      <w:pPr>
        <w:pStyle w:val="ListParagraph"/>
        <w:numPr>
          <w:ilvl w:val="1"/>
          <w:numId w:val="33"/>
        </w:numPr>
      </w:pPr>
      <w:r>
        <w:rPr>
          <w:b/>
        </w:rPr>
        <w:t>None</w:t>
      </w:r>
      <w:r w:rsidR="007542D4">
        <w:rPr>
          <w:b/>
        </w:rPr>
        <w:t xml:space="preserve"> </w:t>
      </w:r>
      <w:r w:rsidR="007542D4">
        <w:t xml:space="preserve">– </w:t>
      </w:r>
      <w:r w:rsidR="009178F8" w:rsidRPr="009178F8">
        <w:rPr>
          <w:b/>
          <w:color w:val="FF0000"/>
        </w:rPr>
        <w:t>SELECTED</w:t>
      </w:r>
    </w:p>
    <w:p w14:paraId="72DA5A26" w14:textId="77777777" w:rsidR="00304FB1" w:rsidRPr="00304FB1" w:rsidRDefault="00304FB1" w:rsidP="00B54D20">
      <w:pPr>
        <w:pStyle w:val="ListParagraph"/>
        <w:numPr>
          <w:ilvl w:val="0"/>
          <w:numId w:val="33"/>
        </w:numPr>
      </w:pPr>
      <w:r>
        <w:rPr>
          <w:b/>
        </w:rPr>
        <w:t xml:space="preserve">Reading </w:t>
      </w:r>
      <w:r>
        <w:rPr>
          <w:b/>
          <w:u w:val="single"/>
        </w:rPr>
        <w:t>L</w:t>
      </w:r>
      <w:r>
        <w:rPr>
          <w:b/>
        </w:rPr>
        <w:t xml:space="preserve">ine </w:t>
      </w:r>
      <w:r>
        <w:t>(</w:t>
      </w:r>
      <w:r>
        <w:rPr>
          <w:b/>
        </w:rPr>
        <w:t>ALT+L</w:t>
      </w:r>
      <w:r>
        <w:t>)</w:t>
      </w:r>
    </w:p>
    <w:p w14:paraId="72DA5A27" w14:textId="77777777" w:rsidR="00304FB1" w:rsidRPr="00304FB1" w:rsidRDefault="00304FB1" w:rsidP="00B54D20">
      <w:pPr>
        <w:pStyle w:val="ListParagraph"/>
        <w:numPr>
          <w:ilvl w:val="1"/>
          <w:numId w:val="33"/>
        </w:numPr>
      </w:pPr>
      <w:r>
        <w:rPr>
          <w:b/>
          <w:u w:val="single"/>
        </w:rPr>
        <w:t>S</w:t>
      </w:r>
      <w:r>
        <w:rPr>
          <w:b/>
        </w:rPr>
        <w:t xml:space="preserve">tart Position </w:t>
      </w:r>
      <w:r>
        <w:t>(</w:t>
      </w:r>
      <w:r>
        <w:rPr>
          <w:b/>
        </w:rPr>
        <w:t>ALT+S</w:t>
      </w:r>
      <w:r>
        <w:t>)</w:t>
      </w:r>
      <w:r w:rsidR="007542D4">
        <w:t xml:space="preserve"> – </w:t>
      </w:r>
      <w:r w:rsidR="00FA47F2">
        <w:t>1</w:t>
      </w:r>
      <w:r w:rsidR="007542D4">
        <w:t xml:space="preserve"> </w:t>
      </w:r>
    </w:p>
    <w:p w14:paraId="72DA5A28" w14:textId="77777777" w:rsidR="00304FB1" w:rsidRPr="00304FB1" w:rsidRDefault="00304FB1" w:rsidP="00B54D20">
      <w:pPr>
        <w:pStyle w:val="ListParagraph"/>
        <w:numPr>
          <w:ilvl w:val="1"/>
          <w:numId w:val="33"/>
        </w:numPr>
      </w:pPr>
      <w:r>
        <w:rPr>
          <w:b/>
          <w:u w:val="single"/>
        </w:rPr>
        <w:t>E</w:t>
      </w:r>
      <w:r>
        <w:rPr>
          <w:b/>
        </w:rPr>
        <w:t xml:space="preserve">nd Position </w:t>
      </w:r>
      <w:r>
        <w:t>(</w:t>
      </w:r>
      <w:r>
        <w:rPr>
          <w:b/>
        </w:rPr>
        <w:t>ALT+E</w:t>
      </w:r>
      <w:r>
        <w:t>)</w:t>
      </w:r>
      <w:r w:rsidR="007542D4">
        <w:t xml:space="preserve"> – </w:t>
      </w:r>
      <w:r w:rsidR="00FA47F2">
        <w:t>84 (Set automatically, d</w:t>
      </w:r>
      <w:r w:rsidR="007542D4">
        <w:t>ependent upon the selected Braille device).</w:t>
      </w:r>
    </w:p>
    <w:p w14:paraId="72DA5A29" w14:textId="77777777" w:rsidR="00304FB1" w:rsidRPr="00304FB1" w:rsidRDefault="00304FB1" w:rsidP="00B54D20">
      <w:pPr>
        <w:pStyle w:val="ListParagraph"/>
        <w:numPr>
          <w:ilvl w:val="0"/>
          <w:numId w:val="33"/>
        </w:numPr>
      </w:pPr>
      <w:r>
        <w:rPr>
          <w:b/>
          <w:u w:val="single"/>
        </w:rPr>
        <w:t>D</w:t>
      </w:r>
      <w:r>
        <w:rPr>
          <w:b/>
        </w:rPr>
        <w:t xml:space="preserve">ot Firmness </w:t>
      </w:r>
      <w:r>
        <w:t>(</w:t>
      </w:r>
      <w:r>
        <w:rPr>
          <w:b/>
        </w:rPr>
        <w:t>ALT+D</w:t>
      </w:r>
      <w:r>
        <w:t>)</w:t>
      </w:r>
      <w:r w:rsidR="007542D4">
        <w:t xml:space="preserve"> – 50 percent</w:t>
      </w:r>
    </w:p>
    <w:p w14:paraId="72DA5A2A" w14:textId="77777777" w:rsidR="00304FB1" w:rsidRDefault="00304FB1" w:rsidP="00B54D20">
      <w:pPr>
        <w:pStyle w:val="ListParagraph"/>
        <w:numPr>
          <w:ilvl w:val="0"/>
          <w:numId w:val="33"/>
        </w:numPr>
      </w:pPr>
      <w:r>
        <w:rPr>
          <w:b/>
          <w:u w:val="single"/>
        </w:rPr>
        <w:t>R</w:t>
      </w:r>
      <w:r>
        <w:rPr>
          <w:b/>
        </w:rPr>
        <w:t>apid Reading</w:t>
      </w:r>
      <w:r>
        <w:t>(</w:t>
      </w:r>
      <w:r>
        <w:rPr>
          <w:b/>
        </w:rPr>
        <w:t>ALT+R</w:t>
      </w:r>
      <w:r>
        <w:t>)</w:t>
      </w:r>
      <w:r w:rsidR="007542D4">
        <w:t xml:space="preserve"> – UNCHECKED </w:t>
      </w:r>
    </w:p>
    <w:p w14:paraId="72DA5A2B" w14:textId="28ECA1AB" w:rsidR="00670826" w:rsidRPr="000E63B2" w:rsidRDefault="00670826" w:rsidP="00670826">
      <w:pPr>
        <w:pStyle w:val="Heading3"/>
      </w:pPr>
      <w:bookmarkStart w:id="46" w:name="_Toc332883176"/>
      <w:r w:rsidRPr="000E63B2">
        <w:t>Caret and Cursor</w:t>
      </w:r>
      <w:bookmarkEnd w:id="46"/>
    </w:p>
    <w:p w14:paraId="72DA5A2C" w14:textId="44154181" w:rsidR="00670826" w:rsidRPr="00447ACA" w:rsidRDefault="00670826" w:rsidP="00447ACA">
      <w:pPr>
        <w:pStyle w:val="Heading4"/>
      </w:pPr>
      <w:r w:rsidRPr="00447ACA">
        <w:t>Caret and Cursor</w:t>
      </w:r>
      <w:r w:rsidR="00447ACA">
        <w:t xml:space="preserve"> Group Settings</w:t>
      </w:r>
    </w:p>
    <w:p w14:paraId="72DA5A2D" w14:textId="77777777" w:rsidR="00E60304" w:rsidRPr="00E60304" w:rsidRDefault="00E60304" w:rsidP="00E60304">
      <w:r>
        <w:t xml:space="preserve">Use the </w:t>
      </w:r>
      <w:r w:rsidRPr="00E60304">
        <w:rPr>
          <w:b/>
        </w:rPr>
        <w:t>Caret and Cursor</w:t>
      </w:r>
      <w:r w:rsidRPr="00E60304">
        <w:t xml:space="preserve"> options to identify when a cursor c</w:t>
      </w:r>
      <w:r>
        <w:t xml:space="preserve">hanges shape in an application (e.g., </w:t>
      </w:r>
      <w:r w:rsidRPr="00E60304">
        <w:t>from an I-beam, to an arrow, to an hourglass, or to detect</w:t>
      </w:r>
      <w:r>
        <w:t xml:space="preserve"> different size caret symbols).</w:t>
      </w:r>
    </w:p>
    <w:p w14:paraId="72DA5A2E" w14:textId="77777777" w:rsidR="00934EBB" w:rsidRPr="00FA47F2" w:rsidRDefault="00670826" w:rsidP="00F56D0F">
      <w:pPr>
        <w:pStyle w:val="ListParagraph"/>
        <w:numPr>
          <w:ilvl w:val="0"/>
          <w:numId w:val="63"/>
        </w:numPr>
      </w:pPr>
      <w:r w:rsidRPr="00FA47F2">
        <w:rPr>
          <w:b/>
        </w:rPr>
        <w:t>Notify When Mouse Cursor Changes Shape</w:t>
      </w:r>
      <w:r w:rsidR="006C5291" w:rsidRPr="00FA47F2">
        <w:t xml:space="preserve"> (</w:t>
      </w:r>
      <w:r w:rsidR="006C5291" w:rsidRPr="00FA47F2">
        <w:rPr>
          <w:b/>
        </w:rPr>
        <w:t>ALT+N</w:t>
      </w:r>
      <w:r w:rsidR="006C5291" w:rsidRPr="00FA47F2">
        <w:t>)</w:t>
      </w:r>
      <w:r w:rsidR="00DA457F" w:rsidRPr="00FA47F2">
        <w:t xml:space="preserve"> – UNSELECTED </w:t>
      </w:r>
    </w:p>
    <w:p w14:paraId="72DA5A2F" w14:textId="77777777" w:rsidR="00211D4A" w:rsidRPr="00DA457F" w:rsidRDefault="00211D4A" w:rsidP="00B54D20">
      <w:pPr>
        <w:pStyle w:val="ListParagraph"/>
        <w:numPr>
          <w:ilvl w:val="0"/>
          <w:numId w:val="35"/>
        </w:numPr>
      </w:pPr>
      <w:r w:rsidRPr="00DA457F">
        <w:rPr>
          <w:b/>
          <w:u w:val="single"/>
        </w:rPr>
        <w:t>T</w:t>
      </w:r>
      <w:r w:rsidRPr="00DA457F">
        <w:rPr>
          <w:b/>
        </w:rPr>
        <w:t>ext Caret Blink Rate</w:t>
      </w:r>
      <w:r w:rsidR="006C5291" w:rsidRPr="00DA457F">
        <w:rPr>
          <w:b/>
        </w:rPr>
        <w:t xml:space="preserve"> </w:t>
      </w:r>
      <w:r w:rsidR="006C5291" w:rsidRPr="00DA457F">
        <w:t>(</w:t>
      </w:r>
      <w:r w:rsidR="006C5291" w:rsidRPr="00DA457F">
        <w:rPr>
          <w:b/>
        </w:rPr>
        <w:t>ALT+T</w:t>
      </w:r>
      <w:r w:rsidR="006C5291" w:rsidRPr="00DA457F">
        <w:t>)</w:t>
      </w:r>
      <w:r w:rsidR="00DA457F">
        <w:t xml:space="preserve"> – 53 </w:t>
      </w:r>
    </w:p>
    <w:p w14:paraId="72DA5A30" w14:textId="77777777" w:rsidR="00211D4A" w:rsidRPr="00DA457F" w:rsidRDefault="00211D4A" w:rsidP="00B54D20">
      <w:pPr>
        <w:pStyle w:val="ListParagraph"/>
        <w:numPr>
          <w:ilvl w:val="0"/>
          <w:numId w:val="35"/>
        </w:numPr>
      </w:pPr>
      <w:r w:rsidRPr="00DA457F">
        <w:rPr>
          <w:b/>
        </w:rPr>
        <w:t>Mouse Click Tolerance</w:t>
      </w:r>
    </w:p>
    <w:p w14:paraId="72DA5A31" w14:textId="77777777" w:rsidR="00211D4A" w:rsidRPr="00DA457F" w:rsidRDefault="00211D4A" w:rsidP="00B54D20">
      <w:pPr>
        <w:pStyle w:val="ListParagraph"/>
        <w:numPr>
          <w:ilvl w:val="1"/>
          <w:numId w:val="35"/>
        </w:numPr>
      </w:pPr>
      <w:r w:rsidRPr="00DA457F">
        <w:rPr>
          <w:b/>
        </w:rPr>
        <w:t>Click T</w:t>
      </w:r>
      <w:r w:rsidRPr="00DA457F">
        <w:rPr>
          <w:b/>
          <w:u w:val="single"/>
        </w:rPr>
        <w:t>o</w:t>
      </w:r>
      <w:r w:rsidRPr="00DA457F">
        <w:rPr>
          <w:b/>
        </w:rPr>
        <w:t>lerance X</w:t>
      </w:r>
      <w:r w:rsidR="006C5291" w:rsidRPr="00DA457F">
        <w:rPr>
          <w:b/>
        </w:rPr>
        <w:t xml:space="preserve"> </w:t>
      </w:r>
      <w:r w:rsidR="006C5291" w:rsidRPr="00DA457F">
        <w:t>(</w:t>
      </w:r>
      <w:r w:rsidR="006C5291" w:rsidRPr="00DA457F">
        <w:rPr>
          <w:b/>
        </w:rPr>
        <w:t>ALT+O</w:t>
      </w:r>
      <w:r w:rsidR="006C5291" w:rsidRPr="00DA457F">
        <w:t>)</w:t>
      </w:r>
      <w:r w:rsidR="00DA457F">
        <w:t xml:space="preserve"> </w:t>
      </w:r>
      <w:bookmarkStart w:id="47" w:name="OLE_LINK35"/>
      <w:bookmarkStart w:id="48" w:name="OLE_LINK36"/>
      <w:r w:rsidR="00DA457F">
        <w:t>–</w:t>
      </w:r>
      <w:bookmarkEnd w:id="47"/>
      <w:bookmarkEnd w:id="48"/>
      <w:r w:rsidR="00DA457F">
        <w:t xml:space="preserve"> 1 </w:t>
      </w:r>
    </w:p>
    <w:p w14:paraId="72DA5A32" w14:textId="77777777" w:rsidR="00211D4A" w:rsidRPr="00DA457F" w:rsidRDefault="00211D4A" w:rsidP="00B54D20">
      <w:pPr>
        <w:pStyle w:val="ListParagraph"/>
        <w:numPr>
          <w:ilvl w:val="1"/>
          <w:numId w:val="35"/>
        </w:numPr>
      </w:pPr>
      <w:r w:rsidRPr="00DA457F">
        <w:rPr>
          <w:b/>
          <w:u w:val="single"/>
        </w:rPr>
        <w:t>C</w:t>
      </w:r>
      <w:r w:rsidRPr="00DA457F">
        <w:rPr>
          <w:b/>
        </w:rPr>
        <w:t>lick Tolerance Y</w:t>
      </w:r>
      <w:r w:rsidR="006C5291" w:rsidRPr="00DA457F">
        <w:rPr>
          <w:b/>
        </w:rPr>
        <w:t xml:space="preserve"> </w:t>
      </w:r>
      <w:r w:rsidR="006C5291" w:rsidRPr="00DA457F">
        <w:t>(</w:t>
      </w:r>
      <w:r w:rsidR="006C5291" w:rsidRPr="00DA457F">
        <w:rPr>
          <w:b/>
        </w:rPr>
        <w:t>ALT+C</w:t>
      </w:r>
      <w:r w:rsidR="006C5291" w:rsidRPr="00DA457F">
        <w:t>)</w:t>
      </w:r>
      <w:r w:rsidR="00DA457F">
        <w:t xml:space="preserve"> – -</w:t>
      </w:r>
      <w:r w:rsidR="006A114A">
        <w:t xml:space="preserve"> 2</w:t>
      </w:r>
      <w:r w:rsidR="00DA457F">
        <w:t xml:space="preserve"> </w:t>
      </w:r>
    </w:p>
    <w:p w14:paraId="72DA5A33" w14:textId="77777777" w:rsidR="00211D4A" w:rsidRPr="00DA457F" w:rsidRDefault="00211D4A" w:rsidP="00B54D20">
      <w:pPr>
        <w:pStyle w:val="ListParagraph"/>
        <w:numPr>
          <w:ilvl w:val="0"/>
          <w:numId w:val="35"/>
        </w:numPr>
      </w:pPr>
      <w:r w:rsidRPr="00DA457F">
        <w:rPr>
          <w:b/>
        </w:rPr>
        <w:t>Vertical Caret Dimensions</w:t>
      </w:r>
    </w:p>
    <w:p w14:paraId="72DA5A34" w14:textId="77777777" w:rsidR="00211D4A" w:rsidRPr="00DA457F" w:rsidRDefault="00211D4A" w:rsidP="00B54D20">
      <w:pPr>
        <w:pStyle w:val="ListParagraph"/>
        <w:numPr>
          <w:ilvl w:val="1"/>
          <w:numId w:val="35"/>
        </w:numPr>
      </w:pPr>
      <w:r w:rsidRPr="00DA457F">
        <w:rPr>
          <w:b/>
        </w:rPr>
        <w:t xml:space="preserve">Minimum </w:t>
      </w:r>
      <w:r w:rsidRPr="00DA457F">
        <w:rPr>
          <w:b/>
          <w:u w:val="single"/>
        </w:rPr>
        <w:t>H</w:t>
      </w:r>
      <w:r w:rsidRPr="00DA457F">
        <w:rPr>
          <w:b/>
        </w:rPr>
        <w:t>eight</w:t>
      </w:r>
      <w:r w:rsidR="006C5291" w:rsidRPr="00DA457F">
        <w:rPr>
          <w:b/>
        </w:rPr>
        <w:t xml:space="preserve"> </w:t>
      </w:r>
      <w:r w:rsidR="006C5291" w:rsidRPr="00DA457F">
        <w:t>(</w:t>
      </w:r>
      <w:r w:rsidR="006C5291" w:rsidRPr="00DA457F">
        <w:rPr>
          <w:b/>
        </w:rPr>
        <w:t>ALT+H</w:t>
      </w:r>
      <w:r w:rsidR="006C5291" w:rsidRPr="00DA457F">
        <w:t>)</w:t>
      </w:r>
      <w:bookmarkStart w:id="49" w:name="OLE_LINK37"/>
      <w:bookmarkStart w:id="50" w:name="OLE_LINK38"/>
      <w:r w:rsidR="00DA457F">
        <w:t xml:space="preserve"> – 4</w:t>
      </w:r>
      <w:bookmarkEnd w:id="49"/>
      <w:bookmarkEnd w:id="50"/>
      <w:r w:rsidR="00DA457F">
        <w:t xml:space="preserve"> </w:t>
      </w:r>
    </w:p>
    <w:p w14:paraId="72DA5A35" w14:textId="77777777" w:rsidR="00211D4A" w:rsidRPr="00DA457F" w:rsidRDefault="00211D4A" w:rsidP="00B54D20">
      <w:pPr>
        <w:pStyle w:val="ListParagraph"/>
        <w:numPr>
          <w:ilvl w:val="1"/>
          <w:numId w:val="35"/>
        </w:numPr>
      </w:pPr>
      <w:r w:rsidRPr="00DA457F">
        <w:rPr>
          <w:b/>
        </w:rPr>
        <w:t xml:space="preserve">Minimum </w:t>
      </w:r>
      <w:r w:rsidRPr="00DA457F">
        <w:rPr>
          <w:b/>
          <w:u w:val="single"/>
        </w:rPr>
        <w:t>W</w:t>
      </w:r>
      <w:r w:rsidRPr="00DA457F">
        <w:rPr>
          <w:b/>
        </w:rPr>
        <w:t>idth</w:t>
      </w:r>
      <w:r w:rsidR="006C5291" w:rsidRPr="00DA457F">
        <w:rPr>
          <w:b/>
        </w:rPr>
        <w:t xml:space="preserve"> </w:t>
      </w:r>
      <w:r w:rsidR="006C5291" w:rsidRPr="00DA457F">
        <w:t>(</w:t>
      </w:r>
      <w:r w:rsidR="006C5291" w:rsidRPr="00DA457F">
        <w:rPr>
          <w:b/>
        </w:rPr>
        <w:t>ALT+W</w:t>
      </w:r>
      <w:r w:rsidR="006C5291" w:rsidRPr="00DA457F">
        <w:t>)</w:t>
      </w:r>
      <w:r w:rsidR="00DA457F">
        <w:t xml:space="preserve"> – 1</w:t>
      </w:r>
    </w:p>
    <w:p w14:paraId="72DA5A36" w14:textId="77777777" w:rsidR="00211D4A" w:rsidRPr="00DA457F" w:rsidRDefault="00211D4A" w:rsidP="00B54D20">
      <w:pPr>
        <w:pStyle w:val="ListParagraph"/>
        <w:numPr>
          <w:ilvl w:val="1"/>
          <w:numId w:val="35"/>
        </w:numPr>
      </w:pPr>
      <w:r w:rsidRPr="00DA457F">
        <w:rPr>
          <w:b/>
        </w:rPr>
        <w:t>Maximum H</w:t>
      </w:r>
      <w:r w:rsidRPr="00DA457F">
        <w:rPr>
          <w:b/>
          <w:u w:val="single"/>
        </w:rPr>
        <w:t>e</w:t>
      </w:r>
      <w:r w:rsidRPr="00DA457F">
        <w:rPr>
          <w:b/>
        </w:rPr>
        <w:t>ight</w:t>
      </w:r>
      <w:r w:rsidR="006C5291" w:rsidRPr="00DA457F">
        <w:rPr>
          <w:b/>
        </w:rPr>
        <w:t xml:space="preserve"> </w:t>
      </w:r>
      <w:r w:rsidR="006C5291" w:rsidRPr="00DA457F">
        <w:t>(</w:t>
      </w:r>
      <w:r w:rsidR="006C5291" w:rsidRPr="00DA457F">
        <w:rPr>
          <w:b/>
        </w:rPr>
        <w:t>ALT+E</w:t>
      </w:r>
      <w:r w:rsidR="006C5291" w:rsidRPr="00DA457F">
        <w:t>)</w:t>
      </w:r>
      <w:r w:rsidR="00DA457F">
        <w:t xml:space="preserve"> – 1</w:t>
      </w:r>
      <w:r w:rsidR="006A114A">
        <w:t>10</w:t>
      </w:r>
    </w:p>
    <w:p w14:paraId="72DA5A37" w14:textId="77777777" w:rsidR="00211D4A" w:rsidRPr="00DA457F" w:rsidRDefault="00211D4A" w:rsidP="00B54D20">
      <w:pPr>
        <w:pStyle w:val="ListParagraph"/>
        <w:numPr>
          <w:ilvl w:val="1"/>
          <w:numId w:val="35"/>
        </w:numPr>
      </w:pPr>
      <w:r w:rsidRPr="00DA457F">
        <w:rPr>
          <w:b/>
        </w:rPr>
        <w:t>Maximum W</w:t>
      </w:r>
      <w:r w:rsidRPr="00DA457F">
        <w:rPr>
          <w:b/>
          <w:u w:val="single"/>
        </w:rPr>
        <w:t>i</w:t>
      </w:r>
      <w:r w:rsidRPr="00DA457F">
        <w:rPr>
          <w:b/>
        </w:rPr>
        <w:t>dth</w:t>
      </w:r>
      <w:r w:rsidR="006C5291" w:rsidRPr="00DA457F">
        <w:rPr>
          <w:b/>
        </w:rPr>
        <w:t xml:space="preserve"> </w:t>
      </w:r>
      <w:r w:rsidR="006C5291" w:rsidRPr="00DA457F">
        <w:t>(</w:t>
      </w:r>
      <w:r w:rsidR="006C5291" w:rsidRPr="00DA457F">
        <w:rPr>
          <w:b/>
        </w:rPr>
        <w:t>ALT+I</w:t>
      </w:r>
      <w:r w:rsidR="006C5291" w:rsidRPr="00DA457F">
        <w:t>)</w:t>
      </w:r>
      <w:r w:rsidR="00DA457F">
        <w:t xml:space="preserve"> – 4</w:t>
      </w:r>
    </w:p>
    <w:p w14:paraId="72DA5A38" w14:textId="77777777" w:rsidR="00211D4A" w:rsidRPr="00DA457F" w:rsidRDefault="00211D4A" w:rsidP="00B54D20">
      <w:pPr>
        <w:pStyle w:val="ListParagraph"/>
        <w:numPr>
          <w:ilvl w:val="0"/>
          <w:numId w:val="35"/>
        </w:numPr>
      </w:pPr>
      <w:r w:rsidRPr="00DA457F">
        <w:rPr>
          <w:b/>
        </w:rPr>
        <w:t>Horizontal Caret Dimensions</w:t>
      </w:r>
    </w:p>
    <w:p w14:paraId="72DA5A39" w14:textId="77777777" w:rsidR="00211D4A" w:rsidRPr="00DA457F" w:rsidRDefault="00211D4A" w:rsidP="00B54D20">
      <w:pPr>
        <w:pStyle w:val="ListParagraph"/>
        <w:numPr>
          <w:ilvl w:val="1"/>
          <w:numId w:val="35"/>
        </w:numPr>
      </w:pPr>
      <w:r w:rsidRPr="00DA457F">
        <w:rPr>
          <w:b/>
        </w:rPr>
        <w:t>Minimum Hei</w:t>
      </w:r>
      <w:r w:rsidRPr="00DA457F">
        <w:rPr>
          <w:b/>
          <w:u w:val="single"/>
        </w:rPr>
        <w:t>g</w:t>
      </w:r>
      <w:r w:rsidRPr="00DA457F">
        <w:rPr>
          <w:b/>
        </w:rPr>
        <w:t>ht</w:t>
      </w:r>
      <w:r w:rsidR="006C5291" w:rsidRPr="00DA457F">
        <w:rPr>
          <w:b/>
        </w:rPr>
        <w:t xml:space="preserve"> </w:t>
      </w:r>
      <w:r w:rsidR="006C5291" w:rsidRPr="00DA457F">
        <w:t>(</w:t>
      </w:r>
      <w:r w:rsidR="006C5291" w:rsidRPr="00DA457F">
        <w:rPr>
          <w:b/>
        </w:rPr>
        <w:t>ALT+G</w:t>
      </w:r>
      <w:r w:rsidR="006C5291" w:rsidRPr="00DA457F">
        <w:t>)</w:t>
      </w:r>
      <w:r w:rsidR="00DA457F">
        <w:t xml:space="preserve"> – 1</w:t>
      </w:r>
    </w:p>
    <w:p w14:paraId="72DA5A3A" w14:textId="77777777" w:rsidR="00211D4A" w:rsidRPr="00DA457F" w:rsidRDefault="00211D4A" w:rsidP="00B54D20">
      <w:pPr>
        <w:pStyle w:val="ListParagraph"/>
        <w:numPr>
          <w:ilvl w:val="1"/>
          <w:numId w:val="35"/>
        </w:numPr>
      </w:pPr>
      <w:r w:rsidRPr="00DA457F">
        <w:rPr>
          <w:b/>
        </w:rPr>
        <w:t>Minim</w:t>
      </w:r>
      <w:r w:rsidRPr="00DA457F">
        <w:rPr>
          <w:b/>
          <w:u w:val="single"/>
        </w:rPr>
        <w:t>u</w:t>
      </w:r>
      <w:r w:rsidRPr="00DA457F">
        <w:rPr>
          <w:b/>
        </w:rPr>
        <w:t>m Width</w:t>
      </w:r>
      <w:r w:rsidR="006C5291" w:rsidRPr="00DA457F">
        <w:rPr>
          <w:b/>
        </w:rPr>
        <w:t xml:space="preserve"> </w:t>
      </w:r>
      <w:r w:rsidR="006C5291" w:rsidRPr="00DA457F">
        <w:t>(</w:t>
      </w:r>
      <w:r w:rsidR="006C5291" w:rsidRPr="00DA457F">
        <w:rPr>
          <w:b/>
        </w:rPr>
        <w:t>ALT+U</w:t>
      </w:r>
      <w:r w:rsidR="006C5291" w:rsidRPr="00DA457F">
        <w:t>)</w:t>
      </w:r>
      <w:r w:rsidR="00DA457F">
        <w:t xml:space="preserve"> – 4</w:t>
      </w:r>
    </w:p>
    <w:p w14:paraId="72DA5A3B" w14:textId="77777777" w:rsidR="00211D4A" w:rsidRPr="00DA457F" w:rsidRDefault="00211D4A" w:rsidP="00B54D20">
      <w:pPr>
        <w:pStyle w:val="ListParagraph"/>
        <w:numPr>
          <w:ilvl w:val="1"/>
          <w:numId w:val="35"/>
        </w:numPr>
      </w:pPr>
      <w:r w:rsidRPr="00DA457F">
        <w:rPr>
          <w:b/>
        </w:rPr>
        <w:t>Ma</w:t>
      </w:r>
      <w:r w:rsidRPr="00DA457F">
        <w:rPr>
          <w:b/>
          <w:u w:val="single"/>
        </w:rPr>
        <w:t>x</w:t>
      </w:r>
      <w:r w:rsidRPr="00DA457F">
        <w:rPr>
          <w:b/>
        </w:rPr>
        <w:t>imum Height</w:t>
      </w:r>
      <w:r w:rsidR="006C5291" w:rsidRPr="00DA457F">
        <w:rPr>
          <w:b/>
        </w:rPr>
        <w:t xml:space="preserve"> </w:t>
      </w:r>
      <w:r w:rsidR="006C5291" w:rsidRPr="00DA457F">
        <w:t>(</w:t>
      </w:r>
      <w:r w:rsidR="006C5291" w:rsidRPr="00DA457F">
        <w:rPr>
          <w:b/>
        </w:rPr>
        <w:t>ALT+X</w:t>
      </w:r>
      <w:r w:rsidR="006C5291" w:rsidRPr="00DA457F">
        <w:t>)</w:t>
      </w:r>
      <w:r w:rsidR="00DA457F">
        <w:t xml:space="preserve"> – 4</w:t>
      </w:r>
    </w:p>
    <w:p w14:paraId="72DA5A3C" w14:textId="77777777" w:rsidR="00211D4A" w:rsidRPr="00DA457F" w:rsidRDefault="00211D4A" w:rsidP="00B54D20">
      <w:pPr>
        <w:pStyle w:val="ListParagraph"/>
        <w:numPr>
          <w:ilvl w:val="1"/>
          <w:numId w:val="35"/>
        </w:numPr>
        <w:rPr>
          <w:b/>
        </w:rPr>
      </w:pPr>
      <w:r w:rsidRPr="00DA457F">
        <w:rPr>
          <w:b/>
        </w:rPr>
        <w:t>Maximum Width</w:t>
      </w:r>
      <w:r w:rsidR="006C5291" w:rsidRPr="00DA457F">
        <w:rPr>
          <w:b/>
        </w:rPr>
        <w:t xml:space="preserve"> </w:t>
      </w:r>
      <w:r w:rsidR="006C5291" w:rsidRPr="00DA457F">
        <w:t>(</w:t>
      </w:r>
      <w:r w:rsidR="006C5291" w:rsidRPr="00DA457F">
        <w:rPr>
          <w:b/>
        </w:rPr>
        <w:t>ALT+D</w:t>
      </w:r>
      <w:r w:rsidR="006C5291" w:rsidRPr="00DA457F">
        <w:t>)</w:t>
      </w:r>
      <w:r w:rsidR="00DA457F">
        <w:t xml:space="preserve"> – </w:t>
      </w:r>
      <w:r w:rsidR="004D2B43">
        <w:t>1</w:t>
      </w:r>
      <w:r w:rsidR="00DA457F">
        <w:t>4</w:t>
      </w:r>
    </w:p>
    <w:p w14:paraId="72DA5A3D" w14:textId="77777777" w:rsidR="002F4876" w:rsidRDefault="002F4876" w:rsidP="002F4876">
      <w:pPr>
        <w:pStyle w:val="Heading3"/>
      </w:pPr>
      <w:bookmarkStart w:id="51" w:name="_Toc332883177"/>
      <w:r w:rsidRPr="002F4876">
        <w:t>Synthesizer</w:t>
      </w:r>
      <w:bookmarkEnd w:id="51"/>
    </w:p>
    <w:p w14:paraId="72DA5A3E" w14:textId="7E7EC135" w:rsidR="002F4876" w:rsidRDefault="002F4876" w:rsidP="002F4876">
      <w:pPr>
        <w:pStyle w:val="Heading4"/>
      </w:pPr>
      <w:r>
        <w:t>Synthesizer</w:t>
      </w:r>
      <w:r w:rsidR="00447ACA">
        <w:t xml:space="preserve"> Group Settings</w:t>
      </w:r>
    </w:p>
    <w:p w14:paraId="72DA5A3F" w14:textId="77777777" w:rsidR="00E60304" w:rsidRPr="00E60304" w:rsidRDefault="00E60304" w:rsidP="00E60304">
      <w:r w:rsidRPr="00E60304">
        <w:rPr>
          <w:b/>
        </w:rPr>
        <w:t>Synthesizer</w:t>
      </w:r>
      <w:r w:rsidRPr="00E60304">
        <w:t xml:space="preserve"> options allow smoother playing of WAV files with software synthesizers.</w:t>
      </w:r>
    </w:p>
    <w:p w14:paraId="72DA5A40" w14:textId="26C223BF" w:rsidR="002F4876" w:rsidRPr="002F4876" w:rsidRDefault="002F4876" w:rsidP="00B54D20">
      <w:pPr>
        <w:pStyle w:val="ListParagraph"/>
        <w:numPr>
          <w:ilvl w:val="0"/>
          <w:numId w:val="34"/>
        </w:numPr>
      </w:pPr>
      <w:r>
        <w:rPr>
          <w:b/>
        </w:rPr>
        <w:t xml:space="preserve">Allow </w:t>
      </w:r>
      <w:r>
        <w:rPr>
          <w:b/>
          <w:u w:val="single"/>
        </w:rPr>
        <w:t>W</w:t>
      </w:r>
      <w:r>
        <w:rPr>
          <w:b/>
        </w:rPr>
        <w:t>ave Files with Software Synthesizers</w:t>
      </w:r>
      <w:r w:rsidR="00A34F00">
        <w:t xml:space="preserve"> (</w:t>
      </w:r>
      <w:r w:rsidR="00A34F00">
        <w:rPr>
          <w:b/>
        </w:rPr>
        <w:t>ALT+W</w:t>
      </w:r>
      <w:r w:rsidR="004F1746">
        <w:t xml:space="preserve">) – </w:t>
      </w:r>
      <w:r w:rsidR="009178F8" w:rsidRPr="009178F8">
        <w:rPr>
          <w:b/>
          <w:color w:val="FF0000"/>
        </w:rPr>
        <w:t>CHECKED</w:t>
      </w:r>
      <w:r w:rsidR="00A34F00">
        <w:tab/>
      </w:r>
      <w:r w:rsidR="00447ACA">
        <w:t>(Only available in the default.jcf setting.)</w:t>
      </w:r>
    </w:p>
    <w:p w14:paraId="72DA5A41" w14:textId="77777777" w:rsidR="002F4876" w:rsidRDefault="002F4876" w:rsidP="00B54D20">
      <w:pPr>
        <w:pStyle w:val="ListParagraph"/>
        <w:numPr>
          <w:ilvl w:val="0"/>
          <w:numId w:val="34"/>
        </w:numPr>
      </w:pPr>
      <w:r>
        <w:rPr>
          <w:b/>
          <w:u w:val="single"/>
        </w:rPr>
        <w:t>R</w:t>
      </w:r>
      <w:r>
        <w:rPr>
          <w:b/>
        </w:rPr>
        <w:t>eset Frequency</w:t>
      </w:r>
      <w:r w:rsidR="00A34F00">
        <w:rPr>
          <w:b/>
        </w:rPr>
        <w:t xml:space="preserve"> </w:t>
      </w:r>
      <w:r w:rsidR="00A34F00">
        <w:t>(</w:t>
      </w:r>
      <w:r w:rsidR="00A34F00">
        <w:rPr>
          <w:b/>
        </w:rPr>
        <w:t>ALT+R</w:t>
      </w:r>
      <w:r w:rsidR="00A34F00">
        <w:t>) – 2000</w:t>
      </w:r>
    </w:p>
    <w:p w14:paraId="72DA5A42" w14:textId="77777777" w:rsidR="00E74482" w:rsidRDefault="00E74482" w:rsidP="00E74482">
      <w:pPr>
        <w:pStyle w:val="Heading3"/>
      </w:pPr>
      <w:bookmarkStart w:id="52" w:name="_Toc332883178"/>
      <w:r>
        <w:t>Punctuation</w:t>
      </w:r>
      <w:bookmarkEnd w:id="52"/>
    </w:p>
    <w:p w14:paraId="72DA5A43" w14:textId="00E21734" w:rsidR="00E74482" w:rsidRDefault="00E74482" w:rsidP="00E74482">
      <w:pPr>
        <w:pStyle w:val="Heading4"/>
      </w:pPr>
      <w:r>
        <w:t>Punctuation</w:t>
      </w:r>
      <w:r w:rsidR="00447ACA">
        <w:t xml:space="preserve"> Group Settings</w:t>
      </w:r>
    </w:p>
    <w:p w14:paraId="72DA5A44" w14:textId="77777777" w:rsidR="006043C2" w:rsidRPr="006043C2" w:rsidRDefault="006043C2" w:rsidP="006043C2">
      <w:r w:rsidRPr="006043C2">
        <w:t xml:space="preserve">Use the </w:t>
      </w:r>
      <w:r w:rsidRPr="006043C2">
        <w:rPr>
          <w:b/>
        </w:rPr>
        <w:t>Customize Punctuation</w:t>
      </w:r>
      <w:r w:rsidRPr="006043C2">
        <w:t xml:space="preserve"> dialog to control when and how JAWS speaks individual punctuation marks.</w:t>
      </w:r>
    </w:p>
    <w:p w14:paraId="72DA5A45" w14:textId="339D046C" w:rsidR="00E74482" w:rsidRPr="00E74482" w:rsidRDefault="00E74482" w:rsidP="00B54D20">
      <w:pPr>
        <w:pStyle w:val="ListParagraph"/>
        <w:numPr>
          <w:ilvl w:val="0"/>
          <w:numId w:val="35"/>
        </w:numPr>
      </w:pPr>
      <w:r>
        <w:rPr>
          <w:b/>
          <w:u w:val="single"/>
        </w:rPr>
        <w:t>C</w:t>
      </w:r>
      <w:r>
        <w:rPr>
          <w:b/>
        </w:rPr>
        <w:t>ustomize Punctuation</w:t>
      </w:r>
      <w:r w:rsidR="00546B82">
        <w:rPr>
          <w:b/>
        </w:rPr>
        <w:t xml:space="preserve">…  </w:t>
      </w:r>
      <w:r>
        <w:t>(</w:t>
      </w:r>
      <w:r>
        <w:rPr>
          <w:b/>
        </w:rPr>
        <w:t>ALT+C</w:t>
      </w:r>
      <w:r>
        <w:t>)</w:t>
      </w:r>
      <w:r w:rsidR="00447ACA">
        <w:t xml:space="preserve"> (Only available in the default.jcf settings)  </w:t>
      </w:r>
    </w:p>
    <w:p w14:paraId="72DA5AA7" w14:textId="0681C545" w:rsidR="00D86DBC" w:rsidRPr="00F81D88" w:rsidRDefault="00D86DBC" w:rsidP="00F81D88">
      <w:pPr>
        <w:pStyle w:val="ListParagraph"/>
        <w:numPr>
          <w:ilvl w:val="0"/>
          <w:numId w:val="33"/>
        </w:numPr>
        <w:rPr>
          <w:b/>
        </w:rPr>
      </w:pPr>
      <w:r w:rsidRPr="00F81D88">
        <w:rPr>
          <w:b/>
        </w:rPr>
        <w:t>Customize Punctuation Dialog</w:t>
      </w:r>
      <w:r w:rsidR="0087781A" w:rsidRPr="00F81D88">
        <w:rPr>
          <w:b/>
        </w:rPr>
        <w:t>:</w:t>
      </w:r>
      <w:r w:rsidR="00447ACA" w:rsidRPr="00F81D88">
        <w:rPr>
          <w:b/>
        </w:rPr>
        <w:t xml:space="preserve"> </w:t>
      </w:r>
      <w:r w:rsidR="00447ACA">
        <w:t>ACCEPT DEFAULT SETTINGS</w:t>
      </w:r>
    </w:p>
    <w:p w14:paraId="72DA5ADC" w14:textId="77777777" w:rsidR="002F4876" w:rsidRDefault="00D535E5" w:rsidP="00D535E5">
      <w:pPr>
        <w:pStyle w:val="Heading3"/>
      </w:pPr>
      <w:bookmarkStart w:id="53" w:name="_Toc332883179"/>
      <w:r>
        <w:t>Voice Aliases</w:t>
      </w:r>
      <w:bookmarkEnd w:id="53"/>
    </w:p>
    <w:p w14:paraId="72DA5ADD" w14:textId="18CBE46A" w:rsidR="00D535E5" w:rsidRDefault="00D535E5" w:rsidP="00D535E5">
      <w:pPr>
        <w:pStyle w:val="Heading4"/>
      </w:pPr>
      <w:r>
        <w:t>Voice Aliases</w:t>
      </w:r>
      <w:r w:rsidR="0087781A">
        <w:t xml:space="preserve"> Settings Group</w:t>
      </w:r>
    </w:p>
    <w:p w14:paraId="72DA5ADE" w14:textId="77777777" w:rsidR="00546B82" w:rsidRPr="00546B82" w:rsidRDefault="00546B82" w:rsidP="00546B82">
      <w:r w:rsidRPr="00546B82">
        <w:t>Voice aliases allow you to save any combination of person, pitch, and rate into a voice name that JAWS remembers.</w:t>
      </w:r>
    </w:p>
    <w:p w14:paraId="72DA5ADF" w14:textId="77777777" w:rsidR="00D535E5" w:rsidRPr="00F81D88" w:rsidRDefault="00D535E5" w:rsidP="00B54D20">
      <w:pPr>
        <w:pStyle w:val="ListParagraph"/>
        <w:numPr>
          <w:ilvl w:val="0"/>
          <w:numId w:val="36"/>
        </w:numPr>
        <w:rPr>
          <w:b/>
        </w:rPr>
      </w:pPr>
      <w:r>
        <w:rPr>
          <w:b/>
        </w:rPr>
        <w:t xml:space="preserve">Customize </w:t>
      </w:r>
      <w:r>
        <w:rPr>
          <w:b/>
          <w:u w:val="single"/>
        </w:rPr>
        <w:t>V</w:t>
      </w:r>
      <w:r>
        <w:rPr>
          <w:b/>
        </w:rPr>
        <w:t>oice Aliases</w:t>
      </w:r>
      <w:r w:rsidR="009A7E18">
        <w:rPr>
          <w:b/>
        </w:rPr>
        <w:t>…</w:t>
      </w:r>
      <w:r w:rsidR="009A7E18">
        <w:t xml:space="preserve">  </w:t>
      </w:r>
      <w:r>
        <w:t>(</w:t>
      </w:r>
      <w:r>
        <w:rPr>
          <w:b/>
        </w:rPr>
        <w:t>ALT+V</w:t>
      </w:r>
      <w:r>
        <w:t>)</w:t>
      </w:r>
    </w:p>
    <w:p w14:paraId="069E4FA0" w14:textId="26621F63" w:rsidR="0087781A" w:rsidRPr="00D535E5" w:rsidRDefault="0087781A" w:rsidP="00F81D88">
      <w:pPr>
        <w:pStyle w:val="ListParagraph"/>
        <w:numPr>
          <w:ilvl w:val="1"/>
          <w:numId w:val="36"/>
        </w:numPr>
        <w:rPr>
          <w:b/>
        </w:rPr>
      </w:pPr>
      <w:r>
        <w:rPr>
          <w:b/>
        </w:rPr>
        <w:t xml:space="preserve">Voice Aliases Dialog:  </w:t>
      </w:r>
      <w:r>
        <w:t>ACCEPT DEFAULT SETTINGS</w:t>
      </w:r>
    </w:p>
    <w:p w14:paraId="72DA5AE0" w14:textId="77777777" w:rsidR="00D535E5" w:rsidRPr="00D535E5" w:rsidRDefault="00D535E5" w:rsidP="00B54D20">
      <w:pPr>
        <w:pStyle w:val="ListParagraph"/>
        <w:numPr>
          <w:ilvl w:val="0"/>
          <w:numId w:val="36"/>
        </w:numPr>
        <w:rPr>
          <w:b/>
        </w:rPr>
      </w:pPr>
      <w:r>
        <w:rPr>
          <w:b/>
        </w:rPr>
        <w:t>Customize Say All Voice Aliases…</w:t>
      </w:r>
      <w:r>
        <w:t>(</w:t>
      </w:r>
      <w:r w:rsidR="00E41817">
        <w:t>U</w:t>
      </w:r>
      <w:r w:rsidR="003444DA">
        <w:t>navailable</w:t>
      </w:r>
      <w:r>
        <w:t>)</w:t>
      </w:r>
    </w:p>
    <w:p w14:paraId="72DA5AFC" w14:textId="7EE741BF" w:rsidR="009A7E18" w:rsidRDefault="009318B6" w:rsidP="009A7E18">
      <w:pPr>
        <w:pStyle w:val="Heading3"/>
      </w:pPr>
      <w:bookmarkStart w:id="54" w:name="_Toc332883180"/>
      <w:r>
        <w:t>Window</w:t>
      </w:r>
      <w:r w:rsidR="009A7E18">
        <w:t xml:space="preserve"> Classes</w:t>
      </w:r>
      <w:bookmarkEnd w:id="54"/>
    </w:p>
    <w:p w14:paraId="72DA5AFD" w14:textId="265B8C9C" w:rsidR="009A7E18" w:rsidRDefault="009318B6" w:rsidP="009A7E18">
      <w:pPr>
        <w:pStyle w:val="Heading4"/>
      </w:pPr>
      <w:r>
        <w:t>Window</w:t>
      </w:r>
      <w:r w:rsidR="009A7E18">
        <w:t xml:space="preserve"> Classes</w:t>
      </w:r>
      <w:r w:rsidR="0087781A">
        <w:t xml:space="preserve"> Settings Group</w:t>
      </w:r>
    </w:p>
    <w:p w14:paraId="72DA5AFE" w14:textId="77777777" w:rsidR="00546B82" w:rsidRPr="00546B82" w:rsidRDefault="00546B82" w:rsidP="00546B82">
      <w:r w:rsidRPr="00546B82">
        <w:t>A window class is a programming level label for a window or control.</w:t>
      </w:r>
    </w:p>
    <w:p w14:paraId="72DA5AFF" w14:textId="77777777" w:rsidR="009318B6" w:rsidRPr="00F81D88" w:rsidRDefault="009318B6" w:rsidP="00B54D20">
      <w:pPr>
        <w:pStyle w:val="ListParagraph"/>
        <w:numPr>
          <w:ilvl w:val="0"/>
          <w:numId w:val="37"/>
        </w:numPr>
        <w:rPr>
          <w:b/>
        </w:rPr>
      </w:pPr>
      <w:r>
        <w:rPr>
          <w:b/>
        </w:rPr>
        <w:t xml:space="preserve">Customize </w:t>
      </w:r>
      <w:r>
        <w:rPr>
          <w:b/>
          <w:u w:val="single"/>
        </w:rPr>
        <w:t>W</w:t>
      </w:r>
      <w:r>
        <w:rPr>
          <w:b/>
        </w:rPr>
        <w:t>indow Classes</w:t>
      </w:r>
      <w:r w:rsidR="003C73FF">
        <w:rPr>
          <w:b/>
        </w:rPr>
        <w:t xml:space="preserve">…  </w:t>
      </w:r>
      <w:r>
        <w:t>(</w:t>
      </w:r>
      <w:r>
        <w:rPr>
          <w:b/>
        </w:rPr>
        <w:t>ALT+W</w:t>
      </w:r>
      <w:r>
        <w:t>)</w:t>
      </w:r>
    </w:p>
    <w:p w14:paraId="064C4B9F" w14:textId="3B1C353A" w:rsidR="0087781A" w:rsidRPr="00F81D88" w:rsidRDefault="0087781A" w:rsidP="00F81D88">
      <w:pPr>
        <w:pStyle w:val="ListParagraph"/>
        <w:numPr>
          <w:ilvl w:val="1"/>
          <w:numId w:val="37"/>
        </w:numPr>
        <w:rPr>
          <w:b/>
        </w:rPr>
      </w:pPr>
      <w:r w:rsidRPr="00F81D88">
        <w:rPr>
          <w:b/>
        </w:rPr>
        <w:t>Window Classes Dialog</w:t>
      </w:r>
      <w:r>
        <w:t>:  ACCEPT DEFAULT SETTINGS.</w:t>
      </w:r>
    </w:p>
    <w:p w14:paraId="72DA5B02" w14:textId="77777777" w:rsidR="009318B6" w:rsidRDefault="000F2B14" w:rsidP="009318B6">
      <w:pPr>
        <w:pStyle w:val="Heading3"/>
      </w:pPr>
      <w:bookmarkStart w:id="55" w:name="_Toc332883181"/>
      <w:r>
        <w:t>Keyboard</w:t>
      </w:r>
      <w:bookmarkEnd w:id="55"/>
    </w:p>
    <w:p w14:paraId="72DA5B03" w14:textId="303888DF" w:rsidR="000F2B14" w:rsidRDefault="000F2B14" w:rsidP="000F2B14">
      <w:pPr>
        <w:pStyle w:val="Heading4"/>
      </w:pPr>
      <w:r>
        <w:t>Keyboard</w:t>
      </w:r>
      <w:r w:rsidR="0087781A">
        <w:t xml:space="preserve"> Settings Group</w:t>
      </w:r>
    </w:p>
    <w:p w14:paraId="72DA5B04" w14:textId="77777777" w:rsidR="00546B82" w:rsidRPr="00546B82" w:rsidRDefault="00546B82" w:rsidP="00546B82">
      <w:r>
        <w:t>Use the options in this group to configure the state of important keys used by JAWS.</w:t>
      </w:r>
    </w:p>
    <w:p w14:paraId="72DA5B05" w14:textId="77777777" w:rsidR="000F2B14" w:rsidRPr="000F2B14" w:rsidRDefault="000F2B14" w:rsidP="00B54D20">
      <w:pPr>
        <w:pStyle w:val="ListParagraph"/>
        <w:numPr>
          <w:ilvl w:val="0"/>
          <w:numId w:val="38"/>
        </w:numPr>
      </w:pPr>
      <w:r>
        <w:rPr>
          <w:b/>
        </w:rPr>
        <w:t xml:space="preserve">Navigation </w:t>
      </w:r>
      <w:r>
        <w:rPr>
          <w:b/>
          <w:u w:val="single"/>
        </w:rPr>
        <w:t>Q</w:t>
      </w:r>
      <w:r>
        <w:rPr>
          <w:b/>
        </w:rPr>
        <w:t>uick Keys</w:t>
      </w:r>
      <w:r>
        <w:t xml:space="preserve"> (</w:t>
      </w:r>
      <w:r>
        <w:rPr>
          <w:b/>
        </w:rPr>
        <w:t>ALT+Q</w:t>
      </w:r>
      <w:r>
        <w:t>)</w:t>
      </w:r>
    </w:p>
    <w:p w14:paraId="72DA5B06" w14:textId="77777777" w:rsidR="000F2B14" w:rsidRPr="000F2B14" w:rsidRDefault="000F2B14" w:rsidP="00B54D20">
      <w:pPr>
        <w:pStyle w:val="ListParagraph"/>
        <w:numPr>
          <w:ilvl w:val="1"/>
          <w:numId w:val="38"/>
        </w:numPr>
      </w:pPr>
      <w:r>
        <w:rPr>
          <w:b/>
        </w:rPr>
        <w:t>Off</w:t>
      </w:r>
      <w:r w:rsidR="00CE20A5">
        <w:t xml:space="preserve"> – UNSELECTED </w:t>
      </w:r>
    </w:p>
    <w:p w14:paraId="72DA5B07" w14:textId="77777777" w:rsidR="000F2B14" w:rsidRPr="000F2B14" w:rsidRDefault="000F2B14" w:rsidP="00B54D20">
      <w:pPr>
        <w:pStyle w:val="ListParagraph"/>
        <w:numPr>
          <w:ilvl w:val="1"/>
          <w:numId w:val="38"/>
        </w:numPr>
      </w:pPr>
      <w:r>
        <w:rPr>
          <w:b/>
        </w:rPr>
        <w:t>On</w:t>
      </w:r>
      <w:r w:rsidR="00CE20A5">
        <w:t xml:space="preserve"> – </w:t>
      </w:r>
      <w:r w:rsidR="009178F8" w:rsidRPr="009178F8">
        <w:rPr>
          <w:b/>
          <w:color w:val="FF0000"/>
        </w:rPr>
        <w:t>SELECTED</w:t>
      </w:r>
      <w:r w:rsidR="00CE20A5">
        <w:t xml:space="preserve"> </w:t>
      </w:r>
    </w:p>
    <w:p w14:paraId="72DA5B08" w14:textId="77777777" w:rsidR="000F2B14" w:rsidRPr="000F2B14" w:rsidRDefault="000F2B14" w:rsidP="00B54D20">
      <w:pPr>
        <w:pStyle w:val="ListParagraph"/>
        <w:numPr>
          <w:ilvl w:val="1"/>
          <w:numId w:val="38"/>
        </w:numPr>
      </w:pPr>
      <w:r>
        <w:rPr>
          <w:b/>
        </w:rPr>
        <w:t>On During SayAll Only</w:t>
      </w:r>
      <w:r w:rsidR="00CE20A5">
        <w:t xml:space="preserve"> – UNSELECTED</w:t>
      </w:r>
    </w:p>
    <w:p w14:paraId="72DA5B09" w14:textId="77777777" w:rsidR="000F2B14" w:rsidRPr="000F2B14" w:rsidRDefault="000F2B14" w:rsidP="00B54D20">
      <w:pPr>
        <w:pStyle w:val="ListParagraph"/>
        <w:numPr>
          <w:ilvl w:val="0"/>
          <w:numId w:val="38"/>
        </w:numPr>
      </w:pPr>
      <w:r>
        <w:rPr>
          <w:b/>
        </w:rPr>
        <w:t>JAWS Insert Key</w:t>
      </w:r>
    </w:p>
    <w:p w14:paraId="72DA5B0A" w14:textId="77777777" w:rsidR="000F2B14" w:rsidRPr="000F2B14" w:rsidRDefault="000F2B14" w:rsidP="00B54D20">
      <w:pPr>
        <w:pStyle w:val="ListParagraph"/>
        <w:numPr>
          <w:ilvl w:val="1"/>
          <w:numId w:val="38"/>
        </w:numPr>
      </w:pPr>
      <w:r>
        <w:rPr>
          <w:b/>
        </w:rPr>
        <w:t xml:space="preserve">Use </w:t>
      </w:r>
      <w:r>
        <w:rPr>
          <w:b/>
          <w:u w:val="single"/>
        </w:rPr>
        <w:t>N</w:t>
      </w:r>
      <w:r>
        <w:rPr>
          <w:b/>
        </w:rPr>
        <w:t>umpad Insert</w:t>
      </w:r>
      <w:r w:rsidR="006C5F81">
        <w:rPr>
          <w:b/>
        </w:rPr>
        <w:t xml:space="preserve"> </w:t>
      </w:r>
      <w:r w:rsidR="006C5F81">
        <w:t>(</w:t>
      </w:r>
      <w:r w:rsidR="006C5F81">
        <w:rPr>
          <w:b/>
        </w:rPr>
        <w:t>ALT+N</w:t>
      </w:r>
      <w:r w:rsidR="006C5F81">
        <w:t>)</w:t>
      </w:r>
      <w:r w:rsidR="00CE20A5">
        <w:t xml:space="preserve"> – </w:t>
      </w:r>
      <w:r w:rsidR="009178F8" w:rsidRPr="009178F8">
        <w:rPr>
          <w:b/>
          <w:color w:val="FF0000"/>
        </w:rPr>
        <w:t>CHECKED</w:t>
      </w:r>
      <w:r w:rsidR="00CE20A5">
        <w:t xml:space="preserve"> </w:t>
      </w:r>
    </w:p>
    <w:p w14:paraId="72DA5B0B" w14:textId="77777777" w:rsidR="000F2B14" w:rsidRPr="000F2B14" w:rsidRDefault="000F2B14" w:rsidP="00B54D20">
      <w:pPr>
        <w:pStyle w:val="ListParagraph"/>
        <w:numPr>
          <w:ilvl w:val="1"/>
          <w:numId w:val="38"/>
        </w:numPr>
      </w:pPr>
      <w:r>
        <w:rPr>
          <w:b/>
        </w:rPr>
        <w:t xml:space="preserve">Use </w:t>
      </w:r>
      <w:r>
        <w:rPr>
          <w:b/>
          <w:u w:val="single"/>
        </w:rPr>
        <w:t>E</w:t>
      </w:r>
      <w:r w:rsidR="006C5F81">
        <w:rPr>
          <w:b/>
        </w:rPr>
        <w:t>xtended Ins</w:t>
      </w:r>
      <w:r>
        <w:rPr>
          <w:b/>
        </w:rPr>
        <w:t>ert</w:t>
      </w:r>
      <w:r w:rsidR="006C5F81">
        <w:rPr>
          <w:b/>
        </w:rPr>
        <w:t xml:space="preserve"> </w:t>
      </w:r>
      <w:r w:rsidR="006C5F81">
        <w:t>(</w:t>
      </w:r>
      <w:r w:rsidR="006C5F81">
        <w:rPr>
          <w:b/>
        </w:rPr>
        <w:t>ALT+E</w:t>
      </w:r>
      <w:r w:rsidR="006C5F81">
        <w:t>)</w:t>
      </w:r>
      <w:r w:rsidR="00CE20A5">
        <w:t xml:space="preserve"> – </w:t>
      </w:r>
      <w:r w:rsidR="009178F8" w:rsidRPr="009178F8">
        <w:rPr>
          <w:b/>
          <w:color w:val="FF0000"/>
        </w:rPr>
        <w:t>CHECKED</w:t>
      </w:r>
      <w:r w:rsidR="00CE20A5">
        <w:t xml:space="preserve"> </w:t>
      </w:r>
    </w:p>
    <w:p w14:paraId="72DA5B0C" w14:textId="77777777" w:rsidR="000F2B14" w:rsidRPr="000F2B14" w:rsidRDefault="000F2B14" w:rsidP="00B54D20">
      <w:pPr>
        <w:pStyle w:val="ListParagraph"/>
        <w:numPr>
          <w:ilvl w:val="0"/>
          <w:numId w:val="38"/>
        </w:numPr>
      </w:pPr>
      <w:r>
        <w:rPr>
          <w:b/>
        </w:rPr>
        <w:t>JAWS Key for Desktop Layout</w:t>
      </w:r>
    </w:p>
    <w:p w14:paraId="72DA5B0D" w14:textId="77777777" w:rsidR="000F2B14" w:rsidRPr="000F2B14" w:rsidRDefault="000F2B14" w:rsidP="00B54D20">
      <w:pPr>
        <w:pStyle w:val="ListParagraph"/>
        <w:numPr>
          <w:ilvl w:val="1"/>
          <w:numId w:val="38"/>
        </w:numPr>
      </w:pPr>
      <w:r>
        <w:rPr>
          <w:b/>
        </w:rPr>
        <w:t>Insert</w:t>
      </w:r>
      <w:r w:rsidR="00CE20A5">
        <w:t xml:space="preserve"> – </w:t>
      </w:r>
      <w:r w:rsidR="009178F8" w:rsidRPr="009178F8">
        <w:rPr>
          <w:b/>
          <w:color w:val="FF0000"/>
        </w:rPr>
        <w:t>SELECTED</w:t>
      </w:r>
    </w:p>
    <w:p w14:paraId="72DA5B0E" w14:textId="77777777" w:rsidR="000F2B14" w:rsidRPr="000F2B14" w:rsidRDefault="000F2B14" w:rsidP="00B54D20">
      <w:pPr>
        <w:pStyle w:val="ListParagraph"/>
        <w:numPr>
          <w:ilvl w:val="1"/>
          <w:numId w:val="38"/>
        </w:numPr>
      </w:pPr>
      <w:r>
        <w:rPr>
          <w:b/>
        </w:rPr>
        <w:t>Caps Lock</w:t>
      </w:r>
      <w:r w:rsidR="00CE20A5">
        <w:t xml:space="preserve"> – UNSELECTED</w:t>
      </w:r>
    </w:p>
    <w:p w14:paraId="72DA5B0F" w14:textId="77777777" w:rsidR="000F2B14" w:rsidRPr="000F2B14" w:rsidRDefault="000F2B14" w:rsidP="00B54D20">
      <w:pPr>
        <w:pStyle w:val="ListParagraph"/>
        <w:numPr>
          <w:ilvl w:val="1"/>
          <w:numId w:val="38"/>
        </w:numPr>
      </w:pPr>
      <w:r>
        <w:rPr>
          <w:b/>
        </w:rPr>
        <w:t>Scroll Lock</w:t>
      </w:r>
      <w:r w:rsidR="00CE20A5">
        <w:t xml:space="preserve"> – UNSELECTED</w:t>
      </w:r>
    </w:p>
    <w:p w14:paraId="72DA5B10" w14:textId="77777777" w:rsidR="000F2B14" w:rsidRPr="006C5F81" w:rsidRDefault="006C5F81" w:rsidP="00B54D20">
      <w:pPr>
        <w:pStyle w:val="ListParagraph"/>
        <w:numPr>
          <w:ilvl w:val="0"/>
          <w:numId w:val="38"/>
        </w:numPr>
      </w:pPr>
      <w:r>
        <w:rPr>
          <w:b/>
        </w:rPr>
        <w:t>Initial state of Nu</w:t>
      </w:r>
      <w:r>
        <w:rPr>
          <w:b/>
          <w:u w:val="single"/>
        </w:rPr>
        <w:t>m</w:t>
      </w:r>
      <w:r>
        <w:rPr>
          <w:b/>
        </w:rPr>
        <w:t xml:space="preserve">Lock key </w:t>
      </w:r>
      <w:r>
        <w:t>(</w:t>
      </w:r>
      <w:r>
        <w:rPr>
          <w:b/>
        </w:rPr>
        <w:t>ALT+M</w:t>
      </w:r>
      <w:r>
        <w:t>)</w:t>
      </w:r>
    </w:p>
    <w:p w14:paraId="72DA5B11" w14:textId="77777777" w:rsidR="006C5F81" w:rsidRPr="006C5F81" w:rsidRDefault="006C5F81" w:rsidP="00B54D20">
      <w:pPr>
        <w:pStyle w:val="ListParagraph"/>
        <w:numPr>
          <w:ilvl w:val="1"/>
          <w:numId w:val="38"/>
        </w:numPr>
      </w:pPr>
      <w:r>
        <w:rPr>
          <w:b/>
        </w:rPr>
        <w:t>Turn off at startup</w:t>
      </w:r>
      <w:r w:rsidR="005809D1">
        <w:t xml:space="preserve"> – </w:t>
      </w:r>
      <w:r w:rsidR="009178F8" w:rsidRPr="009178F8">
        <w:rPr>
          <w:b/>
          <w:color w:val="FF0000"/>
        </w:rPr>
        <w:t>SELECTED</w:t>
      </w:r>
    </w:p>
    <w:p w14:paraId="72DA5B12" w14:textId="77777777" w:rsidR="006C5F81" w:rsidRPr="006C5F81" w:rsidRDefault="006C5F81" w:rsidP="00B54D20">
      <w:pPr>
        <w:pStyle w:val="ListParagraph"/>
        <w:numPr>
          <w:ilvl w:val="1"/>
          <w:numId w:val="38"/>
        </w:numPr>
      </w:pPr>
      <w:r>
        <w:rPr>
          <w:b/>
        </w:rPr>
        <w:t>Turn on at startup</w:t>
      </w:r>
      <w:r w:rsidR="005809D1">
        <w:t xml:space="preserve"> – UNSELECTED</w:t>
      </w:r>
    </w:p>
    <w:p w14:paraId="72DA5B13" w14:textId="77777777" w:rsidR="006C5F81" w:rsidRPr="006C5F81" w:rsidRDefault="006C5F81" w:rsidP="00B54D20">
      <w:pPr>
        <w:pStyle w:val="ListParagraph"/>
        <w:numPr>
          <w:ilvl w:val="1"/>
          <w:numId w:val="38"/>
        </w:numPr>
      </w:pPr>
      <w:r>
        <w:rPr>
          <w:b/>
        </w:rPr>
        <w:t>Do not modify</w:t>
      </w:r>
      <w:r w:rsidR="005809D1">
        <w:t xml:space="preserve"> – UNSELECTED</w:t>
      </w:r>
    </w:p>
    <w:p w14:paraId="72DA5B14" w14:textId="77777777" w:rsidR="006C5F81" w:rsidRPr="006C5F81" w:rsidRDefault="006C5F81" w:rsidP="00B54D20">
      <w:pPr>
        <w:pStyle w:val="ListParagraph"/>
        <w:numPr>
          <w:ilvl w:val="0"/>
          <w:numId w:val="38"/>
        </w:numPr>
      </w:pPr>
      <w:r>
        <w:rPr>
          <w:b/>
          <w:u w:val="single"/>
        </w:rPr>
        <w:t>D</w:t>
      </w:r>
      <w:r>
        <w:rPr>
          <w:b/>
        </w:rPr>
        <w:t xml:space="preserve">ifferentiate Between Numpad Keys and Extended Keys </w:t>
      </w:r>
      <w:r>
        <w:t>(</w:t>
      </w:r>
      <w:r>
        <w:rPr>
          <w:b/>
        </w:rPr>
        <w:t>ALT+D</w:t>
      </w:r>
      <w:r>
        <w:t>)</w:t>
      </w:r>
      <w:r w:rsidR="00CB0E1D">
        <w:t xml:space="preserve"> – UNCHECKED </w:t>
      </w:r>
    </w:p>
    <w:p w14:paraId="72DA5B15" w14:textId="77777777" w:rsidR="006C5F81" w:rsidRPr="006C5F81" w:rsidRDefault="006C5F81" w:rsidP="00B54D20">
      <w:pPr>
        <w:pStyle w:val="ListParagraph"/>
        <w:numPr>
          <w:ilvl w:val="0"/>
          <w:numId w:val="38"/>
        </w:numPr>
      </w:pPr>
      <w:r>
        <w:rPr>
          <w:b/>
        </w:rPr>
        <w:t>Di</w:t>
      </w:r>
      <w:r>
        <w:rPr>
          <w:b/>
          <w:u w:val="single"/>
        </w:rPr>
        <w:t>f</w:t>
      </w:r>
      <w:r>
        <w:rPr>
          <w:b/>
        </w:rPr>
        <w:t xml:space="preserve">ferentiate Between Left and Right Paired Keys </w:t>
      </w:r>
      <w:r>
        <w:t>(</w:t>
      </w:r>
      <w:r>
        <w:rPr>
          <w:b/>
        </w:rPr>
        <w:t>ALT+F</w:t>
      </w:r>
      <w:r>
        <w:t>)</w:t>
      </w:r>
      <w:r w:rsidR="00CB0E1D">
        <w:t xml:space="preserve"> – UNCHECKED </w:t>
      </w:r>
    </w:p>
    <w:p w14:paraId="72DA5B16" w14:textId="77777777" w:rsidR="006C5F81" w:rsidRPr="006C5F81" w:rsidRDefault="006C5F81" w:rsidP="00B54D20">
      <w:pPr>
        <w:pStyle w:val="ListParagraph"/>
        <w:numPr>
          <w:ilvl w:val="0"/>
          <w:numId w:val="38"/>
        </w:numPr>
      </w:pPr>
      <w:r>
        <w:rPr>
          <w:b/>
        </w:rPr>
        <w:t xml:space="preserve">Allow On </w:t>
      </w:r>
      <w:r>
        <w:rPr>
          <w:b/>
          <w:u w:val="single"/>
        </w:rPr>
        <w:t>S</w:t>
      </w:r>
      <w:r>
        <w:rPr>
          <w:b/>
        </w:rPr>
        <w:t xml:space="preserve">creen Keyboards </w:t>
      </w:r>
      <w:r>
        <w:t>(</w:t>
      </w:r>
      <w:r>
        <w:rPr>
          <w:b/>
        </w:rPr>
        <w:t>ALT+S</w:t>
      </w:r>
      <w:r>
        <w:t>)</w:t>
      </w:r>
      <w:r w:rsidR="00CB0E1D">
        <w:t xml:space="preserve"> – UNCHECKED </w:t>
      </w:r>
    </w:p>
    <w:p w14:paraId="72DA5B17" w14:textId="77777777" w:rsidR="006C5F81" w:rsidRPr="00355ED4" w:rsidRDefault="006C5F81" w:rsidP="00B54D20">
      <w:pPr>
        <w:pStyle w:val="ListParagraph"/>
        <w:numPr>
          <w:ilvl w:val="0"/>
          <w:numId w:val="38"/>
        </w:numPr>
      </w:pPr>
      <w:r>
        <w:rPr>
          <w:b/>
        </w:rPr>
        <w:t>Manage Key Labels…</w:t>
      </w:r>
    </w:p>
    <w:p w14:paraId="44FB5CBD" w14:textId="70C41171" w:rsidR="0087781A" w:rsidRPr="00CB0E1D" w:rsidRDefault="0087781A" w:rsidP="00355ED4">
      <w:pPr>
        <w:pStyle w:val="ListParagraph"/>
        <w:numPr>
          <w:ilvl w:val="1"/>
          <w:numId w:val="38"/>
        </w:numPr>
      </w:pPr>
      <w:r>
        <w:rPr>
          <w:b/>
        </w:rPr>
        <w:t>Manage Key Labels Dialog</w:t>
      </w:r>
      <w:r>
        <w:t>: ACCEPT DEFAULT SETTINGS</w:t>
      </w:r>
    </w:p>
    <w:p w14:paraId="72DA5B1A" w14:textId="77777777" w:rsidR="00081D2D" w:rsidRDefault="00081D2D" w:rsidP="00081D2D">
      <w:pPr>
        <w:pStyle w:val="Heading3"/>
      </w:pPr>
      <w:bookmarkStart w:id="56" w:name="_Toc332883182"/>
      <w:r>
        <w:t>Custom Highlights</w:t>
      </w:r>
      <w:bookmarkEnd w:id="56"/>
    </w:p>
    <w:p w14:paraId="72DA5B1B" w14:textId="2C628123" w:rsidR="00081D2D" w:rsidRDefault="00081D2D" w:rsidP="00081D2D">
      <w:pPr>
        <w:pStyle w:val="Heading4"/>
      </w:pPr>
      <w:r>
        <w:t>Custom Highlights</w:t>
      </w:r>
      <w:r w:rsidR="0087781A">
        <w:t xml:space="preserve"> Settings Group</w:t>
      </w:r>
    </w:p>
    <w:p w14:paraId="72DA5B1C" w14:textId="77777777" w:rsidR="00546B82" w:rsidRPr="00546B82" w:rsidRDefault="00546B82" w:rsidP="00546B82">
      <w:r>
        <w:t xml:space="preserve">Use </w:t>
      </w:r>
      <w:r w:rsidRPr="00546B82">
        <w:rPr>
          <w:b/>
        </w:rPr>
        <w:t>Custom Highlight Options</w:t>
      </w:r>
      <w:r>
        <w:t xml:space="preserve"> to modify how JAWS reacts to Custom Highlights you have assigned for an application.</w:t>
      </w:r>
    </w:p>
    <w:p w14:paraId="72DA5B1D" w14:textId="77777777" w:rsidR="00966277" w:rsidRPr="00355ED4" w:rsidRDefault="00966277" w:rsidP="00B54D20">
      <w:pPr>
        <w:pStyle w:val="ListParagraph"/>
        <w:numPr>
          <w:ilvl w:val="0"/>
          <w:numId w:val="39"/>
        </w:numPr>
        <w:rPr>
          <w:b/>
        </w:rPr>
      </w:pPr>
      <w:r>
        <w:rPr>
          <w:b/>
        </w:rPr>
        <w:t xml:space="preserve">Configure </w:t>
      </w:r>
      <w:r>
        <w:rPr>
          <w:b/>
          <w:u w:val="single"/>
        </w:rPr>
        <w:t>H</w:t>
      </w:r>
      <w:r>
        <w:rPr>
          <w:b/>
        </w:rPr>
        <w:t>ighlight Colors…</w:t>
      </w:r>
      <w:r>
        <w:t xml:space="preserve">  (</w:t>
      </w:r>
      <w:r>
        <w:rPr>
          <w:b/>
        </w:rPr>
        <w:t>ALT+H</w:t>
      </w:r>
      <w:r>
        <w:t>)</w:t>
      </w:r>
    </w:p>
    <w:p w14:paraId="22FEDDC0" w14:textId="2BE1C30E" w:rsidR="000D3718" w:rsidRPr="00966277" w:rsidRDefault="000D3718" w:rsidP="00355ED4">
      <w:pPr>
        <w:pStyle w:val="ListParagraph"/>
        <w:numPr>
          <w:ilvl w:val="1"/>
          <w:numId w:val="39"/>
        </w:numPr>
        <w:rPr>
          <w:b/>
        </w:rPr>
      </w:pPr>
      <w:r>
        <w:rPr>
          <w:b/>
        </w:rPr>
        <w:t>Custom Highlight Options Dialog</w:t>
      </w:r>
      <w:r>
        <w:t>: ACCEPT DEFAULT SETTINGS.</w:t>
      </w:r>
    </w:p>
    <w:p w14:paraId="72DA5B20" w14:textId="77777777" w:rsidR="002935D0" w:rsidRPr="00E41817" w:rsidRDefault="002935D0" w:rsidP="002935D0">
      <w:pPr>
        <w:pStyle w:val="Heading3"/>
      </w:pPr>
      <w:bookmarkStart w:id="57" w:name="_Toc332883183"/>
      <w:r w:rsidRPr="00E41817">
        <w:t>Research It</w:t>
      </w:r>
      <w:bookmarkEnd w:id="57"/>
    </w:p>
    <w:p w14:paraId="72DA5B21" w14:textId="7C7FA1A3" w:rsidR="002935D0" w:rsidRDefault="002935D0" w:rsidP="002935D0">
      <w:pPr>
        <w:pStyle w:val="Heading4"/>
      </w:pPr>
      <w:r w:rsidRPr="00E41817">
        <w:t>Research It</w:t>
      </w:r>
      <w:r w:rsidR="000D3718">
        <w:t xml:space="preserve"> Settings Group</w:t>
      </w:r>
    </w:p>
    <w:p w14:paraId="72DA5B22" w14:textId="77777777" w:rsidR="0028478A" w:rsidRPr="0028478A" w:rsidRDefault="0028478A" w:rsidP="0028478A">
      <w:r>
        <w:t>Use these options to determine which lookup items are available for a specific application and which lookup source is set as the default for that application.</w:t>
      </w:r>
    </w:p>
    <w:p w14:paraId="72DA5B23" w14:textId="77777777" w:rsidR="002935D0" w:rsidRDefault="002935D0" w:rsidP="00355ED4">
      <w:pPr>
        <w:pStyle w:val="ListParagraph"/>
        <w:numPr>
          <w:ilvl w:val="0"/>
          <w:numId w:val="111"/>
        </w:numPr>
        <w:rPr>
          <w:b/>
        </w:rPr>
      </w:pPr>
      <w:r w:rsidRPr="00355ED4">
        <w:rPr>
          <w:b/>
        </w:rPr>
        <w:t xml:space="preserve">Configure </w:t>
      </w:r>
      <w:r w:rsidRPr="00355ED4">
        <w:rPr>
          <w:b/>
          <w:u w:val="single"/>
        </w:rPr>
        <w:t>L</w:t>
      </w:r>
      <w:r w:rsidRPr="00355ED4">
        <w:rPr>
          <w:b/>
        </w:rPr>
        <w:t>ookup…</w:t>
      </w:r>
    </w:p>
    <w:p w14:paraId="66504894" w14:textId="522ED96C" w:rsidR="000D3718" w:rsidRDefault="000D3718" w:rsidP="00355ED4">
      <w:pPr>
        <w:pStyle w:val="ListParagraph"/>
        <w:numPr>
          <w:ilvl w:val="1"/>
          <w:numId w:val="111"/>
        </w:numPr>
        <w:rPr>
          <w:b/>
        </w:rPr>
      </w:pPr>
      <w:r>
        <w:rPr>
          <w:b/>
        </w:rPr>
        <w:t>Research It Options Dialog</w:t>
      </w:r>
    </w:p>
    <w:p w14:paraId="6A57DD8C" w14:textId="04D56591" w:rsidR="000D3718" w:rsidRPr="00355ED4" w:rsidRDefault="000D3718" w:rsidP="00355ED4">
      <w:pPr>
        <w:pStyle w:val="ListParagraph"/>
        <w:numPr>
          <w:ilvl w:val="2"/>
          <w:numId w:val="111"/>
        </w:numPr>
        <w:rPr>
          <w:b/>
        </w:rPr>
      </w:pPr>
      <w:r w:rsidRPr="00E41817">
        <w:rPr>
          <w:b/>
        </w:rPr>
        <w:t>Lookup for Default (All Applications) using:</w:t>
      </w:r>
    </w:p>
    <w:p w14:paraId="72DA5B26" w14:textId="77777777" w:rsidR="002935D0" w:rsidRPr="00E41817" w:rsidRDefault="002935D0" w:rsidP="00355ED4">
      <w:pPr>
        <w:pStyle w:val="ListParagraph"/>
        <w:numPr>
          <w:ilvl w:val="3"/>
          <w:numId w:val="40"/>
        </w:numPr>
        <w:rPr>
          <w:b/>
        </w:rPr>
      </w:pPr>
      <w:r w:rsidRPr="00E41817">
        <w:rPr>
          <w:b/>
        </w:rPr>
        <w:t>Amazon Product Search</w:t>
      </w:r>
      <w:r w:rsidR="008E556B" w:rsidRPr="00E41817">
        <w:t xml:space="preserve"> – </w:t>
      </w:r>
      <w:r w:rsidR="009178F8" w:rsidRPr="009178F8">
        <w:rPr>
          <w:b/>
          <w:color w:val="FF0000"/>
        </w:rPr>
        <w:t>CHECKED</w:t>
      </w:r>
      <w:r w:rsidR="008E556B" w:rsidRPr="00E41817">
        <w:rPr>
          <w:b/>
        </w:rPr>
        <w:t xml:space="preserve"> </w:t>
      </w:r>
    </w:p>
    <w:p w14:paraId="72DA5B27" w14:textId="77777777" w:rsidR="002935D0" w:rsidRPr="00E41817" w:rsidRDefault="002935D0" w:rsidP="00355ED4">
      <w:pPr>
        <w:pStyle w:val="ListParagraph"/>
        <w:numPr>
          <w:ilvl w:val="3"/>
          <w:numId w:val="40"/>
        </w:numPr>
        <w:rPr>
          <w:b/>
        </w:rPr>
      </w:pPr>
      <w:r w:rsidRPr="00E41817">
        <w:rPr>
          <w:b/>
        </w:rPr>
        <w:t>Area code lookup</w:t>
      </w:r>
      <w:r w:rsidR="008E556B" w:rsidRPr="00E41817">
        <w:t xml:space="preserve"> – </w:t>
      </w:r>
      <w:r w:rsidR="009178F8" w:rsidRPr="009178F8">
        <w:rPr>
          <w:b/>
          <w:color w:val="FF0000"/>
        </w:rPr>
        <w:t>CHECKED</w:t>
      </w:r>
    </w:p>
    <w:p w14:paraId="72DA5B28" w14:textId="77777777" w:rsidR="002935D0" w:rsidRPr="00E41817" w:rsidRDefault="002935D0" w:rsidP="00355ED4">
      <w:pPr>
        <w:pStyle w:val="ListParagraph"/>
        <w:numPr>
          <w:ilvl w:val="3"/>
          <w:numId w:val="40"/>
        </w:numPr>
        <w:rPr>
          <w:b/>
        </w:rPr>
      </w:pPr>
      <w:r w:rsidRPr="00E41817">
        <w:rPr>
          <w:b/>
        </w:rPr>
        <w:t>BBC Top News Stories</w:t>
      </w:r>
      <w:r w:rsidR="008E556B" w:rsidRPr="00E41817">
        <w:t xml:space="preserve"> – </w:t>
      </w:r>
      <w:r w:rsidR="009178F8" w:rsidRPr="009178F8">
        <w:rPr>
          <w:b/>
          <w:color w:val="FF0000"/>
        </w:rPr>
        <w:t>CHECKED</w:t>
      </w:r>
    </w:p>
    <w:p w14:paraId="72DA5B29" w14:textId="77777777" w:rsidR="002935D0" w:rsidRPr="00E41817" w:rsidRDefault="002935D0" w:rsidP="00355ED4">
      <w:pPr>
        <w:pStyle w:val="ListParagraph"/>
        <w:numPr>
          <w:ilvl w:val="3"/>
          <w:numId w:val="40"/>
        </w:numPr>
        <w:rPr>
          <w:b/>
        </w:rPr>
      </w:pPr>
      <w:r w:rsidRPr="00E41817">
        <w:rPr>
          <w:b/>
        </w:rPr>
        <w:t>Bookshare Book Search</w:t>
      </w:r>
      <w:r w:rsidR="008E556B" w:rsidRPr="00E41817">
        <w:t xml:space="preserve"> – </w:t>
      </w:r>
      <w:r w:rsidR="009178F8" w:rsidRPr="009178F8">
        <w:rPr>
          <w:b/>
          <w:color w:val="FF0000"/>
        </w:rPr>
        <w:t>CHECKED</w:t>
      </w:r>
    </w:p>
    <w:p w14:paraId="72DA5B2A" w14:textId="77777777" w:rsidR="002935D0" w:rsidRPr="00E41817" w:rsidRDefault="002935D0" w:rsidP="00355ED4">
      <w:pPr>
        <w:pStyle w:val="ListParagraph"/>
        <w:numPr>
          <w:ilvl w:val="3"/>
          <w:numId w:val="40"/>
        </w:numPr>
        <w:rPr>
          <w:b/>
        </w:rPr>
      </w:pPr>
      <w:r w:rsidRPr="00E41817">
        <w:rPr>
          <w:b/>
        </w:rPr>
        <w:t>Business Search</w:t>
      </w:r>
      <w:r w:rsidR="008E556B" w:rsidRPr="00E41817">
        <w:t xml:space="preserve"> – </w:t>
      </w:r>
      <w:r w:rsidR="009178F8" w:rsidRPr="009178F8">
        <w:rPr>
          <w:b/>
          <w:color w:val="FF0000"/>
        </w:rPr>
        <w:t>CHECKED</w:t>
      </w:r>
    </w:p>
    <w:p w14:paraId="72DA5B2B" w14:textId="77777777" w:rsidR="002935D0" w:rsidRPr="00E41817" w:rsidRDefault="002935D0" w:rsidP="00355ED4">
      <w:pPr>
        <w:pStyle w:val="ListParagraph"/>
        <w:numPr>
          <w:ilvl w:val="3"/>
          <w:numId w:val="40"/>
        </w:numPr>
        <w:rPr>
          <w:b/>
        </w:rPr>
      </w:pPr>
      <w:r w:rsidRPr="00E41817">
        <w:rPr>
          <w:b/>
        </w:rPr>
        <w:t>CNN Headline News Stories</w:t>
      </w:r>
      <w:r w:rsidR="008E556B" w:rsidRPr="00E41817">
        <w:t xml:space="preserve"> – </w:t>
      </w:r>
      <w:r w:rsidR="009178F8" w:rsidRPr="009178F8">
        <w:rPr>
          <w:b/>
          <w:color w:val="FF0000"/>
        </w:rPr>
        <w:t>CHECKED</w:t>
      </w:r>
    </w:p>
    <w:p w14:paraId="72DA5B2C" w14:textId="77777777" w:rsidR="002935D0" w:rsidRPr="00E41817" w:rsidRDefault="002935D0" w:rsidP="00355ED4">
      <w:pPr>
        <w:pStyle w:val="ListParagraph"/>
        <w:numPr>
          <w:ilvl w:val="3"/>
          <w:numId w:val="40"/>
        </w:numPr>
        <w:rPr>
          <w:b/>
        </w:rPr>
      </w:pPr>
      <w:r w:rsidRPr="00E41817">
        <w:rPr>
          <w:b/>
        </w:rPr>
        <w:t>Convert Currency</w:t>
      </w:r>
      <w:r w:rsidR="008E556B" w:rsidRPr="00E41817">
        <w:t xml:space="preserve"> – </w:t>
      </w:r>
      <w:r w:rsidR="009178F8" w:rsidRPr="009178F8">
        <w:rPr>
          <w:b/>
          <w:color w:val="FF0000"/>
        </w:rPr>
        <w:t>CHECKED</w:t>
      </w:r>
    </w:p>
    <w:p w14:paraId="72DA5B2D" w14:textId="77777777" w:rsidR="002935D0" w:rsidRPr="00E41817" w:rsidRDefault="002935D0" w:rsidP="00355ED4">
      <w:pPr>
        <w:pStyle w:val="ListParagraph"/>
        <w:numPr>
          <w:ilvl w:val="3"/>
          <w:numId w:val="40"/>
        </w:numPr>
        <w:rPr>
          <w:b/>
        </w:rPr>
      </w:pPr>
      <w:r w:rsidRPr="00E41817">
        <w:rPr>
          <w:b/>
        </w:rPr>
        <w:t>Flight Info Lookup</w:t>
      </w:r>
      <w:r w:rsidR="008E556B" w:rsidRPr="00E41817">
        <w:t xml:space="preserve"> – </w:t>
      </w:r>
      <w:r w:rsidR="009178F8" w:rsidRPr="009178F8">
        <w:rPr>
          <w:b/>
          <w:color w:val="FF0000"/>
        </w:rPr>
        <w:t>CHECKED</w:t>
      </w:r>
    </w:p>
    <w:p w14:paraId="72DA5B2E" w14:textId="77777777" w:rsidR="002935D0" w:rsidRPr="00E41817" w:rsidRDefault="002935D0" w:rsidP="00355ED4">
      <w:pPr>
        <w:pStyle w:val="ListParagraph"/>
        <w:numPr>
          <w:ilvl w:val="3"/>
          <w:numId w:val="40"/>
        </w:numPr>
        <w:rPr>
          <w:b/>
        </w:rPr>
      </w:pPr>
      <w:r w:rsidRPr="00E41817">
        <w:rPr>
          <w:b/>
        </w:rPr>
        <w:t>Health search on WebMD</w:t>
      </w:r>
      <w:r w:rsidR="008E556B" w:rsidRPr="00E41817">
        <w:t xml:space="preserve"> – </w:t>
      </w:r>
      <w:r w:rsidR="009178F8" w:rsidRPr="009178F8">
        <w:rPr>
          <w:b/>
          <w:color w:val="FF0000"/>
        </w:rPr>
        <w:t>CHECKED</w:t>
      </w:r>
    </w:p>
    <w:p w14:paraId="72DA5B2F" w14:textId="77777777" w:rsidR="002935D0" w:rsidRPr="00E41817" w:rsidRDefault="002935D0" w:rsidP="00355ED4">
      <w:pPr>
        <w:pStyle w:val="ListParagraph"/>
        <w:numPr>
          <w:ilvl w:val="3"/>
          <w:numId w:val="40"/>
        </w:numPr>
        <w:rPr>
          <w:b/>
        </w:rPr>
      </w:pPr>
      <w:r w:rsidRPr="00E41817">
        <w:rPr>
          <w:b/>
        </w:rPr>
        <w:t>MLB Scores</w:t>
      </w:r>
      <w:r w:rsidR="008E556B" w:rsidRPr="00E41817">
        <w:t xml:space="preserve"> – </w:t>
      </w:r>
      <w:r w:rsidR="009178F8" w:rsidRPr="009178F8">
        <w:rPr>
          <w:b/>
          <w:color w:val="FF0000"/>
        </w:rPr>
        <w:t>CHECKED</w:t>
      </w:r>
    </w:p>
    <w:p w14:paraId="72DA5B30" w14:textId="77777777" w:rsidR="002935D0" w:rsidRPr="00E41817" w:rsidRDefault="002935D0" w:rsidP="00355ED4">
      <w:pPr>
        <w:pStyle w:val="ListParagraph"/>
        <w:numPr>
          <w:ilvl w:val="3"/>
          <w:numId w:val="40"/>
        </w:numPr>
        <w:rPr>
          <w:b/>
        </w:rPr>
      </w:pPr>
      <w:r w:rsidRPr="00E41817">
        <w:rPr>
          <w:b/>
        </w:rPr>
        <w:t>NBA Scores</w:t>
      </w:r>
      <w:r w:rsidR="008E556B" w:rsidRPr="00E41817">
        <w:t xml:space="preserve"> – </w:t>
      </w:r>
      <w:r w:rsidR="009178F8" w:rsidRPr="009178F8">
        <w:rPr>
          <w:b/>
          <w:color w:val="FF0000"/>
        </w:rPr>
        <w:t>CHECKED</w:t>
      </w:r>
    </w:p>
    <w:p w14:paraId="72DA5B31" w14:textId="77777777" w:rsidR="002935D0" w:rsidRPr="00E41817" w:rsidRDefault="002935D0" w:rsidP="00355ED4">
      <w:pPr>
        <w:pStyle w:val="ListParagraph"/>
        <w:numPr>
          <w:ilvl w:val="3"/>
          <w:numId w:val="40"/>
        </w:numPr>
        <w:rPr>
          <w:b/>
        </w:rPr>
      </w:pPr>
      <w:r w:rsidRPr="00E41817">
        <w:rPr>
          <w:b/>
        </w:rPr>
        <w:t>NCAA Football Scores</w:t>
      </w:r>
      <w:r w:rsidR="008E556B" w:rsidRPr="00E41817">
        <w:t xml:space="preserve"> – </w:t>
      </w:r>
      <w:r w:rsidR="009178F8" w:rsidRPr="009178F8">
        <w:rPr>
          <w:b/>
          <w:color w:val="FF0000"/>
        </w:rPr>
        <w:t>CHECKED</w:t>
      </w:r>
    </w:p>
    <w:p w14:paraId="72DA5B32" w14:textId="77777777" w:rsidR="002935D0" w:rsidRPr="00E41817" w:rsidRDefault="002935D0" w:rsidP="00355ED4">
      <w:pPr>
        <w:pStyle w:val="ListParagraph"/>
        <w:numPr>
          <w:ilvl w:val="3"/>
          <w:numId w:val="40"/>
        </w:numPr>
        <w:rPr>
          <w:b/>
        </w:rPr>
      </w:pPr>
      <w:r w:rsidRPr="00E41817">
        <w:rPr>
          <w:b/>
        </w:rPr>
        <w:t>NFL Scores</w:t>
      </w:r>
      <w:r w:rsidR="008E556B" w:rsidRPr="00E41817">
        <w:t xml:space="preserve"> – </w:t>
      </w:r>
      <w:r w:rsidR="009178F8" w:rsidRPr="009178F8">
        <w:rPr>
          <w:b/>
          <w:color w:val="FF0000"/>
        </w:rPr>
        <w:t>CHECKED</w:t>
      </w:r>
    </w:p>
    <w:p w14:paraId="72DA5B33" w14:textId="77777777" w:rsidR="002935D0" w:rsidRPr="00E41817" w:rsidRDefault="002935D0" w:rsidP="00355ED4">
      <w:pPr>
        <w:pStyle w:val="ListParagraph"/>
        <w:numPr>
          <w:ilvl w:val="3"/>
          <w:numId w:val="40"/>
        </w:numPr>
        <w:rPr>
          <w:b/>
        </w:rPr>
      </w:pPr>
      <w:r w:rsidRPr="00E41817">
        <w:rPr>
          <w:b/>
        </w:rPr>
        <w:t>NHL Scores</w:t>
      </w:r>
      <w:r w:rsidR="008E556B" w:rsidRPr="00E41817">
        <w:t xml:space="preserve"> – </w:t>
      </w:r>
      <w:r w:rsidR="009178F8" w:rsidRPr="009178F8">
        <w:rPr>
          <w:b/>
          <w:color w:val="FF0000"/>
        </w:rPr>
        <w:t>CHECKED</w:t>
      </w:r>
    </w:p>
    <w:p w14:paraId="72DA5B34" w14:textId="77777777" w:rsidR="002935D0" w:rsidRPr="00E41817" w:rsidRDefault="002935D0" w:rsidP="00355ED4">
      <w:pPr>
        <w:pStyle w:val="ListParagraph"/>
        <w:numPr>
          <w:ilvl w:val="3"/>
          <w:numId w:val="40"/>
        </w:numPr>
        <w:rPr>
          <w:b/>
        </w:rPr>
      </w:pPr>
      <w:r w:rsidRPr="00E41817">
        <w:rPr>
          <w:b/>
        </w:rPr>
        <w:t>People Search</w:t>
      </w:r>
      <w:r w:rsidR="008E556B" w:rsidRPr="00E41817">
        <w:t xml:space="preserve"> – </w:t>
      </w:r>
      <w:r w:rsidR="009178F8" w:rsidRPr="009178F8">
        <w:rPr>
          <w:b/>
          <w:color w:val="FF0000"/>
        </w:rPr>
        <w:t>CHECKED</w:t>
      </w:r>
    </w:p>
    <w:p w14:paraId="72DA5B35" w14:textId="77777777" w:rsidR="002935D0" w:rsidRPr="00E41817" w:rsidRDefault="002935D0" w:rsidP="00355ED4">
      <w:pPr>
        <w:pStyle w:val="ListParagraph"/>
        <w:numPr>
          <w:ilvl w:val="3"/>
          <w:numId w:val="40"/>
        </w:numPr>
        <w:rPr>
          <w:b/>
        </w:rPr>
      </w:pPr>
      <w:r w:rsidRPr="00E41817">
        <w:rPr>
          <w:b/>
        </w:rPr>
        <w:t>Reuters Top News Stories</w:t>
      </w:r>
      <w:r w:rsidR="008E556B" w:rsidRPr="00E41817">
        <w:t xml:space="preserve"> – </w:t>
      </w:r>
      <w:r w:rsidR="009178F8" w:rsidRPr="009178F8">
        <w:rPr>
          <w:b/>
          <w:color w:val="FF0000"/>
        </w:rPr>
        <w:t>CHECKED</w:t>
      </w:r>
    </w:p>
    <w:p w14:paraId="72DA5B36" w14:textId="77777777" w:rsidR="002935D0" w:rsidRPr="00E41817" w:rsidRDefault="002935D0" w:rsidP="00355ED4">
      <w:pPr>
        <w:pStyle w:val="ListParagraph"/>
        <w:numPr>
          <w:ilvl w:val="3"/>
          <w:numId w:val="40"/>
        </w:numPr>
        <w:rPr>
          <w:b/>
        </w:rPr>
      </w:pPr>
      <w:r w:rsidRPr="00E41817">
        <w:rPr>
          <w:b/>
        </w:rPr>
        <w:t>Stock Quotes</w:t>
      </w:r>
      <w:r w:rsidR="008E556B" w:rsidRPr="00E41817">
        <w:t xml:space="preserve"> – </w:t>
      </w:r>
      <w:r w:rsidR="009178F8" w:rsidRPr="009178F8">
        <w:rPr>
          <w:b/>
          <w:color w:val="FF0000"/>
        </w:rPr>
        <w:t>CHECKED</w:t>
      </w:r>
    </w:p>
    <w:p w14:paraId="72DA5B37" w14:textId="77777777" w:rsidR="002935D0" w:rsidRPr="00E41817" w:rsidRDefault="002935D0" w:rsidP="00355ED4">
      <w:pPr>
        <w:pStyle w:val="ListParagraph"/>
        <w:numPr>
          <w:ilvl w:val="3"/>
          <w:numId w:val="40"/>
        </w:numPr>
        <w:rPr>
          <w:b/>
        </w:rPr>
      </w:pPr>
      <w:r w:rsidRPr="00E41817">
        <w:rPr>
          <w:b/>
        </w:rPr>
        <w:t>Technology News from CN</w:t>
      </w:r>
      <w:r w:rsidR="004C0B4D" w:rsidRPr="00E41817">
        <w:rPr>
          <w:b/>
        </w:rPr>
        <w:t>et</w:t>
      </w:r>
      <w:r w:rsidR="008E556B" w:rsidRPr="00E41817">
        <w:t xml:space="preserve"> – </w:t>
      </w:r>
      <w:r w:rsidR="009178F8" w:rsidRPr="009178F8">
        <w:rPr>
          <w:b/>
          <w:color w:val="FF0000"/>
        </w:rPr>
        <w:t>CHECKED</w:t>
      </w:r>
    </w:p>
    <w:p w14:paraId="72DA5B38" w14:textId="77777777" w:rsidR="002935D0" w:rsidRPr="00E41817" w:rsidRDefault="002935D0" w:rsidP="00355ED4">
      <w:pPr>
        <w:pStyle w:val="ListParagraph"/>
        <w:numPr>
          <w:ilvl w:val="3"/>
          <w:numId w:val="40"/>
        </w:numPr>
        <w:rPr>
          <w:b/>
        </w:rPr>
      </w:pPr>
      <w:r w:rsidRPr="00E41817">
        <w:rPr>
          <w:b/>
        </w:rPr>
        <w:t>Time Search</w:t>
      </w:r>
      <w:r w:rsidR="008E556B" w:rsidRPr="00E41817">
        <w:t xml:space="preserve"> – </w:t>
      </w:r>
      <w:r w:rsidR="009178F8" w:rsidRPr="009178F8">
        <w:rPr>
          <w:b/>
          <w:color w:val="FF0000"/>
        </w:rPr>
        <w:t>CHECKED</w:t>
      </w:r>
    </w:p>
    <w:p w14:paraId="72DA5B39" w14:textId="77777777" w:rsidR="002935D0" w:rsidRPr="00E41817" w:rsidRDefault="002935D0" w:rsidP="00355ED4">
      <w:pPr>
        <w:pStyle w:val="ListParagraph"/>
        <w:numPr>
          <w:ilvl w:val="3"/>
          <w:numId w:val="40"/>
        </w:numPr>
        <w:rPr>
          <w:b/>
        </w:rPr>
      </w:pPr>
      <w:r w:rsidRPr="00E41817">
        <w:rPr>
          <w:b/>
        </w:rPr>
        <w:t>UPS Tracking</w:t>
      </w:r>
      <w:r w:rsidR="008E556B" w:rsidRPr="00E41817">
        <w:t xml:space="preserve"> – </w:t>
      </w:r>
      <w:r w:rsidR="009178F8" w:rsidRPr="009178F8">
        <w:rPr>
          <w:b/>
          <w:color w:val="FF0000"/>
        </w:rPr>
        <w:t>CHECKED</w:t>
      </w:r>
    </w:p>
    <w:p w14:paraId="72DA5B3A" w14:textId="77777777" w:rsidR="002935D0" w:rsidRPr="00E41817" w:rsidRDefault="002935D0" w:rsidP="00355ED4">
      <w:pPr>
        <w:pStyle w:val="ListParagraph"/>
        <w:numPr>
          <w:ilvl w:val="3"/>
          <w:numId w:val="40"/>
        </w:numPr>
        <w:rPr>
          <w:b/>
        </w:rPr>
      </w:pPr>
      <w:r w:rsidRPr="00E41817">
        <w:rPr>
          <w:b/>
        </w:rPr>
        <w:t>Weather</w:t>
      </w:r>
      <w:r w:rsidR="008E556B" w:rsidRPr="00E41817">
        <w:t xml:space="preserve"> – </w:t>
      </w:r>
      <w:r w:rsidR="009178F8" w:rsidRPr="009178F8">
        <w:rPr>
          <w:b/>
          <w:color w:val="FF0000"/>
        </w:rPr>
        <w:t>CHECKED</w:t>
      </w:r>
    </w:p>
    <w:p w14:paraId="72DA5B3B" w14:textId="77777777" w:rsidR="002935D0" w:rsidRPr="00E41817" w:rsidRDefault="002935D0" w:rsidP="00355ED4">
      <w:pPr>
        <w:pStyle w:val="ListParagraph"/>
        <w:numPr>
          <w:ilvl w:val="3"/>
          <w:numId w:val="40"/>
        </w:numPr>
        <w:rPr>
          <w:b/>
        </w:rPr>
      </w:pPr>
      <w:r w:rsidRPr="00E41817">
        <w:rPr>
          <w:b/>
        </w:rPr>
        <w:t>Wikipedia</w:t>
      </w:r>
      <w:r w:rsidR="004C0B4D" w:rsidRPr="00E41817">
        <w:t xml:space="preserve"> – </w:t>
      </w:r>
      <w:r w:rsidR="009178F8" w:rsidRPr="009178F8">
        <w:rPr>
          <w:b/>
          <w:color w:val="FF0000"/>
        </w:rPr>
        <w:t>CHECKED</w:t>
      </w:r>
    </w:p>
    <w:p w14:paraId="72DA5B3C" w14:textId="77777777" w:rsidR="002935D0" w:rsidRPr="00E41817" w:rsidRDefault="002935D0" w:rsidP="00355ED4">
      <w:pPr>
        <w:pStyle w:val="ListParagraph"/>
        <w:numPr>
          <w:ilvl w:val="3"/>
          <w:numId w:val="40"/>
        </w:numPr>
        <w:rPr>
          <w:b/>
        </w:rPr>
      </w:pPr>
      <w:r w:rsidRPr="00E41817">
        <w:rPr>
          <w:b/>
        </w:rPr>
        <w:t>Wiktionary (Primary)</w:t>
      </w:r>
      <w:r w:rsidR="004C0B4D" w:rsidRPr="00E41817">
        <w:t xml:space="preserve"> – </w:t>
      </w:r>
      <w:r w:rsidR="009178F8" w:rsidRPr="009178F8">
        <w:rPr>
          <w:b/>
          <w:color w:val="FF0000"/>
        </w:rPr>
        <w:t>CHECKED</w:t>
      </w:r>
    </w:p>
    <w:p w14:paraId="72DA5B3D" w14:textId="77777777" w:rsidR="00873721" w:rsidRPr="00A309B5" w:rsidRDefault="00873721" w:rsidP="00873721">
      <w:pPr>
        <w:pStyle w:val="Heading3"/>
      </w:pPr>
      <w:bookmarkStart w:id="58" w:name="_Toc332883184"/>
      <w:r w:rsidRPr="00A309B5">
        <w:t>Text Analyzer</w:t>
      </w:r>
      <w:bookmarkEnd w:id="58"/>
    </w:p>
    <w:p w14:paraId="72DA5B3E" w14:textId="731F659A" w:rsidR="00873721" w:rsidRDefault="00873721" w:rsidP="00873721">
      <w:pPr>
        <w:pStyle w:val="Heading4"/>
      </w:pPr>
      <w:r w:rsidRPr="00A309B5">
        <w:t>Text Analyzer</w:t>
      </w:r>
      <w:r w:rsidR="000D3718">
        <w:t xml:space="preserve"> Settings Group</w:t>
      </w:r>
    </w:p>
    <w:p w14:paraId="72DA5B3F" w14:textId="77777777" w:rsidR="00B02EC2" w:rsidRPr="00B02EC2" w:rsidRDefault="00B02EC2" w:rsidP="00B02EC2">
      <w:r>
        <w:t>When editing a document using speech only, you can often miss inconsistencies such as unmatched parentheses, unintentional format changes, extra whitespace, and stray or un</w:t>
      </w:r>
      <w:r w:rsidR="003C73FF">
        <w:t>-</w:t>
      </w:r>
      <w:r>
        <w:t xml:space="preserve">spaced punctuation.  </w:t>
      </w:r>
      <w:r w:rsidRPr="00B02EC2">
        <w:rPr>
          <w:b/>
        </w:rPr>
        <w:t>Text Analyzer</w:t>
      </w:r>
      <w:r>
        <w:t xml:space="preserve"> is a tool that notifies you of these errors in your document by using a spoken message or WAV file.</w:t>
      </w:r>
    </w:p>
    <w:p w14:paraId="72DA5B40" w14:textId="77777777" w:rsidR="00873721" w:rsidRPr="00A309B5" w:rsidRDefault="00AF5231" w:rsidP="0082201B">
      <w:pPr>
        <w:pStyle w:val="ListParagraph"/>
        <w:numPr>
          <w:ilvl w:val="0"/>
          <w:numId w:val="41"/>
        </w:numPr>
      </w:pPr>
      <w:r w:rsidRPr="00A309B5">
        <w:rPr>
          <w:b/>
          <w:u w:val="single"/>
        </w:rPr>
        <w:t>T</w:t>
      </w:r>
      <w:r w:rsidRPr="00A309B5">
        <w:rPr>
          <w:b/>
        </w:rPr>
        <w:t>ext Analyzer</w:t>
      </w:r>
      <w:r w:rsidR="004C12D5" w:rsidRPr="00A309B5">
        <w:rPr>
          <w:b/>
        </w:rPr>
        <w:t xml:space="preserve"> </w:t>
      </w:r>
      <w:r w:rsidR="004C12D5" w:rsidRPr="00A309B5">
        <w:t>(</w:t>
      </w:r>
      <w:r w:rsidR="004C12D5" w:rsidRPr="00A309B5">
        <w:rPr>
          <w:b/>
        </w:rPr>
        <w:t>ALT+T</w:t>
      </w:r>
      <w:r w:rsidR="004C12D5" w:rsidRPr="00A309B5">
        <w:t>)</w:t>
      </w:r>
    </w:p>
    <w:p w14:paraId="72DA5B41" w14:textId="77777777" w:rsidR="00AF5231" w:rsidRPr="00A309B5" w:rsidRDefault="00AF5231" w:rsidP="0082201B">
      <w:pPr>
        <w:pStyle w:val="ListParagraph"/>
        <w:numPr>
          <w:ilvl w:val="1"/>
          <w:numId w:val="41"/>
        </w:numPr>
      </w:pPr>
      <w:r w:rsidRPr="00A309B5">
        <w:rPr>
          <w:b/>
        </w:rPr>
        <w:t>Turn Off</w:t>
      </w:r>
      <w:r w:rsidR="00B30FA3" w:rsidRPr="00A309B5">
        <w:t xml:space="preserve"> – </w:t>
      </w:r>
      <w:r w:rsidR="009178F8" w:rsidRPr="009178F8">
        <w:rPr>
          <w:b/>
          <w:color w:val="FF0000"/>
        </w:rPr>
        <w:t>SELECTED</w:t>
      </w:r>
      <w:r w:rsidR="00B30FA3" w:rsidRPr="00A309B5">
        <w:t xml:space="preserve"> </w:t>
      </w:r>
    </w:p>
    <w:p w14:paraId="72DA5B42" w14:textId="77777777" w:rsidR="00AF5231" w:rsidRPr="00A309B5" w:rsidRDefault="00AF5231" w:rsidP="0082201B">
      <w:pPr>
        <w:pStyle w:val="ListParagraph"/>
        <w:numPr>
          <w:ilvl w:val="1"/>
          <w:numId w:val="41"/>
        </w:numPr>
      </w:pPr>
      <w:r w:rsidRPr="00A309B5">
        <w:rPr>
          <w:b/>
        </w:rPr>
        <w:t>Indicate with Sound</w:t>
      </w:r>
      <w:r w:rsidR="00B30FA3" w:rsidRPr="00A309B5">
        <w:t xml:space="preserve"> – UNSELECTED</w:t>
      </w:r>
    </w:p>
    <w:p w14:paraId="72DA5B43" w14:textId="77777777" w:rsidR="00AF5231" w:rsidRPr="00A309B5" w:rsidRDefault="00AF5231" w:rsidP="0082201B">
      <w:pPr>
        <w:pStyle w:val="ListParagraph"/>
        <w:numPr>
          <w:ilvl w:val="1"/>
          <w:numId w:val="41"/>
        </w:numPr>
      </w:pPr>
      <w:r w:rsidRPr="00A309B5">
        <w:rPr>
          <w:b/>
        </w:rPr>
        <w:t>Speak Count</w:t>
      </w:r>
      <w:r w:rsidR="00B30FA3" w:rsidRPr="00A309B5">
        <w:t xml:space="preserve"> – UNSELECTED</w:t>
      </w:r>
    </w:p>
    <w:p w14:paraId="72DA5B44" w14:textId="77777777" w:rsidR="00AF5231" w:rsidRPr="00A309B5" w:rsidRDefault="00AF5231" w:rsidP="0082201B">
      <w:pPr>
        <w:pStyle w:val="ListParagraph"/>
        <w:numPr>
          <w:ilvl w:val="1"/>
          <w:numId w:val="41"/>
        </w:numPr>
      </w:pPr>
      <w:r w:rsidRPr="00A309B5">
        <w:rPr>
          <w:b/>
        </w:rPr>
        <w:t>Describe Inconsistencies</w:t>
      </w:r>
      <w:r w:rsidR="00B30FA3" w:rsidRPr="00A309B5">
        <w:t xml:space="preserve"> – UNSELECTED</w:t>
      </w:r>
    </w:p>
    <w:p w14:paraId="72DA5B45" w14:textId="77777777" w:rsidR="00AF5231" w:rsidRPr="00A309B5" w:rsidRDefault="00AF5231" w:rsidP="0082201B">
      <w:pPr>
        <w:pStyle w:val="ListParagraph"/>
        <w:numPr>
          <w:ilvl w:val="0"/>
          <w:numId w:val="41"/>
        </w:numPr>
      </w:pPr>
      <w:r w:rsidRPr="00A309B5">
        <w:rPr>
          <w:b/>
        </w:rPr>
        <w:t xml:space="preserve">Indicate </w:t>
      </w:r>
      <w:r w:rsidRPr="00A309B5">
        <w:rPr>
          <w:b/>
          <w:u w:val="single"/>
        </w:rPr>
        <w:t>M</w:t>
      </w:r>
      <w:r w:rsidRPr="00A309B5">
        <w:rPr>
          <w:b/>
        </w:rPr>
        <w:t>ismatched Symbols</w:t>
      </w:r>
      <w:r w:rsidR="004C12D5" w:rsidRPr="00A309B5">
        <w:rPr>
          <w:b/>
        </w:rPr>
        <w:t xml:space="preserve"> </w:t>
      </w:r>
      <w:r w:rsidR="004C12D5" w:rsidRPr="00A309B5">
        <w:t>(</w:t>
      </w:r>
      <w:r w:rsidR="004C12D5" w:rsidRPr="00A309B5">
        <w:rPr>
          <w:b/>
        </w:rPr>
        <w:t>ALT+M</w:t>
      </w:r>
      <w:r w:rsidR="004C12D5" w:rsidRPr="00A309B5">
        <w:t>)</w:t>
      </w:r>
      <w:r w:rsidR="00B30FA3" w:rsidRPr="00A309B5">
        <w:t xml:space="preserve"> – </w:t>
      </w:r>
      <w:r w:rsidR="009178F8" w:rsidRPr="009178F8">
        <w:rPr>
          <w:b/>
          <w:color w:val="FF0000"/>
        </w:rPr>
        <w:t>CHECKED</w:t>
      </w:r>
      <w:r w:rsidR="00B30FA3" w:rsidRPr="00A309B5">
        <w:t xml:space="preserve"> </w:t>
      </w:r>
    </w:p>
    <w:p w14:paraId="72DA5B46" w14:textId="77777777" w:rsidR="00AF5231" w:rsidRPr="00A309B5" w:rsidRDefault="00AF5231" w:rsidP="0082201B">
      <w:pPr>
        <w:pStyle w:val="ListParagraph"/>
        <w:numPr>
          <w:ilvl w:val="0"/>
          <w:numId w:val="41"/>
        </w:numPr>
      </w:pPr>
      <w:r w:rsidRPr="00A309B5">
        <w:rPr>
          <w:b/>
        </w:rPr>
        <w:t>Symbols to Check</w:t>
      </w:r>
    </w:p>
    <w:p w14:paraId="72DA5B47" w14:textId="77777777" w:rsidR="00AF5231" w:rsidRPr="00A309B5" w:rsidRDefault="00AF5231" w:rsidP="0082201B">
      <w:pPr>
        <w:pStyle w:val="ListParagraph"/>
        <w:numPr>
          <w:ilvl w:val="1"/>
          <w:numId w:val="41"/>
        </w:numPr>
      </w:pPr>
      <w:r w:rsidRPr="00A309B5">
        <w:rPr>
          <w:b/>
          <w:u w:val="single"/>
        </w:rPr>
        <w:t>P</w:t>
      </w:r>
      <w:r w:rsidRPr="00A309B5">
        <w:rPr>
          <w:b/>
        </w:rPr>
        <w:t>arenthesis</w:t>
      </w:r>
      <w:r w:rsidR="004C12D5" w:rsidRPr="00A309B5">
        <w:rPr>
          <w:b/>
        </w:rPr>
        <w:t xml:space="preserve"> </w:t>
      </w:r>
      <w:r w:rsidR="004C12D5" w:rsidRPr="00A309B5">
        <w:t>(</w:t>
      </w:r>
      <w:r w:rsidR="004C12D5" w:rsidRPr="00A309B5">
        <w:rPr>
          <w:b/>
        </w:rPr>
        <w:t>ALT+P</w:t>
      </w:r>
      <w:r w:rsidR="004C12D5" w:rsidRPr="00A309B5">
        <w:t>)</w:t>
      </w:r>
      <w:r w:rsidR="00B30FA3" w:rsidRPr="00A309B5">
        <w:t xml:space="preserve"> – </w:t>
      </w:r>
      <w:r w:rsidR="009178F8" w:rsidRPr="009178F8">
        <w:rPr>
          <w:b/>
          <w:color w:val="FF0000"/>
        </w:rPr>
        <w:t>CHECKED</w:t>
      </w:r>
    </w:p>
    <w:p w14:paraId="72DA5B48" w14:textId="77777777" w:rsidR="00AF5231" w:rsidRPr="00A309B5" w:rsidRDefault="00AF5231" w:rsidP="0082201B">
      <w:pPr>
        <w:pStyle w:val="ListParagraph"/>
        <w:numPr>
          <w:ilvl w:val="1"/>
          <w:numId w:val="41"/>
        </w:numPr>
      </w:pPr>
      <w:r w:rsidRPr="00A309B5">
        <w:rPr>
          <w:b/>
          <w:u w:val="single"/>
        </w:rPr>
        <w:t>B</w:t>
      </w:r>
      <w:r w:rsidRPr="00A309B5">
        <w:rPr>
          <w:b/>
        </w:rPr>
        <w:t>races</w:t>
      </w:r>
      <w:r w:rsidR="004C12D5" w:rsidRPr="00A309B5">
        <w:rPr>
          <w:b/>
        </w:rPr>
        <w:t xml:space="preserve"> </w:t>
      </w:r>
      <w:r w:rsidR="004C12D5" w:rsidRPr="00A309B5">
        <w:t>(</w:t>
      </w:r>
      <w:r w:rsidR="004C12D5" w:rsidRPr="00A309B5">
        <w:rPr>
          <w:b/>
        </w:rPr>
        <w:t>ALT+B</w:t>
      </w:r>
      <w:r w:rsidR="004C12D5" w:rsidRPr="00A309B5">
        <w:t>)</w:t>
      </w:r>
      <w:r w:rsidR="00B30FA3" w:rsidRPr="00A309B5">
        <w:t xml:space="preserve"> – </w:t>
      </w:r>
      <w:r w:rsidR="009178F8" w:rsidRPr="009178F8">
        <w:rPr>
          <w:b/>
          <w:color w:val="FF0000"/>
        </w:rPr>
        <w:t>CHECKED</w:t>
      </w:r>
    </w:p>
    <w:p w14:paraId="72DA5B49" w14:textId="77777777" w:rsidR="00AF5231" w:rsidRPr="00A309B5" w:rsidRDefault="00AF5231" w:rsidP="0082201B">
      <w:pPr>
        <w:pStyle w:val="ListParagraph"/>
        <w:numPr>
          <w:ilvl w:val="1"/>
          <w:numId w:val="41"/>
        </w:numPr>
      </w:pPr>
      <w:r w:rsidRPr="00A309B5">
        <w:rPr>
          <w:b/>
        </w:rPr>
        <w:t>B</w:t>
      </w:r>
      <w:r w:rsidRPr="00A309B5">
        <w:rPr>
          <w:b/>
          <w:u w:val="single"/>
        </w:rPr>
        <w:t>r</w:t>
      </w:r>
      <w:r w:rsidRPr="00A309B5">
        <w:rPr>
          <w:b/>
        </w:rPr>
        <w:t>ackets</w:t>
      </w:r>
      <w:r w:rsidR="004C12D5" w:rsidRPr="00A309B5">
        <w:rPr>
          <w:b/>
        </w:rPr>
        <w:t xml:space="preserve"> </w:t>
      </w:r>
      <w:r w:rsidR="004C12D5" w:rsidRPr="00A309B5">
        <w:t>(</w:t>
      </w:r>
      <w:r w:rsidR="004C12D5" w:rsidRPr="00A309B5">
        <w:rPr>
          <w:b/>
        </w:rPr>
        <w:t>ALT+R</w:t>
      </w:r>
      <w:r w:rsidR="004C12D5" w:rsidRPr="00A309B5">
        <w:t>)</w:t>
      </w:r>
      <w:r w:rsidR="00B30FA3" w:rsidRPr="00A309B5">
        <w:t xml:space="preserve"> – </w:t>
      </w:r>
      <w:r w:rsidR="009178F8" w:rsidRPr="009178F8">
        <w:rPr>
          <w:b/>
          <w:color w:val="FF0000"/>
        </w:rPr>
        <w:t>CHECKED</w:t>
      </w:r>
    </w:p>
    <w:p w14:paraId="72DA5B4A" w14:textId="77777777" w:rsidR="00AF5231" w:rsidRPr="00A309B5" w:rsidRDefault="00AF5231" w:rsidP="0082201B">
      <w:pPr>
        <w:pStyle w:val="ListParagraph"/>
        <w:numPr>
          <w:ilvl w:val="1"/>
          <w:numId w:val="41"/>
        </w:numPr>
      </w:pPr>
      <w:r w:rsidRPr="00A309B5">
        <w:rPr>
          <w:b/>
        </w:rPr>
        <w:t>A</w:t>
      </w:r>
      <w:r w:rsidRPr="00A309B5">
        <w:rPr>
          <w:b/>
          <w:u w:val="single"/>
        </w:rPr>
        <w:t>n</w:t>
      </w:r>
      <w:r w:rsidRPr="00A309B5">
        <w:rPr>
          <w:b/>
        </w:rPr>
        <w:t>gle Brackets</w:t>
      </w:r>
      <w:r w:rsidR="004C12D5" w:rsidRPr="00A309B5">
        <w:rPr>
          <w:b/>
        </w:rPr>
        <w:t xml:space="preserve"> </w:t>
      </w:r>
      <w:r w:rsidR="004C12D5" w:rsidRPr="00A309B5">
        <w:t>(</w:t>
      </w:r>
      <w:r w:rsidR="004C12D5" w:rsidRPr="00A309B5">
        <w:rPr>
          <w:b/>
        </w:rPr>
        <w:t>ALT+N</w:t>
      </w:r>
      <w:r w:rsidR="004C12D5" w:rsidRPr="00A309B5">
        <w:t>)</w:t>
      </w:r>
      <w:r w:rsidR="00B30FA3" w:rsidRPr="00A309B5">
        <w:t xml:space="preserve"> – </w:t>
      </w:r>
      <w:r w:rsidR="009178F8" w:rsidRPr="009178F8">
        <w:rPr>
          <w:b/>
          <w:color w:val="FF0000"/>
        </w:rPr>
        <w:t>CHECKED</w:t>
      </w:r>
    </w:p>
    <w:p w14:paraId="72DA5B4B" w14:textId="77777777" w:rsidR="00AF5231" w:rsidRPr="00A309B5" w:rsidRDefault="00AF5231" w:rsidP="0082201B">
      <w:pPr>
        <w:pStyle w:val="ListParagraph"/>
        <w:numPr>
          <w:ilvl w:val="1"/>
          <w:numId w:val="41"/>
        </w:numPr>
      </w:pPr>
      <w:r w:rsidRPr="00A309B5">
        <w:rPr>
          <w:b/>
        </w:rPr>
        <w:t>I</w:t>
      </w:r>
      <w:r w:rsidRPr="00A309B5">
        <w:rPr>
          <w:b/>
          <w:u w:val="single"/>
        </w:rPr>
        <w:t>g</w:t>
      </w:r>
      <w:r w:rsidRPr="00A309B5">
        <w:rPr>
          <w:b/>
        </w:rPr>
        <w:t>nore Solitary Paired Symbol</w:t>
      </w:r>
      <w:r w:rsidR="004C12D5" w:rsidRPr="00A309B5">
        <w:rPr>
          <w:b/>
        </w:rPr>
        <w:t xml:space="preserve"> </w:t>
      </w:r>
      <w:r w:rsidR="004C12D5" w:rsidRPr="00A309B5">
        <w:t>(</w:t>
      </w:r>
      <w:r w:rsidR="004C12D5" w:rsidRPr="00A309B5">
        <w:rPr>
          <w:b/>
        </w:rPr>
        <w:t>ALT+G</w:t>
      </w:r>
      <w:r w:rsidR="004C12D5" w:rsidRPr="00A309B5">
        <w:t>)</w:t>
      </w:r>
      <w:r w:rsidR="00B30FA3" w:rsidRPr="00A309B5">
        <w:t xml:space="preserve"> – </w:t>
      </w:r>
      <w:r w:rsidR="009178F8" w:rsidRPr="009178F8">
        <w:rPr>
          <w:b/>
          <w:color w:val="FF0000"/>
        </w:rPr>
        <w:t>CHECKED</w:t>
      </w:r>
    </w:p>
    <w:p w14:paraId="72DA5B4C" w14:textId="77777777" w:rsidR="00AF5231" w:rsidRPr="00A309B5" w:rsidRDefault="00AF5231" w:rsidP="0082201B">
      <w:pPr>
        <w:pStyle w:val="ListParagraph"/>
        <w:numPr>
          <w:ilvl w:val="1"/>
          <w:numId w:val="41"/>
        </w:numPr>
      </w:pPr>
      <w:r w:rsidRPr="00A309B5">
        <w:rPr>
          <w:b/>
          <w:u w:val="single"/>
        </w:rPr>
        <w:t>Q</w:t>
      </w:r>
      <w:r w:rsidRPr="00A309B5">
        <w:rPr>
          <w:b/>
        </w:rPr>
        <w:t>uotes</w:t>
      </w:r>
      <w:r w:rsidR="004C12D5" w:rsidRPr="00A309B5">
        <w:rPr>
          <w:b/>
        </w:rPr>
        <w:t xml:space="preserve"> </w:t>
      </w:r>
      <w:r w:rsidR="004C12D5" w:rsidRPr="00A309B5">
        <w:t>(</w:t>
      </w:r>
      <w:r w:rsidR="004C12D5" w:rsidRPr="00A309B5">
        <w:rPr>
          <w:b/>
        </w:rPr>
        <w:t>ALT+Q</w:t>
      </w:r>
      <w:r w:rsidR="004C12D5" w:rsidRPr="00A309B5">
        <w:t>)</w:t>
      </w:r>
      <w:r w:rsidR="00B30FA3" w:rsidRPr="00A309B5">
        <w:t xml:space="preserve"> – </w:t>
      </w:r>
      <w:r w:rsidR="009178F8" w:rsidRPr="009178F8">
        <w:rPr>
          <w:b/>
          <w:color w:val="FF0000"/>
        </w:rPr>
        <w:t>CHECKED</w:t>
      </w:r>
    </w:p>
    <w:p w14:paraId="72DA5B4D" w14:textId="77777777" w:rsidR="00AF5231" w:rsidRPr="00A309B5" w:rsidRDefault="00AF5231" w:rsidP="0082201B">
      <w:pPr>
        <w:pStyle w:val="ListParagraph"/>
        <w:numPr>
          <w:ilvl w:val="0"/>
          <w:numId w:val="41"/>
        </w:numPr>
      </w:pPr>
      <w:r w:rsidRPr="00A309B5">
        <w:rPr>
          <w:b/>
        </w:rPr>
        <w:t>Inconsistencies to Check</w:t>
      </w:r>
    </w:p>
    <w:p w14:paraId="72DA5B4E" w14:textId="77777777" w:rsidR="00AF5231" w:rsidRPr="00A309B5" w:rsidRDefault="00AF5231" w:rsidP="0082201B">
      <w:pPr>
        <w:pStyle w:val="ListParagraph"/>
        <w:numPr>
          <w:ilvl w:val="1"/>
          <w:numId w:val="41"/>
        </w:numPr>
      </w:pPr>
      <w:r w:rsidRPr="00A309B5">
        <w:rPr>
          <w:b/>
          <w:u w:val="single"/>
        </w:rPr>
        <w:t>S</w:t>
      </w:r>
      <w:r w:rsidRPr="00A309B5">
        <w:rPr>
          <w:b/>
        </w:rPr>
        <w:t>tray Punctuation</w:t>
      </w:r>
      <w:r w:rsidR="004C12D5" w:rsidRPr="00A309B5">
        <w:rPr>
          <w:b/>
        </w:rPr>
        <w:t xml:space="preserve"> </w:t>
      </w:r>
      <w:r w:rsidR="004C12D5" w:rsidRPr="00A309B5">
        <w:t>(</w:t>
      </w:r>
      <w:r w:rsidR="004C12D5" w:rsidRPr="00A309B5">
        <w:rPr>
          <w:b/>
        </w:rPr>
        <w:t>ALT+S</w:t>
      </w:r>
      <w:r w:rsidR="004C12D5" w:rsidRPr="00A309B5">
        <w:t>)</w:t>
      </w:r>
      <w:r w:rsidR="00B30FA3" w:rsidRPr="00A309B5">
        <w:t xml:space="preserve"> – </w:t>
      </w:r>
      <w:r w:rsidR="009178F8" w:rsidRPr="009178F8">
        <w:rPr>
          <w:b/>
          <w:color w:val="FF0000"/>
        </w:rPr>
        <w:t>CHECKED</w:t>
      </w:r>
    </w:p>
    <w:p w14:paraId="72DA5B4F" w14:textId="77777777" w:rsidR="00AF5231" w:rsidRPr="00A309B5" w:rsidRDefault="00AF5231" w:rsidP="0082201B">
      <w:pPr>
        <w:pStyle w:val="ListParagraph"/>
        <w:numPr>
          <w:ilvl w:val="1"/>
          <w:numId w:val="41"/>
        </w:numPr>
      </w:pPr>
      <w:r w:rsidRPr="00A309B5">
        <w:rPr>
          <w:b/>
          <w:u w:val="single"/>
        </w:rPr>
        <w:t>F</w:t>
      </w:r>
      <w:r w:rsidRPr="00A309B5">
        <w:rPr>
          <w:b/>
        </w:rPr>
        <w:t>ont Changes</w:t>
      </w:r>
      <w:r w:rsidR="004C12D5" w:rsidRPr="00A309B5">
        <w:rPr>
          <w:b/>
        </w:rPr>
        <w:t xml:space="preserve"> </w:t>
      </w:r>
      <w:r w:rsidR="004C12D5" w:rsidRPr="00A309B5">
        <w:t>(</w:t>
      </w:r>
      <w:r w:rsidR="004C12D5" w:rsidRPr="00A309B5">
        <w:rPr>
          <w:b/>
        </w:rPr>
        <w:t>ALT+F</w:t>
      </w:r>
      <w:r w:rsidR="004C12D5" w:rsidRPr="00A309B5">
        <w:t>)</w:t>
      </w:r>
      <w:r w:rsidR="00B30FA3" w:rsidRPr="00A309B5">
        <w:t xml:space="preserve"> – </w:t>
      </w:r>
      <w:r w:rsidR="009178F8" w:rsidRPr="009178F8">
        <w:rPr>
          <w:b/>
          <w:color w:val="FF0000"/>
        </w:rPr>
        <w:t>CHECKED</w:t>
      </w:r>
    </w:p>
    <w:p w14:paraId="72DA5B50" w14:textId="77777777" w:rsidR="00AF5231" w:rsidRPr="00A309B5" w:rsidRDefault="00AF5231" w:rsidP="0082201B">
      <w:pPr>
        <w:pStyle w:val="ListParagraph"/>
        <w:numPr>
          <w:ilvl w:val="1"/>
          <w:numId w:val="41"/>
        </w:numPr>
      </w:pPr>
      <w:r w:rsidRPr="00A309B5">
        <w:rPr>
          <w:b/>
        </w:rPr>
        <w:t>R</w:t>
      </w:r>
      <w:r w:rsidRPr="00A309B5">
        <w:rPr>
          <w:b/>
          <w:u w:val="single"/>
        </w:rPr>
        <w:t>u</w:t>
      </w:r>
      <w:r w:rsidRPr="00A309B5">
        <w:rPr>
          <w:b/>
        </w:rPr>
        <w:t>ns of Spaces</w:t>
      </w:r>
      <w:r w:rsidR="004C12D5" w:rsidRPr="00A309B5">
        <w:rPr>
          <w:b/>
        </w:rPr>
        <w:t xml:space="preserve"> </w:t>
      </w:r>
      <w:r w:rsidR="004C12D5" w:rsidRPr="00A309B5">
        <w:t>(</w:t>
      </w:r>
      <w:r w:rsidR="004C12D5" w:rsidRPr="00A309B5">
        <w:rPr>
          <w:b/>
        </w:rPr>
        <w:t>ALT+U</w:t>
      </w:r>
      <w:r w:rsidR="004C12D5" w:rsidRPr="00A309B5">
        <w:t>)</w:t>
      </w:r>
      <w:r w:rsidR="00B30FA3" w:rsidRPr="00A309B5">
        <w:t xml:space="preserve"> – </w:t>
      </w:r>
      <w:r w:rsidR="009178F8" w:rsidRPr="009178F8">
        <w:rPr>
          <w:b/>
          <w:color w:val="FF0000"/>
        </w:rPr>
        <w:t>CHECKED</w:t>
      </w:r>
    </w:p>
    <w:p w14:paraId="72DA5B51" w14:textId="77777777" w:rsidR="00AF5231" w:rsidRPr="00A309B5" w:rsidRDefault="00AF5231" w:rsidP="0082201B">
      <w:pPr>
        <w:pStyle w:val="ListParagraph"/>
        <w:numPr>
          <w:ilvl w:val="1"/>
          <w:numId w:val="41"/>
        </w:numPr>
      </w:pPr>
      <w:r w:rsidRPr="00A309B5">
        <w:rPr>
          <w:b/>
        </w:rPr>
        <w:t xml:space="preserve">Missing </w:t>
      </w:r>
      <w:r w:rsidRPr="00A309B5">
        <w:rPr>
          <w:b/>
          <w:u w:val="single"/>
        </w:rPr>
        <w:t>C</w:t>
      </w:r>
      <w:r w:rsidRPr="00A309B5">
        <w:rPr>
          <w:b/>
        </w:rPr>
        <w:t>apitals</w:t>
      </w:r>
      <w:r w:rsidR="004C12D5" w:rsidRPr="00A309B5">
        <w:rPr>
          <w:b/>
        </w:rPr>
        <w:t xml:space="preserve"> </w:t>
      </w:r>
      <w:r w:rsidR="004C12D5" w:rsidRPr="00A309B5">
        <w:t>(</w:t>
      </w:r>
      <w:r w:rsidR="004C12D5" w:rsidRPr="00A309B5">
        <w:rPr>
          <w:b/>
        </w:rPr>
        <w:t>ALT+C</w:t>
      </w:r>
      <w:r w:rsidR="004C12D5" w:rsidRPr="00A309B5">
        <w:t>)</w:t>
      </w:r>
      <w:r w:rsidR="00B30FA3" w:rsidRPr="00A309B5">
        <w:t xml:space="preserve"> – </w:t>
      </w:r>
      <w:r w:rsidR="009178F8" w:rsidRPr="009178F8">
        <w:rPr>
          <w:b/>
          <w:color w:val="FF0000"/>
        </w:rPr>
        <w:t>CHECKED</w:t>
      </w:r>
    </w:p>
    <w:p w14:paraId="72DA5B52" w14:textId="77777777" w:rsidR="00AF5231" w:rsidRDefault="00AF5231" w:rsidP="0082201B">
      <w:pPr>
        <w:pStyle w:val="ListParagraph"/>
        <w:numPr>
          <w:ilvl w:val="1"/>
          <w:numId w:val="41"/>
        </w:numPr>
      </w:pPr>
      <w:r w:rsidRPr="00A309B5">
        <w:rPr>
          <w:b/>
        </w:rPr>
        <w:t>Inverte</w:t>
      </w:r>
      <w:r w:rsidRPr="00A309B5">
        <w:rPr>
          <w:b/>
          <w:u w:val="single"/>
        </w:rPr>
        <w:t>d</w:t>
      </w:r>
      <w:r w:rsidRPr="00A309B5">
        <w:rPr>
          <w:b/>
        </w:rPr>
        <w:t xml:space="preserve"> Capitals</w:t>
      </w:r>
      <w:r w:rsidR="004C12D5" w:rsidRPr="00A309B5">
        <w:rPr>
          <w:b/>
        </w:rPr>
        <w:t xml:space="preserve"> </w:t>
      </w:r>
      <w:r w:rsidR="004C12D5" w:rsidRPr="00A309B5">
        <w:t>(</w:t>
      </w:r>
      <w:r w:rsidR="004C12D5" w:rsidRPr="00A309B5">
        <w:rPr>
          <w:b/>
        </w:rPr>
        <w:t>ALT+D</w:t>
      </w:r>
      <w:r w:rsidR="004C12D5" w:rsidRPr="00A309B5">
        <w:t>)</w:t>
      </w:r>
      <w:r w:rsidR="00B30FA3" w:rsidRPr="00A309B5">
        <w:t xml:space="preserve"> – </w:t>
      </w:r>
      <w:r w:rsidR="009178F8" w:rsidRPr="009178F8">
        <w:rPr>
          <w:b/>
          <w:color w:val="FF0000"/>
        </w:rPr>
        <w:t>CHECKED</w:t>
      </w:r>
    </w:p>
    <w:p w14:paraId="72DA5B53" w14:textId="77777777" w:rsidR="00021527" w:rsidRDefault="00021527" w:rsidP="00021527">
      <w:pPr>
        <w:pStyle w:val="Heading3"/>
      </w:pPr>
      <w:bookmarkStart w:id="59" w:name="_Toc332883185"/>
      <w:r>
        <w:t>Convenient OCR</w:t>
      </w:r>
      <w:bookmarkEnd w:id="59"/>
    </w:p>
    <w:p w14:paraId="72DA5B54" w14:textId="3DE88E08" w:rsidR="00021527" w:rsidRDefault="00021527" w:rsidP="00021527">
      <w:pPr>
        <w:pStyle w:val="Heading4"/>
      </w:pPr>
      <w:r>
        <w:t>Convenient OCR</w:t>
      </w:r>
      <w:r w:rsidR="000D3718">
        <w:t xml:space="preserve"> Settings Group</w:t>
      </w:r>
    </w:p>
    <w:p w14:paraId="72DA5B55" w14:textId="77777777" w:rsidR="00483018" w:rsidRPr="00483018" w:rsidRDefault="00483018" w:rsidP="00483018">
      <w:r>
        <w:t xml:space="preserve">Use the items in this group to configure settings for </w:t>
      </w:r>
      <w:r w:rsidRPr="00483018">
        <w:rPr>
          <w:bCs/>
          <w:lang w:val="en"/>
        </w:rPr>
        <w:t xml:space="preserve">Optical </w:t>
      </w:r>
      <w:r>
        <w:rPr>
          <w:bCs/>
          <w:lang w:val="en"/>
        </w:rPr>
        <w:t>C</w:t>
      </w:r>
      <w:r w:rsidRPr="00483018">
        <w:rPr>
          <w:bCs/>
          <w:lang w:val="en"/>
        </w:rPr>
        <w:t>haracter</w:t>
      </w:r>
      <w:r>
        <w:rPr>
          <w:b/>
          <w:bCs/>
          <w:lang w:val="en"/>
        </w:rPr>
        <w:t xml:space="preserve"> </w:t>
      </w:r>
      <w:r w:rsidRPr="00483018">
        <w:rPr>
          <w:bCs/>
          <w:lang w:val="en"/>
        </w:rPr>
        <w:t>Recognition</w:t>
      </w:r>
      <w:r>
        <w:t xml:space="preserve"> (OCR).</w:t>
      </w:r>
    </w:p>
    <w:p w14:paraId="72DA5B56" w14:textId="77777777" w:rsidR="00021527" w:rsidRPr="00B54D20" w:rsidRDefault="00021527" w:rsidP="00F56D0F">
      <w:pPr>
        <w:pStyle w:val="ListParagraph"/>
        <w:numPr>
          <w:ilvl w:val="0"/>
          <w:numId w:val="64"/>
        </w:numPr>
      </w:pPr>
      <w:r>
        <w:rPr>
          <w:b/>
          <w:u w:val="single"/>
        </w:rPr>
        <w:t>P</w:t>
      </w:r>
      <w:r>
        <w:rPr>
          <w:b/>
        </w:rPr>
        <w:t>rimary Recognition Language</w:t>
      </w:r>
      <w:r w:rsidR="00B54D20">
        <w:rPr>
          <w:b/>
        </w:rPr>
        <w:t xml:space="preserve"> </w:t>
      </w:r>
      <w:r w:rsidR="00B54D20">
        <w:t>(</w:t>
      </w:r>
      <w:r w:rsidR="00B54D20">
        <w:rPr>
          <w:b/>
        </w:rPr>
        <w:t>ALT+P</w:t>
      </w:r>
      <w:r w:rsidR="00B54D20">
        <w:t>)</w:t>
      </w:r>
      <w:bookmarkStart w:id="60" w:name="OLE_LINK42"/>
      <w:bookmarkStart w:id="61" w:name="OLE_LINK43"/>
      <w:r w:rsidR="00B54D20">
        <w:t xml:space="preserve"> – </w:t>
      </w:r>
      <w:bookmarkEnd w:id="60"/>
      <w:bookmarkEnd w:id="61"/>
      <w:r w:rsidR="003851B3">
        <w:t>English – United States</w:t>
      </w:r>
    </w:p>
    <w:p w14:paraId="72DA5B57" w14:textId="77777777" w:rsidR="00021527" w:rsidRPr="00021527" w:rsidRDefault="00B54D20" w:rsidP="00F56D0F">
      <w:pPr>
        <w:pStyle w:val="ListParagraph"/>
        <w:numPr>
          <w:ilvl w:val="0"/>
          <w:numId w:val="64"/>
        </w:numPr>
      </w:pPr>
      <w:r w:rsidRPr="00EB2F40">
        <w:rPr>
          <w:b/>
          <w:u w:val="single"/>
        </w:rPr>
        <w:t>S</w:t>
      </w:r>
      <w:r w:rsidRPr="00EB2F40">
        <w:rPr>
          <w:b/>
        </w:rPr>
        <w:t>econdary Recognition Language</w:t>
      </w:r>
      <w:r w:rsidRPr="00EB2F40">
        <w:t xml:space="preserve"> </w:t>
      </w:r>
      <w:bookmarkStart w:id="62" w:name="OLE_LINK34"/>
      <w:bookmarkStart w:id="63" w:name="OLE_LINK41"/>
      <w:r>
        <w:t>(</w:t>
      </w:r>
      <w:r w:rsidRPr="00EB2F40">
        <w:rPr>
          <w:b/>
        </w:rPr>
        <w:t>ALT+S</w:t>
      </w:r>
      <w:r>
        <w:t>)</w:t>
      </w:r>
      <w:bookmarkEnd w:id="62"/>
      <w:bookmarkEnd w:id="63"/>
      <w:r>
        <w:t xml:space="preserve"> – </w:t>
      </w:r>
      <w:r w:rsidR="003851B3">
        <w:t>English – United States</w:t>
      </w:r>
    </w:p>
    <w:p w14:paraId="72DA5B58" w14:textId="77777777" w:rsidR="00946D98" w:rsidRDefault="00946D98" w:rsidP="00946D98">
      <w:pPr>
        <w:pStyle w:val="Heading3"/>
      </w:pPr>
      <w:bookmarkStart w:id="64" w:name="_Toc332883186"/>
      <w:r>
        <w:t>Miscellaneous</w:t>
      </w:r>
      <w:bookmarkEnd w:id="64"/>
    </w:p>
    <w:p w14:paraId="72DA5B59" w14:textId="4C7FD52F" w:rsidR="00946D98" w:rsidRDefault="00946D98" w:rsidP="00946D98">
      <w:pPr>
        <w:pStyle w:val="Heading4"/>
      </w:pPr>
      <w:r>
        <w:t>Miscellaneous</w:t>
      </w:r>
      <w:r w:rsidR="000D3718">
        <w:t xml:space="preserve"> Settings Group</w:t>
      </w:r>
    </w:p>
    <w:p w14:paraId="72DA5B5A" w14:textId="77777777" w:rsidR="006B41A5" w:rsidRPr="006B41A5" w:rsidRDefault="006B41A5" w:rsidP="006B41A5">
      <w:r w:rsidRPr="006B41A5">
        <w:t>Using the options in this group, you can adjust th</w:t>
      </w:r>
      <w:r>
        <w:t xml:space="preserve">e location of the status cells, </w:t>
      </w:r>
      <w:r w:rsidRPr="006B41A5">
        <w:t xml:space="preserve">vary the firmness of braille dots, set start cell and end cell positions, or select Rapid Reading mode on a Focus or PAC Mate Portable Braille display. </w:t>
      </w:r>
    </w:p>
    <w:p w14:paraId="72DA5B5B" w14:textId="355A6251" w:rsidR="008E2FF8" w:rsidRDefault="008E2FF8" w:rsidP="0082201B">
      <w:pPr>
        <w:pStyle w:val="ListParagraph"/>
        <w:numPr>
          <w:ilvl w:val="0"/>
          <w:numId w:val="42"/>
        </w:numPr>
      </w:pPr>
      <w:r>
        <w:rPr>
          <w:b/>
        </w:rPr>
        <w:t>Sleep Mo</w:t>
      </w:r>
      <w:r>
        <w:rPr>
          <w:b/>
          <w:u w:val="single"/>
        </w:rPr>
        <w:t>d</w:t>
      </w:r>
      <w:r>
        <w:rPr>
          <w:b/>
        </w:rPr>
        <w:t xml:space="preserve">e </w:t>
      </w:r>
      <w:r>
        <w:t>(</w:t>
      </w:r>
      <w:r>
        <w:rPr>
          <w:b/>
        </w:rPr>
        <w:t>ALT+D</w:t>
      </w:r>
      <w:r>
        <w:t>) – Disable (</w:t>
      </w:r>
      <w:r w:rsidR="006D03D8">
        <w:t>Unavailable</w:t>
      </w:r>
      <w:r>
        <w:t>)</w:t>
      </w:r>
      <w:r w:rsidR="000D3718">
        <w:t xml:space="preserve"> (Application specific setting file only)</w:t>
      </w:r>
    </w:p>
    <w:p w14:paraId="72DA5B5C" w14:textId="77777777" w:rsidR="008E2FF8" w:rsidRPr="008E2FF8" w:rsidRDefault="008E2FF8" w:rsidP="0082201B">
      <w:pPr>
        <w:pStyle w:val="ListParagraph"/>
        <w:numPr>
          <w:ilvl w:val="0"/>
          <w:numId w:val="42"/>
        </w:numPr>
      </w:pPr>
      <w:r>
        <w:rPr>
          <w:b/>
        </w:rPr>
        <w:t>S</w:t>
      </w:r>
      <w:r w:rsidRPr="008E2FF8">
        <w:rPr>
          <w:b/>
          <w:u w:val="single"/>
        </w:rPr>
        <w:t>e</w:t>
      </w:r>
      <w:r>
        <w:rPr>
          <w:b/>
        </w:rPr>
        <w:t>arch for Prompts</w:t>
      </w:r>
      <w:r w:rsidR="00865924">
        <w:rPr>
          <w:b/>
        </w:rPr>
        <w:t xml:space="preserve"> </w:t>
      </w:r>
      <w:r w:rsidR="00865924">
        <w:t>(</w:t>
      </w:r>
      <w:r w:rsidR="00865924">
        <w:rPr>
          <w:b/>
        </w:rPr>
        <w:t>ALT+E</w:t>
      </w:r>
      <w:r w:rsidR="00865924">
        <w:t>)</w:t>
      </w:r>
    </w:p>
    <w:p w14:paraId="72DA5B5D" w14:textId="77777777" w:rsidR="008E2FF8" w:rsidRPr="008E2FF8" w:rsidRDefault="008E2FF8" w:rsidP="0082201B">
      <w:pPr>
        <w:pStyle w:val="ListParagraph"/>
        <w:numPr>
          <w:ilvl w:val="1"/>
          <w:numId w:val="42"/>
        </w:numPr>
      </w:pPr>
      <w:r>
        <w:rPr>
          <w:b/>
        </w:rPr>
        <w:t>Minimum Search</w:t>
      </w:r>
      <w:r w:rsidR="009770A4">
        <w:t xml:space="preserve"> – UNSELECTED </w:t>
      </w:r>
    </w:p>
    <w:p w14:paraId="72DA5B5E" w14:textId="77777777" w:rsidR="008E2FF8" w:rsidRPr="008E2FF8" w:rsidRDefault="008E2FF8" w:rsidP="0082201B">
      <w:pPr>
        <w:pStyle w:val="ListParagraph"/>
        <w:numPr>
          <w:ilvl w:val="1"/>
          <w:numId w:val="42"/>
        </w:numPr>
      </w:pPr>
      <w:r>
        <w:rPr>
          <w:b/>
        </w:rPr>
        <w:t>Extended Search</w:t>
      </w:r>
      <w:r w:rsidR="009770A4">
        <w:t xml:space="preserve"> – UNSELECTED</w:t>
      </w:r>
    </w:p>
    <w:p w14:paraId="72DA5B5F" w14:textId="77777777" w:rsidR="008E2FF8" w:rsidRPr="008E2FF8" w:rsidRDefault="008E2FF8" w:rsidP="0082201B">
      <w:pPr>
        <w:pStyle w:val="ListParagraph"/>
        <w:numPr>
          <w:ilvl w:val="1"/>
          <w:numId w:val="42"/>
        </w:numPr>
      </w:pPr>
      <w:r>
        <w:rPr>
          <w:b/>
        </w:rPr>
        <w:t>Maximum Search</w:t>
      </w:r>
      <w:r w:rsidR="009770A4">
        <w:t xml:space="preserve"> – </w:t>
      </w:r>
      <w:r w:rsidR="009178F8" w:rsidRPr="009178F8">
        <w:rPr>
          <w:b/>
          <w:color w:val="FF0000"/>
        </w:rPr>
        <w:t>SELECTED</w:t>
      </w:r>
    </w:p>
    <w:p w14:paraId="72DA5B60" w14:textId="06DC3232" w:rsidR="008E2FF8" w:rsidRPr="00EB2F40" w:rsidRDefault="008E2FF8" w:rsidP="0082201B">
      <w:pPr>
        <w:pStyle w:val="ListParagraph"/>
        <w:numPr>
          <w:ilvl w:val="0"/>
          <w:numId w:val="42"/>
        </w:numPr>
      </w:pPr>
      <w:r w:rsidRPr="00EB2F40">
        <w:rPr>
          <w:b/>
        </w:rPr>
        <w:t xml:space="preserve">Use </w:t>
      </w:r>
      <w:r w:rsidRPr="00EB2F40">
        <w:rPr>
          <w:b/>
          <w:u w:val="single"/>
        </w:rPr>
        <w:t>V</w:t>
      </w:r>
      <w:r w:rsidRPr="00EB2F40">
        <w:rPr>
          <w:b/>
        </w:rPr>
        <w:t>irtual Ribbon Menu</w:t>
      </w:r>
      <w:r w:rsidR="00865924" w:rsidRPr="00EB2F40">
        <w:rPr>
          <w:b/>
        </w:rPr>
        <w:t xml:space="preserve"> </w:t>
      </w:r>
      <w:r w:rsidR="00865924" w:rsidRPr="00EB2F40">
        <w:t>(</w:t>
      </w:r>
      <w:r w:rsidR="00865924" w:rsidRPr="00EB2F40">
        <w:rPr>
          <w:b/>
        </w:rPr>
        <w:t>ALT+V</w:t>
      </w:r>
      <w:r w:rsidR="00865924" w:rsidRPr="00EB2F40">
        <w:t>)</w:t>
      </w:r>
      <w:bookmarkStart w:id="65" w:name="OLE_LINK30"/>
      <w:r w:rsidR="0012309A" w:rsidRPr="00EB2F40">
        <w:t xml:space="preserve"> – </w:t>
      </w:r>
      <w:r w:rsidR="00B127D8">
        <w:t>UN</w:t>
      </w:r>
      <w:r w:rsidR="009178F8" w:rsidRPr="00B127D8">
        <w:t>CHECKED</w:t>
      </w:r>
      <w:bookmarkEnd w:id="65"/>
      <w:r w:rsidR="0012309A" w:rsidRPr="00EB2F40">
        <w:t xml:space="preserve"> </w:t>
      </w:r>
    </w:p>
    <w:p w14:paraId="72DA5B61" w14:textId="77777777" w:rsidR="008E2FF8" w:rsidRPr="008E2FF8" w:rsidRDefault="008E2FF8" w:rsidP="0082201B">
      <w:pPr>
        <w:pStyle w:val="ListParagraph"/>
        <w:numPr>
          <w:ilvl w:val="0"/>
          <w:numId w:val="42"/>
        </w:numPr>
      </w:pPr>
      <w:r>
        <w:rPr>
          <w:b/>
        </w:rPr>
        <w:t>U</w:t>
      </w:r>
      <w:r>
        <w:rPr>
          <w:b/>
          <w:u w:val="single"/>
        </w:rPr>
        <w:t>s</w:t>
      </w:r>
      <w:r>
        <w:rPr>
          <w:b/>
        </w:rPr>
        <w:t>e Virtual PC Cursor</w:t>
      </w:r>
      <w:r w:rsidR="00865924">
        <w:rPr>
          <w:b/>
        </w:rPr>
        <w:t xml:space="preserve"> </w:t>
      </w:r>
      <w:r w:rsidR="00865924">
        <w:t>(</w:t>
      </w:r>
      <w:r w:rsidR="00865924">
        <w:rPr>
          <w:b/>
        </w:rPr>
        <w:t>ALT+S</w:t>
      </w:r>
      <w:r w:rsidR="00865924">
        <w:t>)</w:t>
      </w:r>
      <w:r w:rsidR="0012309A">
        <w:t xml:space="preserve"> – </w:t>
      </w:r>
      <w:r w:rsidR="009178F8" w:rsidRPr="009178F8">
        <w:rPr>
          <w:b/>
          <w:color w:val="FF0000"/>
        </w:rPr>
        <w:t>CHECKED</w:t>
      </w:r>
    </w:p>
    <w:p w14:paraId="72DA5B62" w14:textId="77777777" w:rsidR="008E2FF8" w:rsidRPr="008E2FF8" w:rsidRDefault="008E2FF8" w:rsidP="0082201B">
      <w:pPr>
        <w:pStyle w:val="ListParagraph"/>
        <w:numPr>
          <w:ilvl w:val="0"/>
          <w:numId w:val="42"/>
        </w:numPr>
      </w:pPr>
      <w:r>
        <w:rPr>
          <w:b/>
        </w:rPr>
        <w:t>T</w:t>
      </w:r>
      <w:r>
        <w:rPr>
          <w:b/>
          <w:u w:val="single"/>
        </w:rPr>
        <w:t>r</w:t>
      </w:r>
      <w:r>
        <w:rPr>
          <w:b/>
        </w:rPr>
        <w:t>ack Focus Rectangle</w:t>
      </w:r>
      <w:r w:rsidR="00865924">
        <w:rPr>
          <w:b/>
        </w:rPr>
        <w:t xml:space="preserve"> </w:t>
      </w:r>
      <w:r w:rsidR="00865924">
        <w:t>(</w:t>
      </w:r>
      <w:r w:rsidR="00865924">
        <w:rPr>
          <w:b/>
        </w:rPr>
        <w:t>ALT+R</w:t>
      </w:r>
      <w:r w:rsidR="00865924">
        <w:t>)</w:t>
      </w:r>
      <w:r w:rsidR="0012309A">
        <w:t xml:space="preserve"> – </w:t>
      </w:r>
      <w:r w:rsidR="009178F8" w:rsidRPr="009178F8">
        <w:rPr>
          <w:b/>
          <w:color w:val="FF0000"/>
        </w:rPr>
        <w:t>CHECKED</w:t>
      </w:r>
    </w:p>
    <w:p w14:paraId="72DA5B63" w14:textId="77777777" w:rsidR="008E2FF8" w:rsidRPr="008E2FF8" w:rsidRDefault="008E2FF8" w:rsidP="0082201B">
      <w:pPr>
        <w:pStyle w:val="ListParagraph"/>
        <w:numPr>
          <w:ilvl w:val="0"/>
          <w:numId w:val="42"/>
        </w:numPr>
      </w:pPr>
      <w:r>
        <w:rPr>
          <w:b/>
          <w:u w:val="single"/>
        </w:rPr>
        <w:t>T</w:t>
      </w:r>
      <w:r>
        <w:rPr>
          <w:b/>
        </w:rPr>
        <w:t>ext Out Delay</w:t>
      </w:r>
      <w:r w:rsidR="00865924">
        <w:rPr>
          <w:b/>
        </w:rPr>
        <w:t xml:space="preserve"> </w:t>
      </w:r>
      <w:r w:rsidR="00865924">
        <w:t>(</w:t>
      </w:r>
      <w:r w:rsidR="00865924">
        <w:rPr>
          <w:b/>
        </w:rPr>
        <w:t>ALT+T</w:t>
      </w:r>
      <w:r w:rsidR="00865924">
        <w:t>)</w:t>
      </w:r>
      <w:r w:rsidR="0012309A">
        <w:t xml:space="preserve"> – 0 </w:t>
      </w:r>
    </w:p>
    <w:p w14:paraId="72DA5B64" w14:textId="77777777" w:rsidR="008E2FF8" w:rsidRPr="008E2FF8" w:rsidRDefault="008E2FF8" w:rsidP="0082201B">
      <w:pPr>
        <w:pStyle w:val="ListParagraph"/>
        <w:numPr>
          <w:ilvl w:val="0"/>
          <w:numId w:val="42"/>
        </w:numPr>
      </w:pPr>
      <w:r>
        <w:rPr>
          <w:b/>
          <w:u w:val="single"/>
        </w:rPr>
        <w:t>P</w:t>
      </w:r>
      <w:r>
        <w:rPr>
          <w:b/>
        </w:rPr>
        <w:t>ixels Per Space</w:t>
      </w:r>
      <w:r w:rsidR="00865924">
        <w:rPr>
          <w:b/>
        </w:rPr>
        <w:t xml:space="preserve"> </w:t>
      </w:r>
      <w:r w:rsidR="00865924">
        <w:t>(</w:t>
      </w:r>
      <w:r w:rsidR="00865924">
        <w:rPr>
          <w:b/>
        </w:rPr>
        <w:t>ALT+P</w:t>
      </w:r>
      <w:r w:rsidR="00865924">
        <w:t>)</w:t>
      </w:r>
      <w:r w:rsidR="0012309A">
        <w:t xml:space="preserve"> – 8 </w:t>
      </w:r>
    </w:p>
    <w:p w14:paraId="72DA5B65" w14:textId="77777777" w:rsidR="008E2FF8" w:rsidRPr="008E2FF8" w:rsidRDefault="008E2FF8" w:rsidP="0082201B">
      <w:pPr>
        <w:pStyle w:val="ListParagraph"/>
        <w:numPr>
          <w:ilvl w:val="0"/>
          <w:numId w:val="42"/>
        </w:numPr>
      </w:pPr>
      <w:r>
        <w:rPr>
          <w:b/>
        </w:rPr>
        <w:t>Pixels Per Ta</w:t>
      </w:r>
      <w:r>
        <w:rPr>
          <w:b/>
          <w:u w:val="single"/>
        </w:rPr>
        <w:t>b</w:t>
      </w:r>
      <w:r w:rsidR="00865924">
        <w:rPr>
          <w:b/>
          <w:u w:val="single"/>
        </w:rPr>
        <w:t xml:space="preserve"> </w:t>
      </w:r>
      <w:r w:rsidR="00865924">
        <w:t>(</w:t>
      </w:r>
      <w:r w:rsidR="00865924">
        <w:rPr>
          <w:b/>
        </w:rPr>
        <w:t>ALT+B</w:t>
      </w:r>
      <w:r w:rsidR="00865924">
        <w:t>)</w:t>
      </w:r>
      <w:r w:rsidR="0012309A">
        <w:t xml:space="preserve"> – 10 </w:t>
      </w:r>
    </w:p>
    <w:p w14:paraId="72DA5B66" w14:textId="77777777" w:rsidR="008E2FF8" w:rsidRPr="008E2FF8" w:rsidRDefault="008E2FF8" w:rsidP="0082201B">
      <w:pPr>
        <w:pStyle w:val="ListParagraph"/>
        <w:numPr>
          <w:ilvl w:val="0"/>
          <w:numId w:val="42"/>
        </w:numPr>
      </w:pPr>
      <w:r>
        <w:rPr>
          <w:b/>
        </w:rPr>
        <w:t xml:space="preserve">Left </w:t>
      </w:r>
      <w:r w:rsidRPr="008E2FF8">
        <w:rPr>
          <w:b/>
          <w:u w:val="single"/>
        </w:rPr>
        <w:t>M</w:t>
      </w:r>
      <w:r w:rsidRPr="008E2FF8">
        <w:rPr>
          <w:b/>
        </w:rPr>
        <w:t>argin in Pixels</w:t>
      </w:r>
      <w:r w:rsidR="00865924">
        <w:rPr>
          <w:b/>
        </w:rPr>
        <w:t xml:space="preserve"> </w:t>
      </w:r>
      <w:r w:rsidR="00865924">
        <w:t>(</w:t>
      </w:r>
      <w:r w:rsidR="00865924">
        <w:rPr>
          <w:b/>
        </w:rPr>
        <w:t>ALT+M</w:t>
      </w:r>
      <w:r w:rsidR="00865924">
        <w:t>)</w:t>
      </w:r>
      <w:r w:rsidR="0012309A">
        <w:t xml:space="preserve"> – 0 </w:t>
      </w:r>
    </w:p>
    <w:p w14:paraId="72DA5B67" w14:textId="77777777" w:rsidR="008E2FF8" w:rsidRPr="008E2FF8" w:rsidRDefault="008E2FF8" w:rsidP="0082201B">
      <w:pPr>
        <w:pStyle w:val="ListParagraph"/>
        <w:numPr>
          <w:ilvl w:val="0"/>
          <w:numId w:val="42"/>
        </w:numPr>
      </w:pPr>
      <w:r>
        <w:rPr>
          <w:b/>
          <w:u w:val="single"/>
        </w:rPr>
        <w:t>U</w:t>
      </w:r>
      <w:r>
        <w:rPr>
          <w:b/>
        </w:rPr>
        <w:t>nderline Proximity</w:t>
      </w:r>
      <w:r w:rsidR="00865924">
        <w:rPr>
          <w:b/>
        </w:rPr>
        <w:t xml:space="preserve"> </w:t>
      </w:r>
      <w:r w:rsidR="00865924">
        <w:t>(</w:t>
      </w:r>
      <w:r w:rsidR="00865924">
        <w:rPr>
          <w:b/>
        </w:rPr>
        <w:t>ALT+U</w:t>
      </w:r>
      <w:r w:rsidR="00865924">
        <w:t>)</w:t>
      </w:r>
      <w:r w:rsidR="0012309A">
        <w:t xml:space="preserve"> – 0 </w:t>
      </w:r>
    </w:p>
    <w:p w14:paraId="72DA5B68" w14:textId="200D1DD7" w:rsidR="008E2FF8" w:rsidRPr="008E2FF8" w:rsidRDefault="008E2FF8" w:rsidP="0082201B">
      <w:pPr>
        <w:pStyle w:val="ListParagraph"/>
        <w:numPr>
          <w:ilvl w:val="0"/>
          <w:numId w:val="42"/>
        </w:numPr>
      </w:pPr>
      <w:r w:rsidRPr="008E2FF8">
        <w:rPr>
          <w:b/>
        </w:rPr>
        <w:t xml:space="preserve">Rely on MSAA </w:t>
      </w:r>
      <w:r>
        <w:rPr>
          <w:b/>
        </w:rPr>
        <w:t xml:space="preserve">For </w:t>
      </w:r>
      <w:r>
        <w:rPr>
          <w:b/>
          <w:u w:val="single"/>
        </w:rPr>
        <w:t>L</w:t>
      </w:r>
      <w:r>
        <w:rPr>
          <w:b/>
        </w:rPr>
        <w:t>istviews</w:t>
      </w:r>
      <w:r w:rsidR="00865924">
        <w:rPr>
          <w:b/>
        </w:rPr>
        <w:t xml:space="preserve"> </w:t>
      </w:r>
      <w:r w:rsidR="00865924">
        <w:t>(</w:t>
      </w:r>
      <w:r w:rsidR="00865924">
        <w:rPr>
          <w:b/>
        </w:rPr>
        <w:t>ALT+D</w:t>
      </w:r>
      <w:r w:rsidR="00865924">
        <w:t>) (</w:t>
      </w:r>
      <w:r w:rsidR="006D03D8">
        <w:t>Unavailable</w:t>
      </w:r>
      <w:r w:rsidR="00865924">
        <w:t>)</w:t>
      </w:r>
      <w:r w:rsidR="000D3718">
        <w:t xml:space="preserve"> (Application specific setting file only)</w:t>
      </w:r>
    </w:p>
    <w:p w14:paraId="72DA5B69" w14:textId="2F0CE1B3" w:rsidR="008E2FF8" w:rsidRDefault="008E2FF8" w:rsidP="007843B2">
      <w:pPr>
        <w:pStyle w:val="ListParagraph"/>
        <w:numPr>
          <w:ilvl w:val="0"/>
          <w:numId w:val="42"/>
        </w:numPr>
      </w:pPr>
      <w:r>
        <w:rPr>
          <w:b/>
        </w:rPr>
        <w:t>MSAA M</w:t>
      </w:r>
      <w:r>
        <w:rPr>
          <w:b/>
          <w:u w:val="single"/>
        </w:rPr>
        <w:t>o</w:t>
      </w:r>
      <w:r>
        <w:rPr>
          <w:b/>
        </w:rPr>
        <w:t>de</w:t>
      </w:r>
      <w:r>
        <w:t xml:space="preserve"> (</w:t>
      </w:r>
      <w:r>
        <w:rPr>
          <w:b/>
        </w:rPr>
        <w:t>ALT+O</w:t>
      </w:r>
      <w:r>
        <w:t>) – Automatic (</w:t>
      </w:r>
      <w:r w:rsidR="006D03D8">
        <w:t>Unavailable</w:t>
      </w:r>
      <w:r>
        <w:t>)</w:t>
      </w:r>
      <w:r w:rsidR="000D3718">
        <w:t xml:space="preserve"> (Application specific setting file only)</w:t>
      </w:r>
    </w:p>
    <w:p w14:paraId="787928C2" w14:textId="77777777" w:rsidR="0043415E" w:rsidRDefault="00917B17" w:rsidP="00917B17">
      <w:r>
        <w:rPr>
          <w:b/>
        </w:rPr>
        <w:t>Note</w:t>
      </w:r>
      <w:r>
        <w:t xml:space="preserve">: </w:t>
      </w:r>
      <w:r>
        <w:rPr>
          <w:b/>
        </w:rPr>
        <w:t xml:space="preserve"> </w:t>
      </w:r>
      <w:r>
        <w:t>By default, JAWS uses MSAA (Microsoft Active Accessibility) when it fails to read list views using the normal method.  However, if you are experiencing problems reading list views in a certain application (such as AudibleManager), you can select this check box and see if the issue is resolved.  JAWS then read</w:t>
      </w:r>
      <w:r w:rsidR="0043415E">
        <w:t>s</w:t>
      </w:r>
      <w:r>
        <w:t xml:space="preserve"> only the MSAA information for list views</w:t>
      </w:r>
      <w:r w:rsidR="003C73FF">
        <w:t xml:space="preserve">.  </w:t>
      </w:r>
    </w:p>
    <w:p w14:paraId="72DA5B6A" w14:textId="53D5CED9" w:rsidR="00917B17" w:rsidRPr="0043415E" w:rsidRDefault="0043415E" w:rsidP="00917B17">
      <w:r>
        <w:t xml:space="preserve">You can only make this change in </w:t>
      </w:r>
      <w:r w:rsidR="00917B17" w:rsidRPr="0043415E">
        <w:t xml:space="preserve">the application's configuration file.  </w:t>
      </w:r>
      <w:r>
        <w:t>You can</w:t>
      </w:r>
      <w:r w:rsidR="00917B17" w:rsidRPr="0043415E">
        <w:t xml:space="preserve">not select it in the </w:t>
      </w:r>
      <w:r>
        <w:t xml:space="preserve">“Default/All Applications” </w:t>
      </w:r>
      <w:r w:rsidR="00917B17" w:rsidRPr="0043415E">
        <w:t>configuration file</w:t>
      </w:r>
      <w:r>
        <w:t xml:space="preserve"> (default.jcf)</w:t>
      </w:r>
      <w:r w:rsidR="00917B17" w:rsidRPr="0043415E">
        <w:t>, as it degrade</w:t>
      </w:r>
      <w:r w:rsidR="0068681A" w:rsidRPr="0043415E">
        <w:t>s</w:t>
      </w:r>
      <w:r w:rsidR="00917B17" w:rsidRPr="0043415E">
        <w:t xml:space="preserve"> performance in other list views, such as the Windows Desktop.</w:t>
      </w:r>
    </w:p>
    <w:p w14:paraId="72DA5B6B" w14:textId="4492116A" w:rsidR="00917B17" w:rsidRDefault="00917B17" w:rsidP="00917B17">
      <w:r>
        <w:t>JAWS does not import this setting when you use the Merge Settings utility.</w:t>
      </w:r>
      <w:r w:rsidR="004140AD">
        <w:t xml:space="preserve">  </w:t>
      </w:r>
    </w:p>
    <w:p w14:paraId="72DA5B6C" w14:textId="77777777" w:rsidR="004140AD" w:rsidRDefault="00443749" w:rsidP="004140AD">
      <w:pPr>
        <w:pStyle w:val="Heading3"/>
      </w:pPr>
      <w:bookmarkStart w:id="66" w:name="_Toc332883187"/>
      <w:r>
        <w:t>Last Changed Settings</w:t>
      </w:r>
      <w:bookmarkEnd w:id="66"/>
    </w:p>
    <w:p w14:paraId="72DA5B6D" w14:textId="77777777" w:rsidR="00443749" w:rsidRDefault="00443749" w:rsidP="00443749">
      <w:pPr>
        <w:pStyle w:val="Heading4"/>
      </w:pPr>
      <w:r>
        <w:t>Last Changed Settings</w:t>
      </w:r>
    </w:p>
    <w:p w14:paraId="72DA5B6E" w14:textId="3851F7BF" w:rsidR="00443749" w:rsidRDefault="00443749" w:rsidP="00443749">
      <w:r w:rsidRPr="00443749">
        <w:t xml:space="preserve">This group contains the last 25 options that </w:t>
      </w:r>
      <w:r w:rsidR="006D03D8">
        <w:t xml:space="preserve">the user </w:t>
      </w:r>
      <w:r w:rsidRPr="00443749">
        <w:t>recently changed for an application.</w:t>
      </w:r>
      <w:r>
        <w:t xml:space="preserve"> </w:t>
      </w:r>
      <w:r w:rsidRPr="00443749">
        <w:t xml:space="preserve"> When you select an item in the </w:t>
      </w:r>
      <w:r w:rsidRPr="00443749">
        <w:rPr>
          <w:b/>
        </w:rPr>
        <w:t>Tree View</w:t>
      </w:r>
      <w:r w:rsidRPr="00443749">
        <w:t xml:space="preserve">, its corresponding settings appear in the </w:t>
      </w:r>
      <w:r w:rsidRPr="00443749">
        <w:rPr>
          <w:b/>
        </w:rPr>
        <w:t>Configuration Display</w:t>
      </w:r>
      <w:r w:rsidRPr="00443749">
        <w:t xml:space="preserve"> pane on the right side of the </w:t>
      </w:r>
      <w:r w:rsidRPr="00443749">
        <w:rPr>
          <w:b/>
        </w:rPr>
        <w:t>Settings Center</w:t>
      </w:r>
      <w:r w:rsidRPr="00443749">
        <w:t xml:space="preserve"> window.</w:t>
      </w:r>
      <w:r>
        <w:t xml:space="preserve"> </w:t>
      </w:r>
      <w:r w:rsidRPr="00443749">
        <w:t xml:space="preserve"> </w:t>
      </w:r>
      <w:r w:rsidR="007843B2">
        <w:t xml:space="preserve">Press </w:t>
      </w:r>
      <w:r w:rsidR="007843B2">
        <w:rPr>
          <w:b/>
          <w:bCs/>
        </w:rPr>
        <w:t>SPACEBAR</w:t>
      </w:r>
      <w:r w:rsidR="007843B2">
        <w:t xml:space="preserve"> to cycle through the settings options for an item in the </w:t>
      </w:r>
      <w:r w:rsidR="007843B2">
        <w:rPr>
          <w:b/>
        </w:rPr>
        <w:t>Tree View</w:t>
      </w:r>
      <w:r w:rsidR="007843B2">
        <w:t xml:space="preserve"> or to select check boxes, radio buttons, or other buttons in other areas of the window.  Press </w:t>
      </w:r>
      <w:r w:rsidR="007843B2">
        <w:rPr>
          <w:b/>
          <w:bCs/>
        </w:rPr>
        <w:t>F6</w:t>
      </w:r>
      <w:r w:rsidR="007843B2">
        <w:t xml:space="preserve"> to switch between the </w:t>
      </w:r>
      <w:r w:rsidR="007843B2">
        <w:rPr>
          <w:b/>
        </w:rPr>
        <w:t>Tree View</w:t>
      </w:r>
      <w:r w:rsidR="007843B2">
        <w:t xml:space="preserve"> and the </w:t>
      </w:r>
      <w:r w:rsidR="007843B2">
        <w:rPr>
          <w:b/>
        </w:rPr>
        <w:t>Configuration Display</w:t>
      </w:r>
      <w:r w:rsidR="007843B2">
        <w:t xml:space="preserve"> pane.</w:t>
      </w:r>
    </w:p>
    <w:p w14:paraId="72DA5B6F" w14:textId="77777777" w:rsidR="00443749" w:rsidRDefault="006D03D8" w:rsidP="00443749">
      <w:r w:rsidRPr="00443749">
        <w:rPr>
          <w:b/>
        </w:rPr>
        <w:t>Note</w:t>
      </w:r>
      <w:r>
        <w:t>:  Once</w:t>
      </w:r>
      <w:r w:rsidR="00443749" w:rsidRPr="00443749">
        <w:t xml:space="preserve"> this group has 25 items, </w:t>
      </w:r>
      <w:r w:rsidR="009E2A05">
        <w:t xml:space="preserve">JAWS deletes </w:t>
      </w:r>
      <w:r w:rsidR="00443749" w:rsidRPr="00443749">
        <w:t xml:space="preserve">the last setting in the list when </w:t>
      </w:r>
      <w:r w:rsidR="00622D91">
        <w:t xml:space="preserve">you add another </w:t>
      </w:r>
      <w:r w:rsidR="00443749" w:rsidRPr="00443749">
        <w:t>item.</w:t>
      </w:r>
      <w:r w:rsidR="00443749">
        <w:t xml:space="preserve"> </w:t>
      </w:r>
    </w:p>
    <w:p w14:paraId="72DA5B70" w14:textId="074F6EF3" w:rsidR="00443749" w:rsidRDefault="00443749" w:rsidP="00443749">
      <w:r w:rsidRPr="00443749">
        <w:t xml:space="preserve">To remove an item from the list, select it, press </w:t>
      </w:r>
      <w:r w:rsidR="00C84CF9">
        <w:t xml:space="preserve">the </w:t>
      </w:r>
      <w:r w:rsidR="00C84CF9" w:rsidRPr="00355ED4">
        <w:rPr>
          <w:b/>
        </w:rPr>
        <w:t>APPLICATIONS KEY</w:t>
      </w:r>
      <w:r w:rsidR="00C84CF9">
        <w:t xml:space="preserve"> or </w:t>
      </w:r>
      <w:r w:rsidRPr="00443749">
        <w:rPr>
          <w:b/>
        </w:rPr>
        <w:t>SHIFT+F10</w:t>
      </w:r>
      <w:r w:rsidRPr="00443749">
        <w:t xml:space="preserve">, and then select </w:t>
      </w:r>
      <w:r w:rsidRPr="00155C15">
        <w:rPr>
          <w:b/>
        </w:rPr>
        <w:t>Remove</w:t>
      </w:r>
      <w:r w:rsidRPr="00443749">
        <w:t>.</w:t>
      </w:r>
      <w:r w:rsidR="00155C15">
        <w:t xml:space="preserve"> </w:t>
      </w:r>
      <w:r w:rsidRPr="00443749">
        <w:t xml:space="preserve"> To remove all items from the list, select the </w:t>
      </w:r>
      <w:r w:rsidRPr="00155C15">
        <w:rPr>
          <w:b/>
        </w:rPr>
        <w:t>Last Changed Settings</w:t>
      </w:r>
      <w:r w:rsidRPr="00443749">
        <w:t xml:space="preserve"> group in the </w:t>
      </w:r>
      <w:r w:rsidR="00155C15" w:rsidRPr="00155C15">
        <w:rPr>
          <w:b/>
        </w:rPr>
        <w:t>T</w:t>
      </w:r>
      <w:r w:rsidRPr="00155C15">
        <w:rPr>
          <w:b/>
        </w:rPr>
        <w:t xml:space="preserve">ree </w:t>
      </w:r>
      <w:r w:rsidR="00155C15" w:rsidRPr="00155C15">
        <w:rPr>
          <w:b/>
        </w:rPr>
        <w:t>V</w:t>
      </w:r>
      <w:r w:rsidRPr="00155C15">
        <w:rPr>
          <w:b/>
        </w:rPr>
        <w:t>iew</w:t>
      </w:r>
      <w:r w:rsidRPr="00443749">
        <w:t xml:space="preserve">, press </w:t>
      </w:r>
      <w:r w:rsidR="00C84CF9">
        <w:t xml:space="preserve">the </w:t>
      </w:r>
      <w:r w:rsidR="00C84CF9" w:rsidRPr="007C76A9">
        <w:rPr>
          <w:b/>
        </w:rPr>
        <w:t>APPLICATIONS KEY</w:t>
      </w:r>
      <w:r w:rsidR="00C84CF9">
        <w:t xml:space="preserve"> or </w:t>
      </w:r>
      <w:r w:rsidRPr="00155C15">
        <w:rPr>
          <w:b/>
        </w:rPr>
        <w:t>SHIFT+F10</w:t>
      </w:r>
      <w:r w:rsidRPr="00443749">
        <w:t xml:space="preserve">, and then select </w:t>
      </w:r>
      <w:r w:rsidRPr="00155C15">
        <w:rPr>
          <w:b/>
        </w:rPr>
        <w:t>Remove All</w:t>
      </w:r>
      <w:r w:rsidR="00DF2A75">
        <w:t>.</w:t>
      </w:r>
    </w:p>
    <w:p w14:paraId="72DA5B71" w14:textId="1962FB07" w:rsidR="004F4E01" w:rsidRDefault="004F4E01" w:rsidP="00FA5792">
      <w:pPr>
        <w:pStyle w:val="Heading1"/>
      </w:pPr>
      <w:bookmarkStart w:id="67" w:name="_Toc240687601"/>
      <w:bookmarkStart w:id="68" w:name="_Toc332883188"/>
      <w:r w:rsidRPr="004F4E01">
        <w:t>options</w:t>
      </w:r>
      <w:r w:rsidR="00E7035A">
        <w:t xml:space="preserve"> </w:t>
      </w:r>
      <w:r w:rsidRPr="004F4E01">
        <w:t xml:space="preserve"> </w:t>
      </w:r>
      <w:r w:rsidR="00F85F87">
        <w:t>Menu</w:t>
      </w:r>
      <w:r w:rsidR="00B63D26">
        <w:t xml:space="preserve"> (alt+o)</w:t>
      </w:r>
      <w:bookmarkEnd w:id="67"/>
      <w:bookmarkEnd w:id="68"/>
      <w:r w:rsidRPr="004F4E01">
        <w:t xml:space="preserve"> </w:t>
      </w:r>
    </w:p>
    <w:p w14:paraId="19833B01" w14:textId="36FC227B" w:rsidR="004F40A9" w:rsidRPr="004F40A9" w:rsidRDefault="004F40A9" w:rsidP="00355ED4">
      <w:pPr>
        <w:pStyle w:val="Heading2"/>
      </w:pPr>
      <w:bookmarkStart w:id="69" w:name="_Toc332883189"/>
      <w:r>
        <w:t>Recommended Settings for the Options Menu</w:t>
      </w:r>
      <w:bookmarkEnd w:id="69"/>
    </w:p>
    <w:p w14:paraId="72DA5B72" w14:textId="77777777" w:rsidR="004F4E01" w:rsidRPr="004F4E01" w:rsidRDefault="00E7035A" w:rsidP="00355ED4">
      <w:pPr>
        <w:pStyle w:val="Heading3"/>
      </w:pPr>
      <w:bookmarkStart w:id="70" w:name="_Toc332883190"/>
      <w:r w:rsidRPr="004F4E01">
        <w:rPr>
          <w:u w:val="single"/>
        </w:rPr>
        <w:t>B</w:t>
      </w:r>
      <w:r w:rsidRPr="004F4E01">
        <w:t>asics</w:t>
      </w:r>
      <w:r w:rsidRPr="004F4E01">
        <w:rPr>
          <w:rFonts w:hint="eastAsia"/>
        </w:rPr>
        <w:t>…</w:t>
      </w:r>
      <w:r>
        <w:t xml:space="preserve"> </w:t>
      </w:r>
      <w:r w:rsidRPr="004F4E01">
        <w:t xml:space="preserve"> (B)</w:t>
      </w:r>
      <w:bookmarkEnd w:id="70"/>
    </w:p>
    <w:p w14:paraId="72DA5B73" w14:textId="0550AB52" w:rsidR="004F4E01" w:rsidRPr="004F40A9" w:rsidRDefault="004F4E01" w:rsidP="00355ED4">
      <w:pPr>
        <w:pStyle w:val="Heading4"/>
      </w:pPr>
      <w:bookmarkStart w:id="71" w:name="_Toc240687603"/>
      <w:r w:rsidRPr="00355ED4">
        <w:t>B</w:t>
      </w:r>
      <w:r w:rsidRPr="004F40A9">
        <w:t>asics</w:t>
      </w:r>
      <w:bookmarkEnd w:id="71"/>
      <w:r w:rsidR="00E7035A" w:rsidRPr="004F40A9">
        <w:t xml:space="preserve"> Settings Dialog</w:t>
      </w:r>
    </w:p>
    <w:p w14:paraId="72DA5B75" w14:textId="61A5DE3D" w:rsidR="004F4E01" w:rsidRPr="004F4E01" w:rsidRDefault="004F4E01" w:rsidP="00E7035A">
      <w:r w:rsidRPr="004F4E01">
        <w:t>To configure B</w:t>
      </w:r>
      <w:r w:rsidR="0023226C">
        <w:t>asics</w:t>
      </w:r>
      <w:r w:rsidRPr="004F4E01">
        <w:t xml:space="preserve"> </w:t>
      </w:r>
      <w:r w:rsidR="00A86EE8">
        <w:t>S</w:t>
      </w:r>
      <w:r w:rsidRPr="004F4E01">
        <w:t xml:space="preserve">ettings, go to the JAWS window by pressing </w:t>
      </w:r>
      <w:r w:rsidRPr="004F4E01">
        <w:rPr>
          <w:b/>
        </w:rPr>
        <w:t>INSERT+J</w:t>
      </w:r>
      <w:r w:rsidRPr="004F4E01">
        <w:t xml:space="preserve">.  </w:t>
      </w:r>
      <w:r w:rsidR="0023226C">
        <w:t xml:space="preserve">Select </w:t>
      </w:r>
      <w:r w:rsidRPr="0023226C">
        <w:rPr>
          <w:b/>
          <w:u w:val="single"/>
        </w:rPr>
        <w:t>O</w:t>
      </w:r>
      <w:r w:rsidRPr="0023226C">
        <w:rPr>
          <w:b/>
        </w:rPr>
        <w:t>ptions</w:t>
      </w:r>
      <w:r w:rsidR="0023226C">
        <w:rPr>
          <w:b/>
        </w:rPr>
        <w:t xml:space="preserve"> </w:t>
      </w:r>
      <w:r w:rsidR="0023226C">
        <w:t>(</w:t>
      </w:r>
      <w:r w:rsidR="0023226C">
        <w:rPr>
          <w:b/>
        </w:rPr>
        <w:t>ALT+O</w:t>
      </w:r>
      <w:r w:rsidR="0023226C">
        <w:t>)</w:t>
      </w:r>
      <w:r w:rsidRPr="004F4E01">
        <w:t xml:space="preserve">.  </w:t>
      </w:r>
      <w:r w:rsidR="0023226C">
        <w:t xml:space="preserve">Select </w:t>
      </w:r>
      <w:r w:rsidR="0023226C" w:rsidRPr="0023226C">
        <w:rPr>
          <w:b/>
          <w:u w:val="single"/>
        </w:rPr>
        <w:t>B</w:t>
      </w:r>
      <w:r w:rsidR="0023226C">
        <w:rPr>
          <w:b/>
        </w:rPr>
        <w:t>asics</w:t>
      </w:r>
      <w:r w:rsidR="003C73FF">
        <w:rPr>
          <w:b/>
        </w:rPr>
        <w:t xml:space="preserve">…  </w:t>
      </w:r>
      <w:r w:rsidR="0023226C">
        <w:t>(</w:t>
      </w:r>
      <w:r w:rsidR="0023226C">
        <w:rPr>
          <w:b/>
        </w:rPr>
        <w:t>B</w:t>
      </w:r>
      <w:r w:rsidR="0023226C">
        <w:t>)</w:t>
      </w:r>
    </w:p>
    <w:p w14:paraId="72DA5B76" w14:textId="77777777" w:rsidR="009E2A05" w:rsidRPr="008567FC" w:rsidRDefault="004F4E01" w:rsidP="00BF4A6F">
      <w:r w:rsidRPr="00BF4A6F">
        <w:rPr>
          <w:b/>
          <w:u w:val="single"/>
        </w:rPr>
        <w:t>T</w:t>
      </w:r>
      <w:r w:rsidRPr="00BF4A6F">
        <w:rPr>
          <w:b/>
        </w:rPr>
        <w:t xml:space="preserve">utor Messages </w:t>
      </w:r>
      <w:r w:rsidR="009E2A05" w:rsidRPr="00BF4A6F">
        <w:rPr>
          <w:b/>
        </w:rPr>
        <w:t>(ALT+T)</w:t>
      </w:r>
    </w:p>
    <w:p w14:paraId="72DA5B77" w14:textId="7CF54091" w:rsidR="009E2A05" w:rsidRDefault="009E2A05" w:rsidP="00F56D0F">
      <w:pPr>
        <w:pStyle w:val="ListParagraph"/>
        <w:numPr>
          <w:ilvl w:val="0"/>
          <w:numId w:val="66"/>
        </w:numPr>
      </w:pPr>
      <w:r w:rsidRPr="00E7035A">
        <w:rPr>
          <w:b/>
        </w:rPr>
        <w:t>Turn off Menu and Control Help</w:t>
      </w:r>
      <w:bookmarkStart w:id="72" w:name="OLE_LINK45"/>
      <w:bookmarkStart w:id="73" w:name="OLE_LINK46"/>
      <w:bookmarkStart w:id="74" w:name="OLE_LINK47"/>
      <w:r w:rsidR="00DF5197">
        <w:t xml:space="preserve"> – </w:t>
      </w:r>
      <w:bookmarkEnd w:id="72"/>
      <w:bookmarkEnd w:id="73"/>
      <w:bookmarkEnd w:id="74"/>
      <w:r w:rsidR="00BF4A6F" w:rsidRPr="009178F8">
        <w:rPr>
          <w:b/>
          <w:color w:val="FF0000"/>
        </w:rPr>
        <w:t>SELECTED</w:t>
      </w:r>
    </w:p>
    <w:p w14:paraId="72DA5B78" w14:textId="09D2EB86" w:rsidR="004F4E01" w:rsidRDefault="004F4E01" w:rsidP="00F56D0F">
      <w:pPr>
        <w:numPr>
          <w:ilvl w:val="0"/>
          <w:numId w:val="65"/>
        </w:numPr>
      </w:pPr>
      <w:r w:rsidRPr="00DF5197">
        <w:rPr>
          <w:b/>
        </w:rPr>
        <w:t>Announce Menu and Control Help</w:t>
      </w:r>
      <w:r w:rsidR="00DF5197">
        <w:t xml:space="preserve"> –</w:t>
      </w:r>
      <w:r w:rsidR="00BF4A6F">
        <w:t xml:space="preserve"> UNSELECTED</w:t>
      </w:r>
    </w:p>
    <w:p w14:paraId="72DA5B79" w14:textId="77777777" w:rsidR="009E2A05" w:rsidRPr="004F4E01" w:rsidRDefault="009E2A05" w:rsidP="00F56D0F">
      <w:pPr>
        <w:numPr>
          <w:ilvl w:val="0"/>
          <w:numId w:val="65"/>
        </w:numPr>
      </w:pPr>
      <w:r w:rsidRPr="00DF5197">
        <w:rPr>
          <w:b/>
        </w:rPr>
        <w:t>Announce Custom Messages Only</w:t>
      </w:r>
      <w:r w:rsidR="00DF5197">
        <w:t xml:space="preserve"> – UNSELECTED</w:t>
      </w:r>
    </w:p>
    <w:p w14:paraId="72DA5B7A" w14:textId="77777777" w:rsidR="004F4E01" w:rsidRPr="008567FC" w:rsidRDefault="004F4E01" w:rsidP="00BF4A6F">
      <w:r w:rsidRPr="00BF4A6F">
        <w:rPr>
          <w:b/>
        </w:rPr>
        <w:t xml:space="preserve">Access </w:t>
      </w:r>
      <w:r w:rsidRPr="00BF4A6F">
        <w:rPr>
          <w:b/>
          <w:u w:val="single"/>
        </w:rPr>
        <w:t>K</w:t>
      </w:r>
      <w:r w:rsidR="00DF5197" w:rsidRPr="00BF4A6F">
        <w:rPr>
          <w:b/>
        </w:rPr>
        <w:t>ey (ALT+K)</w:t>
      </w:r>
    </w:p>
    <w:p w14:paraId="72DA5B7B" w14:textId="77777777" w:rsidR="00DF5197" w:rsidRPr="00DF5197" w:rsidRDefault="00DF5197" w:rsidP="00F56D0F">
      <w:pPr>
        <w:numPr>
          <w:ilvl w:val="0"/>
          <w:numId w:val="65"/>
        </w:numPr>
        <w:rPr>
          <w:b/>
        </w:rPr>
      </w:pPr>
      <w:r w:rsidRPr="00DF5197">
        <w:rPr>
          <w:b/>
        </w:rPr>
        <w:t>Off</w:t>
      </w:r>
      <w:r>
        <w:t xml:space="preserve"> – UNSELECTED</w:t>
      </w:r>
    </w:p>
    <w:p w14:paraId="72DA5B7C" w14:textId="77777777" w:rsidR="00DF5197" w:rsidRPr="00DF5197" w:rsidRDefault="00DF5197" w:rsidP="00F56D0F">
      <w:pPr>
        <w:numPr>
          <w:ilvl w:val="0"/>
          <w:numId w:val="65"/>
        </w:numPr>
        <w:rPr>
          <w:b/>
        </w:rPr>
      </w:pPr>
      <w:r w:rsidRPr="00DF5197">
        <w:rPr>
          <w:b/>
        </w:rPr>
        <w:t>Speak all</w:t>
      </w:r>
      <w:bookmarkStart w:id="75" w:name="OLE_LINK4"/>
      <w:r>
        <w:t xml:space="preserve"> – </w:t>
      </w:r>
      <w:r w:rsidR="009178F8" w:rsidRPr="009178F8">
        <w:rPr>
          <w:b/>
          <w:color w:val="FF0000"/>
        </w:rPr>
        <w:t>SELECTED</w:t>
      </w:r>
      <w:bookmarkEnd w:id="75"/>
    </w:p>
    <w:p w14:paraId="72DA5B7D" w14:textId="77777777" w:rsidR="00DF5197" w:rsidRPr="00DF5197" w:rsidRDefault="00DF5197" w:rsidP="00F56D0F">
      <w:pPr>
        <w:numPr>
          <w:ilvl w:val="0"/>
          <w:numId w:val="65"/>
        </w:numPr>
        <w:rPr>
          <w:b/>
        </w:rPr>
      </w:pPr>
      <w:r w:rsidRPr="00DF5197">
        <w:rPr>
          <w:b/>
        </w:rPr>
        <w:t>Speak Menus Only</w:t>
      </w:r>
      <w:r>
        <w:t xml:space="preserve"> – UNSELECTED</w:t>
      </w:r>
    </w:p>
    <w:p w14:paraId="72DA5B7E" w14:textId="77777777" w:rsidR="00DF5197" w:rsidRDefault="00DF5197" w:rsidP="00F56D0F">
      <w:pPr>
        <w:numPr>
          <w:ilvl w:val="0"/>
          <w:numId w:val="65"/>
        </w:numPr>
      </w:pPr>
      <w:r w:rsidRPr="00DF5197">
        <w:rPr>
          <w:b/>
        </w:rPr>
        <w:t>Speak Dialogs Only</w:t>
      </w:r>
      <w:r>
        <w:t xml:space="preserve"> – UNSELECTED</w:t>
      </w:r>
    </w:p>
    <w:p w14:paraId="72DA5B7F" w14:textId="77777777" w:rsidR="004F4E01" w:rsidRPr="008567FC" w:rsidRDefault="004F4E01" w:rsidP="00BF4A6F">
      <w:r w:rsidRPr="00BF4A6F">
        <w:rPr>
          <w:b/>
        </w:rPr>
        <w:t xml:space="preserve">Automatically start </w:t>
      </w:r>
      <w:r w:rsidRPr="00BF4A6F">
        <w:rPr>
          <w:b/>
          <w:u w:val="single"/>
        </w:rPr>
        <w:t>J</w:t>
      </w:r>
      <w:r w:rsidRPr="00BF4A6F">
        <w:rPr>
          <w:b/>
        </w:rPr>
        <w:t>AWS</w:t>
      </w:r>
      <w:r w:rsidR="003C73FF" w:rsidRPr="00BF4A6F">
        <w:rPr>
          <w:b/>
        </w:rPr>
        <w:t xml:space="preserve">…  </w:t>
      </w:r>
      <w:r w:rsidR="009F3F5B" w:rsidRPr="00BF4A6F">
        <w:rPr>
          <w:b/>
        </w:rPr>
        <w:t>(ALT+J)</w:t>
      </w:r>
    </w:p>
    <w:p w14:paraId="72DA5B81" w14:textId="77777777" w:rsidR="00FD0FB0" w:rsidRPr="008567FC" w:rsidRDefault="00FD0FB0" w:rsidP="00BF4A6F">
      <w:pPr>
        <w:pStyle w:val="ListParagraph"/>
        <w:numPr>
          <w:ilvl w:val="0"/>
          <w:numId w:val="112"/>
        </w:numPr>
      </w:pPr>
      <w:r w:rsidRPr="00BF4A6F">
        <w:rPr>
          <w:b/>
        </w:rPr>
        <w:t>Start JAWS Options Dialog</w:t>
      </w:r>
    </w:p>
    <w:p w14:paraId="72DA5B82" w14:textId="77777777" w:rsidR="00D43EA5" w:rsidRPr="00B1606D" w:rsidRDefault="00D43EA5" w:rsidP="00BF4A6F">
      <w:pPr>
        <w:numPr>
          <w:ilvl w:val="1"/>
          <w:numId w:val="65"/>
        </w:numPr>
      </w:pPr>
      <w:r w:rsidRPr="00B1606D">
        <w:rPr>
          <w:b/>
          <w:u w:val="single"/>
        </w:rPr>
        <w:t>S</w:t>
      </w:r>
      <w:r w:rsidRPr="00B1606D">
        <w:rPr>
          <w:b/>
        </w:rPr>
        <w:t>tart JAWS at the Logon screen</w:t>
      </w:r>
      <w:r w:rsidR="002344A5" w:rsidRPr="00B1606D">
        <w:rPr>
          <w:b/>
        </w:rPr>
        <w:t xml:space="preserve"> </w:t>
      </w:r>
      <w:r w:rsidR="002344A5" w:rsidRPr="00A14C48">
        <w:t>(</w:t>
      </w:r>
      <w:r w:rsidR="002344A5" w:rsidRPr="00B1606D">
        <w:rPr>
          <w:b/>
        </w:rPr>
        <w:t>ALT+S</w:t>
      </w:r>
      <w:r w:rsidR="002344A5" w:rsidRPr="00A14C48">
        <w:t>)</w:t>
      </w:r>
      <w:r w:rsidR="006733E6" w:rsidRPr="006733E6">
        <w:rPr>
          <w:b/>
        </w:rPr>
        <w:t xml:space="preserve"> </w:t>
      </w:r>
      <w:r w:rsidR="006733E6" w:rsidRPr="006733E6">
        <w:t xml:space="preserve">– </w:t>
      </w:r>
      <w:r w:rsidR="009178F8" w:rsidRPr="009178F8">
        <w:rPr>
          <w:b/>
          <w:color w:val="FF0000"/>
        </w:rPr>
        <w:t>SELECTED</w:t>
      </w:r>
    </w:p>
    <w:p w14:paraId="72DA5B83" w14:textId="4BE7FA29" w:rsidR="00D43EA5" w:rsidRPr="00B1606D" w:rsidRDefault="00D43EA5" w:rsidP="00BF4A6F">
      <w:pPr>
        <w:numPr>
          <w:ilvl w:val="1"/>
          <w:numId w:val="65"/>
        </w:numPr>
      </w:pPr>
      <w:r w:rsidRPr="00B1606D">
        <w:rPr>
          <w:b/>
        </w:rPr>
        <w:t xml:space="preserve">Start JAWS after </w:t>
      </w:r>
      <w:r w:rsidR="005949C5">
        <w:rPr>
          <w:b/>
        </w:rPr>
        <w:t>logon</w:t>
      </w:r>
      <w:r w:rsidR="005949C5" w:rsidRPr="00B1606D">
        <w:rPr>
          <w:b/>
        </w:rPr>
        <w:t xml:space="preserve"> </w:t>
      </w:r>
      <w:r w:rsidRPr="00B1606D">
        <w:rPr>
          <w:b/>
        </w:rPr>
        <w:t xml:space="preserve">for </w:t>
      </w:r>
      <w:r w:rsidRPr="00B1606D">
        <w:rPr>
          <w:b/>
          <w:u w:val="single"/>
        </w:rPr>
        <w:t>a</w:t>
      </w:r>
      <w:r w:rsidRPr="00B1606D">
        <w:rPr>
          <w:b/>
        </w:rPr>
        <w:t>ll users</w:t>
      </w:r>
      <w:r w:rsidR="002344A5" w:rsidRPr="00B1606D">
        <w:rPr>
          <w:b/>
        </w:rPr>
        <w:t xml:space="preserve"> </w:t>
      </w:r>
      <w:r w:rsidR="002344A5" w:rsidRPr="00A14C48">
        <w:t>(</w:t>
      </w:r>
      <w:r w:rsidR="002344A5" w:rsidRPr="00B1606D">
        <w:rPr>
          <w:b/>
        </w:rPr>
        <w:t>ALT+</w:t>
      </w:r>
      <w:r w:rsidR="00B1606D" w:rsidRPr="00B1606D">
        <w:rPr>
          <w:b/>
        </w:rPr>
        <w:t>A</w:t>
      </w:r>
      <w:r w:rsidR="002344A5" w:rsidRPr="00A14C48">
        <w:t>)</w:t>
      </w:r>
      <w:r w:rsidR="006733E6" w:rsidRPr="006733E6">
        <w:t xml:space="preserve"> – </w:t>
      </w:r>
      <w:r w:rsidR="009178F8" w:rsidRPr="009178F8">
        <w:rPr>
          <w:b/>
          <w:color w:val="FF0000"/>
        </w:rPr>
        <w:t>SELECTED</w:t>
      </w:r>
    </w:p>
    <w:p w14:paraId="72DA5B84" w14:textId="77777777" w:rsidR="00D43EA5" w:rsidRPr="006733E6" w:rsidRDefault="00D43EA5" w:rsidP="00BF4A6F">
      <w:pPr>
        <w:numPr>
          <w:ilvl w:val="1"/>
          <w:numId w:val="65"/>
        </w:numPr>
      </w:pPr>
      <w:r w:rsidRPr="00B1606D">
        <w:rPr>
          <w:b/>
        </w:rPr>
        <w:t xml:space="preserve">Start JAWS after logon for </w:t>
      </w:r>
      <w:r w:rsidRPr="00B1606D">
        <w:rPr>
          <w:b/>
          <w:u w:val="single"/>
        </w:rPr>
        <w:t>t</w:t>
      </w:r>
      <w:r w:rsidRPr="00B1606D">
        <w:rPr>
          <w:b/>
        </w:rPr>
        <w:t>his user</w:t>
      </w:r>
      <w:r w:rsidR="006733E6">
        <w:rPr>
          <w:b/>
        </w:rPr>
        <w:t xml:space="preserve"> </w:t>
      </w:r>
      <w:r w:rsidR="00A14C48">
        <w:t>(</w:t>
      </w:r>
      <w:r w:rsidR="00A14C48">
        <w:rPr>
          <w:b/>
        </w:rPr>
        <w:t>ALT+T</w:t>
      </w:r>
      <w:r w:rsidR="00A14C48">
        <w:t>)</w:t>
      </w:r>
    </w:p>
    <w:p w14:paraId="72DA5B85" w14:textId="77777777" w:rsidR="006733E6" w:rsidRPr="006733E6" w:rsidRDefault="006733E6" w:rsidP="00BF4A6F">
      <w:pPr>
        <w:numPr>
          <w:ilvl w:val="3"/>
          <w:numId w:val="65"/>
        </w:numPr>
      </w:pPr>
      <w:r>
        <w:rPr>
          <w:b/>
        </w:rPr>
        <w:t>Always</w:t>
      </w:r>
      <w:r w:rsidR="0082201B">
        <w:rPr>
          <w:b/>
        </w:rPr>
        <w:t xml:space="preserve"> </w:t>
      </w:r>
      <w:r w:rsidR="0082201B" w:rsidRPr="0082201B">
        <w:t xml:space="preserve">– </w:t>
      </w:r>
      <w:r w:rsidR="009E51B0">
        <w:t>UN</w:t>
      </w:r>
      <w:r w:rsidR="0082201B" w:rsidRPr="0082201B">
        <w:t>SELECTED</w:t>
      </w:r>
    </w:p>
    <w:p w14:paraId="72DA5B86" w14:textId="77777777" w:rsidR="006733E6" w:rsidRPr="006733E6" w:rsidRDefault="006733E6" w:rsidP="00BF4A6F">
      <w:pPr>
        <w:numPr>
          <w:ilvl w:val="3"/>
          <w:numId w:val="65"/>
        </w:numPr>
        <w:rPr>
          <w:b/>
        </w:rPr>
      </w:pPr>
      <w:r w:rsidRPr="006733E6">
        <w:rPr>
          <w:b/>
        </w:rPr>
        <w:t>Never</w:t>
      </w:r>
      <w:r w:rsidR="0082201B" w:rsidRPr="0082201B">
        <w:t xml:space="preserve"> – </w:t>
      </w:r>
      <w:r w:rsidR="00BF7E04">
        <w:t>UN</w:t>
      </w:r>
      <w:r w:rsidR="0082201B" w:rsidRPr="0082201B">
        <w:t>SELECTED</w:t>
      </w:r>
    </w:p>
    <w:p w14:paraId="72DA5B87" w14:textId="77777777" w:rsidR="006733E6" w:rsidRPr="0082201B" w:rsidRDefault="006733E6" w:rsidP="00BF4A6F">
      <w:pPr>
        <w:numPr>
          <w:ilvl w:val="3"/>
          <w:numId w:val="65"/>
        </w:numPr>
        <w:rPr>
          <w:b/>
        </w:rPr>
      </w:pPr>
      <w:r w:rsidRPr="006733E6">
        <w:rPr>
          <w:b/>
        </w:rPr>
        <w:t>Using the all users setting</w:t>
      </w:r>
      <w:r w:rsidR="0082201B" w:rsidRPr="0082201B">
        <w:t xml:space="preserve"> – </w:t>
      </w:r>
      <w:r w:rsidR="009178F8" w:rsidRPr="009178F8">
        <w:rPr>
          <w:b/>
          <w:color w:val="FF0000"/>
        </w:rPr>
        <w:t>SELECTED</w:t>
      </w:r>
    </w:p>
    <w:p w14:paraId="72DA5B88" w14:textId="050085C2" w:rsidR="0082201B" w:rsidRPr="0082201B" w:rsidRDefault="0082201B" w:rsidP="00FD0FB0">
      <w:r>
        <w:rPr>
          <w:b/>
        </w:rPr>
        <w:t>Note</w:t>
      </w:r>
      <w:r>
        <w:t xml:space="preserve">:  The value selected for this combo box overrides the value selected in the </w:t>
      </w:r>
      <w:r w:rsidRPr="00B1606D">
        <w:rPr>
          <w:b/>
        </w:rPr>
        <w:t xml:space="preserve">Start JAWS after </w:t>
      </w:r>
      <w:r w:rsidR="005949C5">
        <w:rPr>
          <w:b/>
        </w:rPr>
        <w:t>logon</w:t>
      </w:r>
      <w:r w:rsidR="005949C5" w:rsidRPr="00B1606D">
        <w:rPr>
          <w:b/>
        </w:rPr>
        <w:t xml:space="preserve"> </w:t>
      </w:r>
      <w:r w:rsidRPr="00B1606D">
        <w:rPr>
          <w:b/>
        </w:rPr>
        <w:t xml:space="preserve">for </w:t>
      </w:r>
      <w:r w:rsidRPr="00B1606D">
        <w:rPr>
          <w:b/>
          <w:u w:val="single"/>
        </w:rPr>
        <w:t>a</w:t>
      </w:r>
      <w:r w:rsidRPr="00B1606D">
        <w:rPr>
          <w:b/>
        </w:rPr>
        <w:t>ll users</w:t>
      </w:r>
      <w:r>
        <w:t xml:space="preserve"> check box.</w:t>
      </w:r>
    </w:p>
    <w:p w14:paraId="72DA5B89" w14:textId="77777777" w:rsidR="00A14C48" w:rsidRPr="00BF4A6F" w:rsidRDefault="00A14C48" w:rsidP="00BF4A6F">
      <w:pPr>
        <w:ind w:left="720" w:firstLine="720"/>
        <w:rPr>
          <w:b/>
        </w:rPr>
      </w:pPr>
      <w:r w:rsidRPr="00BF4A6F">
        <w:rPr>
          <w:b/>
        </w:rPr>
        <w:t xml:space="preserve">Automatic </w:t>
      </w:r>
      <w:r w:rsidRPr="00BF4A6F">
        <w:rPr>
          <w:b/>
          <w:u w:val="single"/>
        </w:rPr>
        <w:t>N</w:t>
      </w:r>
      <w:r w:rsidRPr="00BF4A6F">
        <w:rPr>
          <w:b/>
        </w:rPr>
        <w:t>otification of Updates (ALT+</w:t>
      </w:r>
      <w:r w:rsidR="0050033C" w:rsidRPr="00BF4A6F">
        <w:rPr>
          <w:b/>
        </w:rPr>
        <w:t>N</w:t>
      </w:r>
      <w:r w:rsidRPr="00BF4A6F">
        <w:rPr>
          <w:b/>
        </w:rPr>
        <w:t>)</w:t>
      </w:r>
      <w:r w:rsidR="0050033C" w:rsidRPr="00BF4A6F">
        <w:rPr>
          <w:b/>
        </w:rPr>
        <w:t xml:space="preserve"> </w:t>
      </w:r>
      <w:r w:rsidR="0050033C" w:rsidRPr="0063337A">
        <w:t>–</w:t>
      </w:r>
      <w:r w:rsidR="0050033C" w:rsidRPr="00BF4A6F">
        <w:rPr>
          <w:b/>
        </w:rPr>
        <w:t xml:space="preserve"> </w:t>
      </w:r>
      <w:r w:rsidR="0050033C" w:rsidRPr="00BF1678">
        <w:t>(Unavailable)</w:t>
      </w:r>
    </w:p>
    <w:p w14:paraId="72DA5B8A" w14:textId="77777777" w:rsidR="004F4E01" w:rsidRPr="00B1606D" w:rsidRDefault="004F4E01" w:rsidP="00BF4A6F">
      <w:pPr>
        <w:ind w:left="720" w:firstLine="720"/>
      </w:pPr>
      <w:r w:rsidRPr="00BF4A6F">
        <w:rPr>
          <w:b/>
        </w:rPr>
        <w:t>A</w:t>
      </w:r>
      <w:r w:rsidRPr="00BF4A6F">
        <w:rPr>
          <w:b/>
          <w:u w:val="single"/>
        </w:rPr>
        <w:t>u</w:t>
      </w:r>
      <w:r w:rsidRPr="00BF4A6F">
        <w:rPr>
          <w:b/>
        </w:rPr>
        <w:t>tomatically start PAC Mate Desktop</w:t>
      </w:r>
      <w:r w:rsidR="00A14C48" w:rsidRPr="00BF4A6F">
        <w:rPr>
          <w:b/>
        </w:rPr>
        <w:t xml:space="preserve"> (ALT+</w:t>
      </w:r>
      <w:r w:rsidR="0050033C" w:rsidRPr="00BF4A6F">
        <w:rPr>
          <w:b/>
        </w:rPr>
        <w:t>U</w:t>
      </w:r>
      <w:r w:rsidR="00A14C48" w:rsidRPr="00BF4A6F">
        <w:rPr>
          <w:b/>
        </w:rPr>
        <w:t>)</w:t>
      </w:r>
      <w:r w:rsidRPr="00B1606D">
        <w:t xml:space="preserve"> </w:t>
      </w:r>
      <w:r w:rsidR="0081220F" w:rsidRPr="0081220F">
        <w:t>–</w:t>
      </w:r>
      <w:r w:rsidRPr="00B1606D">
        <w:t xml:space="preserve"> UNCHECKED</w:t>
      </w:r>
    </w:p>
    <w:p w14:paraId="72DA5B8B" w14:textId="26447CC9" w:rsidR="004F4E01" w:rsidRPr="0063337A" w:rsidRDefault="004F4E01" w:rsidP="0063337A">
      <w:r w:rsidRPr="00BF4A6F">
        <w:rPr>
          <w:b/>
        </w:rPr>
        <w:t xml:space="preserve">Run JAWS from </w:t>
      </w:r>
      <w:r w:rsidRPr="0063337A">
        <w:rPr>
          <w:b/>
        </w:rPr>
        <w:t>S</w:t>
      </w:r>
      <w:r w:rsidRPr="00BF4A6F">
        <w:rPr>
          <w:b/>
        </w:rPr>
        <w:t>ystem Tray</w:t>
      </w:r>
      <w:r w:rsidR="00A14C48" w:rsidRPr="00BF4A6F">
        <w:rPr>
          <w:b/>
        </w:rPr>
        <w:t xml:space="preserve"> (ALT+</w:t>
      </w:r>
      <w:r w:rsidR="0050033C" w:rsidRPr="00BF4A6F">
        <w:rPr>
          <w:b/>
        </w:rPr>
        <w:t>S</w:t>
      </w:r>
      <w:r w:rsidR="00A14C48" w:rsidRPr="0063337A">
        <w:rPr>
          <w:b/>
        </w:rPr>
        <w:t>)</w:t>
      </w:r>
      <w:r w:rsidR="0081220F" w:rsidRPr="0063337A">
        <w:t xml:space="preserve"> – </w:t>
      </w:r>
      <w:r w:rsidRPr="0063337A">
        <w:t>UNCHECKED</w:t>
      </w:r>
      <w:r w:rsidR="0063337A" w:rsidRPr="0063337A">
        <w:t xml:space="preserve"> (User Preference)</w:t>
      </w:r>
    </w:p>
    <w:p w14:paraId="72DA5B8C" w14:textId="77777777" w:rsidR="004F4E01" w:rsidRPr="00B1606D" w:rsidRDefault="004F4E01" w:rsidP="00BF4A6F">
      <w:pPr>
        <w:ind w:left="720" w:firstLine="720"/>
      </w:pPr>
      <w:r w:rsidRPr="00BF4A6F">
        <w:rPr>
          <w:b/>
        </w:rPr>
        <w:t xml:space="preserve">Show </w:t>
      </w:r>
      <w:r w:rsidRPr="00BF4A6F">
        <w:rPr>
          <w:b/>
          <w:u w:val="single"/>
        </w:rPr>
        <w:t>V</w:t>
      </w:r>
      <w:r w:rsidRPr="00BF4A6F">
        <w:rPr>
          <w:b/>
        </w:rPr>
        <w:t>irtual Viewer on Screen</w:t>
      </w:r>
      <w:r w:rsidR="00A14C48" w:rsidRPr="00BF4A6F">
        <w:rPr>
          <w:b/>
        </w:rPr>
        <w:t xml:space="preserve"> (ALT+</w:t>
      </w:r>
      <w:r w:rsidR="0050033C" w:rsidRPr="00BF4A6F">
        <w:rPr>
          <w:b/>
        </w:rPr>
        <w:t>V</w:t>
      </w:r>
      <w:r w:rsidR="00A14C48" w:rsidRPr="00BF4A6F">
        <w:rPr>
          <w:b/>
        </w:rPr>
        <w:t>)</w:t>
      </w:r>
      <w:r w:rsidR="0081220F" w:rsidRPr="0081220F">
        <w:t xml:space="preserve"> – </w:t>
      </w:r>
      <w:r w:rsidR="009178F8" w:rsidRPr="00524D0F">
        <w:rPr>
          <w:b/>
          <w:color w:val="FF0000"/>
        </w:rPr>
        <w:t>CHECKED</w:t>
      </w:r>
    </w:p>
    <w:p w14:paraId="72DA5B8D" w14:textId="77777777" w:rsidR="0050033C" w:rsidRDefault="004F4E01" w:rsidP="00BF4A6F">
      <w:pPr>
        <w:ind w:left="720" w:firstLine="720"/>
      </w:pPr>
      <w:r w:rsidRPr="00BF4A6F">
        <w:rPr>
          <w:b/>
        </w:rPr>
        <w:t xml:space="preserve">Use Keyboard </w:t>
      </w:r>
      <w:r w:rsidRPr="00BF4A6F">
        <w:rPr>
          <w:b/>
          <w:u w:val="single"/>
        </w:rPr>
        <w:t>L</w:t>
      </w:r>
      <w:r w:rsidRPr="00BF4A6F">
        <w:rPr>
          <w:b/>
        </w:rPr>
        <w:t>ayout</w:t>
      </w:r>
      <w:r w:rsidR="0050033C" w:rsidRPr="00BF4A6F">
        <w:rPr>
          <w:b/>
        </w:rPr>
        <w:t xml:space="preserve"> (ALT+L)</w:t>
      </w:r>
      <w:r w:rsidRPr="00B1606D">
        <w:t xml:space="preserve">: </w:t>
      </w:r>
    </w:p>
    <w:p w14:paraId="72DA5B8E" w14:textId="77777777" w:rsidR="004F4E01" w:rsidRDefault="004F4E01" w:rsidP="00BF4A6F">
      <w:pPr>
        <w:numPr>
          <w:ilvl w:val="0"/>
          <w:numId w:val="65"/>
        </w:numPr>
      </w:pPr>
      <w:r w:rsidRPr="0050033C">
        <w:rPr>
          <w:b/>
        </w:rPr>
        <w:t>Desktop</w:t>
      </w:r>
      <w:r w:rsidR="0050033C">
        <w:t xml:space="preserve"> </w:t>
      </w:r>
      <w:r w:rsidR="0050033C" w:rsidRPr="0082201B">
        <w:t xml:space="preserve">– </w:t>
      </w:r>
      <w:r w:rsidR="009178F8" w:rsidRPr="009178F8">
        <w:rPr>
          <w:b/>
          <w:color w:val="FF0000"/>
        </w:rPr>
        <w:t>SELECTED</w:t>
      </w:r>
    </w:p>
    <w:p w14:paraId="72DA5B8F" w14:textId="77777777" w:rsidR="0050033C" w:rsidRDefault="0050033C" w:rsidP="00BF4A6F">
      <w:pPr>
        <w:numPr>
          <w:ilvl w:val="0"/>
          <w:numId w:val="65"/>
        </w:numPr>
      </w:pPr>
      <w:r w:rsidRPr="0050033C">
        <w:rPr>
          <w:b/>
        </w:rPr>
        <w:t>Laptop</w:t>
      </w:r>
      <w:r>
        <w:t xml:space="preserve"> </w:t>
      </w:r>
      <w:r w:rsidRPr="0082201B">
        <w:t xml:space="preserve">– </w:t>
      </w:r>
      <w:r>
        <w:t>UN</w:t>
      </w:r>
      <w:r w:rsidRPr="0082201B">
        <w:t>SELECTED</w:t>
      </w:r>
    </w:p>
    <w:p w14:paraId="72DA5B90" w14:textId="77777777" w:rsidR="0050033C" w:rsidRPr="004F4E01" w:rsidRDefault="0050033C" w:rsidP="00BF4A6F">
      <w:pPr>
        <w:numPr>
          <w:ilvl w:val="0"/>
          <w:numId w:val="65"/>
        </w:numPr>
      </w:pPr>
      <w:r w:rsidRPr="0050033C">
        <w:rPr>
          <w:b/>
        </w:rPr>
        <w:t>Kinesis</w:t>
      </w:r>
      <w:r>
        <w:t xml:space="preserve"> </w:t>
      </w:r>
      <w:r w:rsidRPr="0082201B">
        <w:t>–</w:t>
      </w:r>
      <w:r>
        <w:t xml:space="preserve"> UN</w:t>
      </w:r>
      <w:r w:rsidRPr="0082201B">
        <w:t>SELECTED</w:t>
      </w:r>
    </w:p>
    <w:p w14:paraId="4C9A9902" w14:textId="35B533A2" w:rsidR="00085B6D" w:rsidRPr="008567FC" w:rsidRDefault="004F4E01" w:rsidP="00BF4A6F">
      <w:r w:rsidRPr="00BF4A6F">
        <w:rPr>
          <w:b/>
        </w:rPr>
        <w:t xml:space="preserve">Windows System </w:t>
      </w:r>
      <w:r w:rsidRPr="00BF4A6F">
        <w:rPr>
          <w:b/>
          <w:u w:val="single"/>
        </w:rPr>
        <w:t>P</w:t>
      </w:r>
      <w:r w:rsidRPr="00BF4A6F">
        <w:rPr>
          <w:b/>
        </w:rPr>
        <w:t>arameters</w:t>
      </w:r>
      <w:r w:rsidR="003C73FF" w:rsidRPr="00BF4A6F">
        <w:rPr>
          <w:b/>
        </w:rPr>
        <w:t xml:space="preserve">…  </w:t>
      </w:r>
      <w:r w:rsidR="002170D3" w:rsidRPr="00BF4A6F">
        <w:rPr>
          <w:b/>
        </w:rPr>
        <w:t>(ALT+P)</w:t>
      </w:r>
    </w:p>
    <w:p w14:paraId="72DA5B93" w14:textId="2694586F" w:rsidR="00FD0FB0" w:rsidRPr="008567FC" w:rsidRDefault="00FD0FB0" w:rsidP="00BF4A6F">
      <w:pPr>
        <w:pStyle w:val="ListParagraph"/>
        <w:numPr>
          <w:ilvl w:val="0"/>
          <w:numId w:val="114"/>
        </w:numPr>
      </w:pPr>
      <w:r w:rsidRPr="00BF4A6F">
        <w:rPr>
          <w:b/>
        </w:rPr>
        <w:t>Windows System Parameters Dialog</w:t>
      </w:r>
    </w:p>
    <w:p w14:paraId="72DA5B94" w14:textId="77777777" w:rsidR="00413132" w:rsidRPr="00413132" w:rsidRDefault="00413132" w:rsidP="00BF4A6F">
      <w:pPr>
        <w:numPr>
          <w:ilvl w:val="1"/>
          <w:numId w:val="65"/>
        </w:numPr>
      </w:pPr>
      <w:r w:rsidRPr="00413132">
        <w:rPr>
          <w:b/>
        </w:rPr>
        <w:t>Disable Pointer Shado</w:t>
      </w:r>
      <w:r w:rsidRPr="006A1A06">
        <w:rPr>
          <w:b/>
          <w:u w:val="single"/>
        </w:rPr>
        <w:t>w</w:t>
      </w:r>
      <w:r w:rsidR="006A1A06" w:rsidRPr="006A1A06">
        <w:rPr>
          <w:b/>
        </w:rPr>
        <w:t xml:space="preserve"> </w:t>
      </w:r>
      <w:r w:rsidR="006A1A06">
        <w:t>(</w:t>
      </w:r>
      <w:r w:rsidR="006A1A06">
        <w:rPr>
          <w:b/>
        </w:rPr>
        <w:t>ALT+W</w:t>
      </w:r>
      <w:r w:rsidR="006A1A06">
        <w:t>)</w:t>
      </w:r>
      <w:r w:rsidR="0081220F" w:rsidRPr="0081220F">
        <w:t xml:space="preserve"> – </w:t>
      </w:r>
      <w:r w:rsidR="009178F8" w:rsidRPr="009178F8">
        <w:rPr>
          <w:b/>
          <w:color w:val="FF0000"/>
        </w:rPr>
        <w:t>CHECKED</w:t>
      </w:r>
    </w:p>
    <w:p w14:paraId="72DA5B95" w14:textId="77777777" w:rsidR="00413132" w:rsidRPr="00413132" w:rsidRDefault="00413132" w:rsidP="00BF4A6F">
      <w:pPr>
        <w:numPr>
          <w:ilvl w:val="1"/>
          <w:numId w:val="65"/>
        </w:numPr>
      </w:pPr>
      <w:r w:rsidRPr="00413132">
        <w:rPr>
          <w:b/>
        </w:rPr>
        <w:t xml:space="preserve">Disable </w:t>
      </w:r>
      <w:r w:rsidRPr="006A1A06">
        <w:rPr>
          <w:b/>
          <w:u w:val="single"/>
        </w:rPr>
        <w:t>P</w:t>
      </w:r>
      <w:r w:rsidRPr="00413132">
        <w:rPr>
          <w:b/>
        </w:rPr>
        <w:t>ersonalized Menus</w:t>
      </w:r>
      <w:r w:rsidR="006A1A06">
        <w:rPr>
          <w:b/>
        </w:rPr>
        <w:t xml:space="preserve"> </w:t>
      </w:r>
      <w:r w:rsidR="006A1A06" w:rsidRPr="006A1A06">
        <w:t>(</w:t>
      </w:r>
      <w:r w:rsidR="006A1A06" w:rsidRPr="006A1A06">
        <w:rPr>
          <w:b/>
        </w:rPr>
        <w:t>ALT+</w:t>
      </w:r>
      <w:r w:rsidR="006A1A06">
        <w:rPr>
          <w:b/>
        </w:rPr>
        <w:t>P</w:t>
      </w:r>
      <w:r w:rsidR="006A1A06" w:rsidRPr="006A1A06">
        <w:t>)</w:t>
      </w:r>
      <w:r w:rsidR="0081220F" w:rsidRPr="0081220F">
        <w:t xml:space="preserve"> – </w:t>
      </w:r>
      <w:r w:rsidR="009178F8" w:rsidRPr="009178F8">
        <w:rPr>
          <w:b/>
          <w:color w:val="FF0000"/>
        </w:rPr>
        <w:t>CHECKED</w:t>
      </w:r>
    </w:p>
    <w:p w14:paraId="72DA5B96" w14:textId="77777777" w:rsidR="00413132" w:rsidRPr="00413132" w:rsidRDefault="00413132" w:rsidP="00BF4A6F">
      <w:pPr>
        <w:numPr>
          <w:ilvl w:val="1"/>
          <w:numId w:val="65"/>
        </w:numPr>
      </w:pPr>
      <w:r w:rsidRPr="00413132">
        <w:rPr>
          <w:b/>
        </w:rPr>
        <w:t xml:space="preserve">Disable Hide Keyboard Navigation Indicators Until I Use the </w:t>
      </w:r>
      <w:r w:rsidRPr="006A1A06">
        <w:rPr>
          <w:b/>
          <w:u w:val="single"/>
        </w:rPr>
        <w:t>A</w:t>
      </w:r>
      <w:r w:rsidRPr="00413132">
        <w:rPr>
          <w:b/>
        </w:rPr>
        <w:t>lt Key</w:t>
      </w:r>
      <w:r w:rsidR="006A1A06">
        <w:rPr>
          <w:b/>
        </w:rPr>
        <w:t xml:space="preserve"> </w:t>
      </w:r>
      <w:r w:rsidR="006A1A06">
        <w:t>(</w:t>
      </w:r>
      <w:r w:rsidR="006A1A06">
        <w:rPr>
          <w:b/>
        </w:rPr>
        <w:t>ALT+A</w:t>
      </w:r>
      <w:r w:rsidR="006A1A06">
        <w:t>)</w:t>
      </w:r>
      <w:r w:rsidR="0081220F" w:rsidRPr="0081220F">
        <w:t xml:space="preserve"> – </w:t>
      </w:r>
      <w:r w:rsidR="009178F8" w:rsidRPr="009178F8">
        <w:rPr>
          <w:b/>
          <w:color w:val="FF0000"/>
        </w:rPr>
        <w:t>CHECKED</w:t>
      </w:r>
    </w:p>
    <w:p w14:paraId="72DA5B97" w14:textId="77777777" w:rsidR="00413132" w:rsidRPr="00413132" w:rsidRDefault="00413132" w:rsidP="00BF4A6F">
      <w:pPr>
        <w:numPr>
          <w:ilvl w:val="1"/>
          <w:numId w:val="65"/>
        </w:numPr>
      </w:pPr>
      <w:r w:rsidRPr="00413132">
        <w:rPr>
          <w:b/>
        </w:rPr>
        <w:t xml:space="preserve">Ignore </w:t>
      </w:r>
      <w:r w:rsidRPr="006A1A06">
        <w:rPr>
          <w:b/>
          <w:u w:val="single"/>
        </w:rPr>
        <w:t>C</w:t>
      </w:r>
      <w:r w:rsidRPr="00413132">
        <w:rPr>
          <w:b/>
        </w:rPr>
        <w:t>olors Specified on Web Pages</w:t>
      </w:r>
      <w:r w:rsidR="006A1A06">
        <w:rPr>
          <w:b/>
        </w:rPr>
        <w:t xml:space="preserve"> </w:t>
      </w:r>
      <w:r w:rsidR="006A1A06">
        <w:t>(</w:t>
      </w:r>
      <w:r w:rsidR="006A1A06">
        <w:rPr>
          <w:b/>
        </w:rPr>
        <w:t>ALT+C</w:t>
      </w:r>
      <w:r w:rsidR="006A1A06">
        <w:t>)</w:t>
      </w:r>
      <w:r w:rsidR="0081220F" w:rsidRPr="0081220F">
        <w:t xml:space="preserve"> – </w:t>
      </w:r>
      <w:r w:rsidR="0081220F">
        <w:t>UN</w:t>
      </w:r>
      <w:r w:rsidR="0081220F" w:rsidRPr="0081220F">
        <w:t>CHECKED</w:t>
      </w:r>
    </w:p>
    <w:p w14:paraId="72DA5B98" w14:textId="77777777" w:rsidR="004F4E01" w:rsidRPr="004F4E01" w:rsidRDefault="00413132" w:rsidP="00BF4A6F">
      <w:pPr>
        <w:numPr>
          <w:ilvl w:val="1"/>
          <w:numId w:val="65"/>
        </w:numPr>
      </w:pPr>
      <w:r w:rsidRPr="00413132">
        <w:rPr>
          <w:b/>
        </w:rPr>
        <w:t xml:space="preserve">Disable </w:t>
      </w:r>
      <w:r w:rsidRPr="006A1A06">
        <w:rPr>
          <w:b/>
          <w:u w:val="single"/>
        </w:rPr>
        <w:t>L</w:t>
      </w:r>
      <w:r w:rsidRPr="00413132">
        <w:rPr>
          <w:b/>
        </w:rPr>
        <w:t>anguage Bar</w:t>
      </w:r>
      <w:r w:rsidR="004F4E01" w:rsidRPr="004F4E01">
        <w:t xml:space="preserve"> </w:t>
      </w:r>
      <w:r w:rsidR="006A1A06" w:rsidRPr="006A1A06">
        <w:t>(</w:t>
      </w:r>
      <w:r w:rsidR="006A1A06" w:rsidRPr="006A1A06">
        <w:rPr>
          <w:b/>
        </w:rPr>
        <w:t>ALT+L</w:t>
      </w:r>
      <w:r w:rsidR="006A1A06" w:rsidRPr="006A1A06">
        <w:t>)</w:t>
      </w:r>
      <w:r w:rsidR="0081220F" w:rsidRPr="0081220F">
        <w:t xml:space="preserve"> – </w:t>
      </w:r>
      <w:r w:rsidR="0081220F">
        <w:t>UN</w:t>
      </w:r>
      <w:r w:rsidR="0081220F" w:rsidRPr="0081220F">
        <w:t>CHECKED</w:t>
      </w:r>
    </w:p>
    <w:p w14:paraId="72DA5B99" w14:textId="77777777" w:rsidR="00490C6D" w:rsidRPr="008567FC" w:rsidRDefault="004F4E01" w:rsidP="00BF4A6F">
      <w:r w:rsidRPr="00BF4A6F">
        <w:rPr>
          <w:b/>
        </w:rPr>
        <w:t>A</w:t>
      </w:r>
      <w:r w:rsidRPr="00BF4A6F">
        <w:rPr>
          <w:b/>
          <w:u w:val="single"/>
        </w:rPr>
        <w:t>d</w:t>
      </w:r>
      <w:r w:rsidRPr="00BF4A6F">
        <w:rPr>
          <w:b/>
        </w:rPr>
        <w:t>vanced</w:t>
      </w:r>
      <w:r w:rsidR="003C73FF" w:rsidRPr="00BF4A6F">
        <w:rPr>
          <w:b/>
        </w:rPr>
        <w:t xml:space="preserve">…  </w:t>
      </w:r>
      <w:r w:rsidR="00490C6D" w:rsidRPr="00BF4A6F">
        <w:rPr>
          <w:b/>
        </w:rPr>
        <w:t>(ALT+D)</w:t>
      </w:r>
    </w:p>
    <w:p w14:paraId="72DA5B9B" w14:textId="77777777" w:rsidR="00FD0FB0" w:rsidRPr="008567FC" w:rsidRDefault="00FD0FB0" w:rsidP="00BF4A6F">
      <w:pPr>
        <w:pStyle w:val="ListParagraph"/>
        <w:numPr>
          <w:ilvl w:val="0"/>
          <w:numId w:val="115"/>
        </w:numPr>
      </w:pPr>
      <w:r w:rsidRPr="00BF4A6F">
        <w:rPr>
          <w:b/>
        </w:rPr>
        <w:t>Advanced Options Dialog</w:t>
      </w:r>
    </w:p>
    <w:p w14:paraId="72DA5B9C" w14:textId="77777777" w:rsidR="004F4E01" w:rsidRPr="004F4E01" w:rsidRDefault="004F4E01" w:rsidP="00BF4A6F">
      <w:pPr>
        <w:numPr>
          <w:ilvl w:val="1"/>
          <w:numId w:val="65"/>
        </w:numPr>
      </w:pPr>
      <w:r w:rsidRPr="00490C6D">
        <w:rPr>
          <w:b/>
        </w:rPr>
        <w:t xml:space="preserve">Try Remote Access </w:t>
      </w:r>
      <w:r w:rsidRPr="00490C6D">
        <w:rPr>
          <w:b/>
          <w:u w:val="single"/>
        </w:rPr>
        <w:t>S</w:t>
      </w:r>
      <w:r w:rsidRPr="00490C6D">
        <w:rPr>
          <w:b/>
        </w:rPr>
        <w:t>peech on startup</w:t>
      </w:r>
      <w:r w:rsidR="00490C6D">
        <w:rPr>
          <w:b/>
        </w:rPr>
        <w:t xml:space="preserve"> </w:t>
      </w:r>
      <w:r w:rsidR="00490C6D">
        <w:t>(</w:t>
      </w:r>
      <w:r w:rsidR="00490C6D">
        <w:rPr>
          <w:b/>
        </w:rPr>
        <w:t>ALT+</w:t>
      </w:r>
      <w:r w:rsidR="000C24DC">
        <w:rPr>
          <w:b/>
        </w:rPr>
        <w:t>S</w:t>
      </w:r>
      <w:r w:rsidR="00490C6D">
        <w:t>)</w:t>
      </w:r>
      <w:r w:rsidRPr="004F4E01">
        <w:t xml:space="preserve"> </w:t>
      </w:r>
      <w:r w:rsidR="007A1D7F">
        <w:t>–</w:t>
      </w:r>
      <w:r w:rsidRPr="004F4E01">
        <w:t xml:space="preserve"> </w:t>
      </w:r>
      <w:bookmarkStart w:id="76" w:name="OLE_LINK48"/>
      <w:bookmarkStart w:id="77" w:name="OLE_LINK49"/>
      <w:r w:rsidR="000C24DC">
        <w:t>UNCHECKED</w:t>
      </w:r>
      <w:bookmarkEnd w:id="76"/>
      <w:bookmarkEnd w:id="77"/>
    </w:p>
    <w:p w14:paraId="72DA5B9D" w14:textId="77777777" w:rsidR="004F4E01" w:rsidRPr="004F4E01" w:rsidRDefault="004F4E01" w:rsidP="00BF4A6F">
      <w:pPr>
        <w:numPr>
          <w:ilvl w:val="1"/>
          <w:numId w:val="65"/>
        </w:numPr>
      </w:pPr>
      <w:r w:rsidRPr="00490C6D">
        <w:rPr>
          <w:b/>
        </w:rPr>
        <w:t xml:space="preserve">Try Remote Access </w:t>
      </w:r>
      <w:r w:rsidRPr="00490C6D">
        <w:rPr>
          <w:b/>
          <w:u w:val="single"/>
        </w:rPr>
        <w:t>B</w:t>
      </w:r>
      <w:r w:rsidRPr="00490C6D">
        <w:rPr>
          <w:b/>
        </w:rPr>
        <w:t>raille on startup</w:t>
      </w:r>
      <w:r w:rsidR="00490C6D">
        <w:rPr>
          <w:b/>
        </w:rPr>
        <w:t xml:space="preserve"> </w:t>
      </w:r>
      <w:r w:rsidR="00490C6D">
        <w:t>(</w:t>
      </w:r>
      <w:r w:rsidR="00490C6D">
        <w:rPr>
          <w:b/>
        </w:rPr>
        <w:t>ALT+</w:t>
      </w:r>
      <w:r w:rsidR="000C24DC">
        <w:rPr>
          <w:b/>
        </w:rPr>
        <w:t>B</w:t>
      </w:r>
      <w:r w:rsidR="00490C6D">
        <w:t>)</w:t>
      </w:r>
      <w:r w:rsidRPr="004F4E01">
        <w:t xml:space="preserve"> – </w:t>
      </w:r>
      <w:r w:rsidR="000C24DC">
        <w:t>UNCHECKED</w:t>
      </w:r>
    </w:p>
    <w:p w14:paraId="72DA5B9E" w14:textId="77777777" w:rsidR="004F4E01" w:rsidRPr="004F4E01" w:rsidRDefault="004F4E01" w:rsidP="00BF4A6F">
      <w:pPr>
        <w:numPr>
          <w:ilvl w:val="1"/>
          <w:numId w:val="65"/>
        </w:numPr>
      </w:pPr>
      <w:r w:rsidRPr="00490C6D">
        <w:rPr>
          <w:b/>
          <w:u w:val="single"/>
        </w:rPr>
        <w:t>U</w:t>
      </w:r>
      <w:r w:rsidRPr="00490C6D">
        <w:rPr>
          <w:b/>
        </w:rPr>
        <w:t>se Authorization from PAC Mate</w:t>
      </w:r>
      <w:r w:rsidR="00490C6D">
        <w:rPr>
          <w:b/>
        </w:rPr>
        <w:t xml:space="preserve"> </w:t>
      </w:r>
      <w:r w:rsidR="00490C6D">
        <w:t>(</w:t>
      </w:r>
      <w:r w:rsidR="00490C6D">
        <w:rPr>
          <w:b/>
        </w:rPr>
        <w:t>ALT+</w:t>
      </w:r>
      <w:r w:rsidR="000C24DC">
        <w:rPr>
          <w:b/>
        </w:rPr>
        <w:t>U</w:t>
      </w:r>
      <w:r w:rsidR="00490C6D">
        <w:t>)</w:t>
      </w:r>
      <w:r w:rsidRPr="004F4E01">
        <w:t xml:space="preserve"> – </w:t>
      </w:r>
      <w:r w:rsidR="000C24DC">
        <w:t>UN</w:t>
      </w:r>
      <w:r w:rsidRPr="004F4E01">
        <w:t>CHECKED</w:t>
      </w:r>
    </w:p>
    <w:p w14:paraId="72DA5B9F" w14:textId="77777777" w:rsidR="004F4E01" w:rsidRPr="004F4E01" w:rsidRDefault="004F4E01" w:rsidP="00BF4A6F">
      <w:pPr>
        <w:numPr>
          <w:ilvl w:val="1"/>
          <w:numId w:val="65"/>
        </w:numPr>
      </w:pPr>
      <w:r w:rsidRPr="00490C6D">
        <w:rPr>
          <w:b/>
        </w:rPr>
        <w:t xml:space="preserve">Enable Remote Access </w:t>
      </w:r>
      <w:r w:rsidRPr="00490C6D">
        <w:rPr>
          <w:b/>
          <w:u w:val="single"/>
        </w:rPr>
        <w:t>C</w:t>
      </w:r>
      <w:r w:rsidRPr="00490C6D">
        <w:rPr>
          <w:b/>
        </w:rPr>
        <w:t>lient</w:t>
      </w:r>
      <w:r w:rsidRPr="004F4E01">
        <w:t xml:space="preserve"> </w:t>
      </w:r>
      <w:r w:rsidR="00490C6D">
        <w:t>(</w:t>
      </w:r>
      <w:r w:rsidR="00490C6D">
        <w:rPr>
          <w:b/>
        </w:rPr>
        <w:t>ALT+</w:t>
      </w:r>
      <w:r w:rsidR="000C24DC">
        <w:rPr>
          <w:b/>
        </w:rPr>
        <w:t>C</w:t>
      </w:r>
      <w:r w:rsidR="00490C6D">
        <w:t>)</w:t>
      </w:r>
      <w:r w:rsidR="000C24DC">
        <w:t xml:space="preserve">– </w:t>
      </w:r>
      <w:r w:rsidR="009178F8" w:rsidRPr="009178F8">
        <w:rPr>
          <w:b/>
          <w:color w:val="FF0000"/>
        </w:rPr>
        <w:t>CHECKED</w:t>
      </w:r>
    </w:p>
    <w:p w14:paraId="72DA5BA0" w14:textId="77777777" w:rsidR="004F4E01" w:rsidRPr="004F4E01" w:rsidRDefault="004F4E01" w:rsidP="00BF4A6F">
      <w:pPr>
        <w:numPr>
          <w:ilvl w:val="1"/>
          <w:numId w:val="65"/>
        </w:numPr>
      </w:pPr>
      <w:r w:rsidRPr="00490C6D">
        <w:rPr>
          <w:b/>
        </w:rPr>
        <w:t xml:space="preserve">Enable </w:t>
      </w:r>
      <w:r w:rsidRPr="00490C6D">
        <w:rPr>
          <w:b/>
          <w:u w:val="single"/>
        </w:rPr>
        <w:t>R</w:t>
      </w:r>
      <w:r w:rsidRPr="00490C6D">
        <w:rPr>
          <w:b/>
        </w:rPr>
        <w:t>emote Access Server</w:t>
      </w:r>
      <w:r w:rsidRPr="004F4E01">
        <w:t xml:space="preserve"> </w:t>
      </w:r>
      <w:r w:rsidR="00490C6D">
        <w:t>(</w:t>
      </w:r>
      <w:r w:rsidR="00490C6D">
        <w:rPr>
          <w:b/>
        </w:rPr>
        <w:t>ALT+</w:t>
      </w:r>
      <w:r w:rsidR="000C24DC">
        <w:rPr>
          <w:b/>
        </w:rPr>
        <w:t>R</w:t>
      </w:r>
      <w:r w:rsidR="00490C6D">
        <w:t>)</w:t>
      </w:r>
      <w:r w:rsidR="000C24DC">
        <w:t xml:space="preserve">– </w:t>
      </w:r>
      <w:r w:rsidR="009178F8" w:rsidRPr="009178F8">
        <w:rPr>
          <w:b/>
          <w:color w:val="FF0000"/>
        </w:rPr>
        <w:t>CHECKED</w:t>
      </w:r>
    </w:p>
    <w:p w14:paraId="72DA5BA1" w14:textId="77777777" w:rsidR="004F4E01" w:rsidRPr="004F4E01" w:rsidRDefault="004F4E01" w:rsidP="00BF4A6F">
      <w:pPr>
        <w:numPr>
          <w:ilvl w:val="1"/>
          <w:numId w:val="65"/>
        </w:numPr>
      </w:pPr>
      <w:r w:rsidRPr="00490C6D">
        <w:rPr>
          <w:b/>
        </w:rPr>
        <w:t xml:space="preserve">Run JAWS </w:t>
      </w:r>
      <w:r w:rsidRPr="00490C6D">
        <w:rPr>
          <w:b/>
          <w:u w:val="single"/>
        </w:rPr>
        <w:t>w</w:t>
      </w:r>
      <w:r w:rsidRPr="00490C6D">
        <w:rPr>
          <w:b/>
        </w:rPr>
        <w:t>ithout speech</w:t>
      </w:r>
      <w:r w:rsidR="00490C6D">
        <w:rPr>
          <w:b/>
        </w:rPr>
        <w:t xml:space="preserve"> </w:t>
      </w:r>
      <w:r w:rsidR="00490C6D">
        <w:t>(</w:t>
      </w:r>
      <w:r w:rsidR="00490C6D">
        <w:rPr>
          <w:b/>
        </w:rPr>
        <w:t>ALT+</w:t>
      </w:r>
      <w:r w:rsidR="000C24DC">
        <w:rPr>
          <w:b/>
        </w:rPr>
        <w:t>W</w:t>
      </w:r>
      <w:r w:rsidR="00490C6D">
        <w:t>)</w:t>
      </w:r>
      <w:r w:rsidRPr="004F4E01">
        <w:t xml:space="preserve"> – UNCHECKED</w:t>
      </w:r>
    </w:p>
    <w:p w14:paraId="72DA5BA2" w14:textId="77777777" w:rsidR="004F4E01" w:rsidRPr="005C7491" w:rsidRDefault="004F4E01" w:rsidP="00BF4A6F">
      <w:pPr>
        <w:pStyle w:val="Heading3"/>
      </w:pPr>
      <w:bookmarkStart w:id="78" w:name="_Toc332883191"/>
      <w:r w:rsidRPr="005C7491">
        <w:t>Voices (V)</w:t>
      </w:r>
      <w:r w:rsidR="005C7491" w:rsidRPr="005C7491">
        <w:t>/ Voice Adjustment…  (V)</w:t>
      </w:r>
      <w:bookmarkEnd w:id="78"/>
    </w:p>
    <w:p w14:paraId="72DA5BA3" w14:textId="5D1CB4A8" w:rsidR="00461B5C" w:rsidRDefault="00461B5C" w:rsidP="00BF4A6F">
      <w:pPr>
        <w:pStyle w:val="Heading4"/>
      </w:pPr>
      <w:bookmarkStart w:id="79" w:name="_Voice_Adjustment_Dialog"/>
      <w:bookmarkEnd w:id="79"/>
      <w:r w:rsidRPr="005C7491">
        <w:t>Voice Adjustment Dialog</w:t>
      </w:r>
    </w:p>
    <w:p w14:paraId="72DA5BA5" w14:textId="748A4DB4" w:rsidR="000D4029" w:rsidRPr="000D4029" w:rsidRDefault="000D4029" w:rsidP="000D4029">
      <w:r w:rsidRPr="004F4E01">
        <w:t xml:space="preserve">To configure </w:t>
      </w:r>
      <w:r w:rsidR="00861986">
        <w:t>Voice</w:t>
      </w:r>
      <w:r w:rsidRPr="004F4E01">
        <w:t xml:space="preserve"> settings, go to the JAWS window by pressing </w:t>
      </w:r>
      <w:r w:rsidRPr="004F4E01">
        <w:rPr>
          <w:b/>
        </w:rPr>
        <w:t>INSERT+J</w:t>
      </w:r>
      <w:r w:rsidRPr="004F4E01">
        <w:t xml:space="preserve">.  </w:t>
      </w:r>
      <w:r>
        <w:t xml:space="preserve">Select </w:t>
      </w:r>
      <w:r w:rsidRPr="0023226C">
        <w:rPr>
          <w:b/>
          <w:u w:val="single"/>
        </w:rPr>
        <w:t>O</w:t>
      </w:r>
      <w:r w:rsidRPr="0023226C">
        <w:rPr>
          <w:b/>
        </w:rPr>
        <w:t>ptions</w:t>
      </w:r>
      <w:r>
        <w:rPr>
          <w:b/>
        </w:rPr>
        <w:t xml:space="preserve"> </w:t>
      </w:r>
      <w:r>
        <w:t>(</w:t>
      </w:r>
      <w:r>
        <w:rPr>
          <w:b/>
        </w:rPr>
        <w:t>ALT+O</w:t>
      </w:r>
      <w:r>
        <w:t>)</w:t>
      </w:r>
      <w:r w:rsidRPr="004F4E01">
        <w:t xml:space="preserve">.  </w:t>
      </w:r>
      <w:r>
        <w:t xml:space="preserve">Select </w:t>
      </w:r>
      <w:r>
        <w:rPr>
          <w:b/>
          <w:u w:val="single"/>
        </w:rPr>
        <w:t>V</w:t>
      </w:r>
      <w:r>
        <w:rPr>
          <w:b/>
        </w:rPr>
        <w:t xml:space="preserve">oices </w:t>
      </w:r>
      <w:r>
        <w:t>(</w:t>
      </w:r>
      <w:r w:rsidRPr="000D4029">
        <w:rPr>
          <w:b/>
        </w:rPr>
        <w:t>V</w:t>
      </w:r>
      <w:r>
        <w:t xml:space="preserve">), and then select </w:t>
      </w:r>
      <w:r w:rsidRPr="000D4029">
        <w:rPr>
          <w:b/>
          <w:u w:val="single"/>
        </w:rPr>
        <w:t>V</w:t>
      </w:r>
      <w:r>
        <w:rPr>
          <w:b/>
        </w:rPr>
        <w:t xml:space="preserve">oice Adjustment…  </w:t>
      </w:r>
      <w:r>
        <w:t>(</w:t>
      </w:r>
      <w:r>
        <w:rPr>
          <w:b/>
        </w:rPr>
        <w:t>V</w:t>
      </w:r>
      <w:r>
        <w:t>)</w:t>
      </w:r>
      <w:r w:rsidR="004F40A9">
        <w:t xml:space="preserve"> from the Voices sub-menu.</w:t>
      </w:r>
    </w:p>
    <w:p w14:paraId="72DA5BA6" w14:textId="77777777" w:rsidR="00276358" w:rsidRPr="00CC7B7D" w:rsidRDefault="004F4E01" w:rsidP="00BF4A6F">
      <w:r w:rsidRPr="00BF4A6F">
        <w:rPr>
          <w:b/>
          <w:u w:val="single"/>
        </w:rPr>
        <w:t>P</w:t>
      </w:r>
      <w:r w:rsidRPr="00BF4A6F">
        <w:rPr>
          <w:b/>
        </w:rPr>
        <w:t>rofile</w:t>
      </w:r>
      <w:r w:rsidR="00276358" w:rsidRPr="00BF4A6F">
        <w:rPr>
          <w:b/>
        </w:rPr>
        <w:t xml:space="preserve"> (ALT+P)</w:t>
      </w:r>
    </w:p>
    <w:p w14:paraId="72DA5BA7" w14:textId="77777777" w:rsidR="0042352A" w:rsidRPr="0042352A" w:rsidRDefault="00276358" w:rsidP="00F56D0F">
      <w:pPr>
        <w:numPr>
          <w:ilvl w:val="0"/>
          <w:numId w:val="65"/>
        </w:numPr>
      </w:pPr>
      <w:r>
        <w:rPr>
          <w:b/>
        </w:rPr>
        <w:t>Name</w:t>
      </w:r>
    </w:p>
    <w:p w14:paraId="72DA5BA8" w14:textId="77777777" w:rsidR="004F4E01" w:rsidRDefault="00276358" w:rsidP="00F56D0F">
      <w:pPr>
        <w:numPr>
          <w:ilvl w:val="1"/>
          <w:numId w:val="65"/>
        </w:numPr>
      </w:pPr>
      <w:r w:rsidRPr="00C95C20">
        <w:rPr>
          <w:b/>
        </w:rPr>
        <w:t>Eloquence</w:t>
      </w:r>
      <w:r w:rsidR="0042352A">
        <w:t xml:space="preserve"> </w:t>
      </w:r>
      <w:r w:rsidR="0042352A" w:rsidRPr="00C95C20">
        <w:rPr>
          <w:b/>
        </w:rPr>
        <w:t>– (factory)</w:t>
      </w:r>
      <w:bookmarkStart w:id="80" w:name="OLE_LINK50"/>
      <w:bookmarkStart w:id="81" w:name="OLE_LINK51"/>
      <w:r w:rsidR="0042352A" w:rsidRPr="0042352A">
        <w:t xml:space="preserve"> – UNSELECTED</w:t>
      </w:r>
      <w:bookmarkEnd w:id="80"/>
      <w:bookmarkEnd w:id="81"/>
    </w:p>
    <w:p w14:paraId="72DA5BA9" w14:textId="77777777" w:rsidR="0042352A" w:rsidRDefault="0042352A" w:rsidP="00F56D0F">
      <w:pPr>
        <w:numPr>
          <w:ilvl w:val="1"/>
          <w:numId w:val="65"/>
        </w:numPr>
      </w:pPr>
      <w:r w:rsidRPr="00C95C20">
        <w:rPr>
          <w:b/>
        </w:rPr>
        <w:t>Eloquence</w:t>
      </w:r>
      <w:r w:rsidR="00C95C20">
        <w:t xml:space="preserve"> – </w:t>
      </w:r>
      <w:r w:rsidR="009178F8" w:rsidRPr="009178F8">
        <w:rPr>
          <w:b/>
          <w:color w:val="FF0000"/>
        </w:rPr>
        <w:t>SELECTED</w:t>
      </w:r>
    </w:p>
    <w:p w14:paraId="72DA5BAA" w14:textId="77777777" w:rsidR="0042352A" w:rsidRDefault="0042352A" w:rsidP="00F56D0F">
      <w:pPr>
        <w:numPr>
          <w:ilvl w:val="1"/>
          <w:numId w:val="65"/>
        </w:numPr>
      </w:pPr>
      <w:r w:rsidRPr="00C95C20">
        <w:rPr>
          <w:b/>
        </w:rPr>
        <w:t>RealSpeak Solo Direct – (factory)</w:t>
      </w:r>
      <w:r w:rsidRPr="0042352A">
        <w:t xml:space="preserve"> – UNSELECTED</w:t>
      </w:r>
    </w:p>
    <w:p w14:paraId="72DA5BAB" w14:textId="77777777" w:rsidR="0042352A" w:rsidRDefault="0042352A" w:rsidP="00F56D0F">
      <w:pPr>
        <w:numPr>
          <w:ilvl w:val="1"/>
          <w:numId w:val="65"/>
        </w:numPr>
      </w:pPr>
      <w:r w:rsidRPr="00C95C20">
        <w:rPr>
          <w:b/>
        </w:rPr>
        <w:t>SAPI 5 – (factory)</w:t>
      </w:r>
      <w:r w:rsidR="00C95C20" w:rsidRPr="00C95C20">
        <w:t xml:space="preserve"> – UNSELECTED</w:t>
      </w:r>
    </w:p>
    <w:p w14:paraId="72DA5BAC" w14:textId="77777777" w:rsidR="00C95C20" w:rsidRPr="004F4E01" w:rsidRDefault="00C95C20" w:rsidP="00F56D0F">
      <w:pPr>
        <w:numPr>
          <w:ilvl w:val="0"/>
          <w:numId w:val="65"/>
        </w:numPr>
      </w:pPr>
      <w:r>
        <w:rPr>
          <w:b/>
        </w:rPr>
        <w:t xml:space="preserve">Delete </w:t>
      </w:r>
      <w:r w:rsidRPr="003F7BDB">
        <w:t>–</w:t>
      </w:r>
      <w:r>
        <w:rPr>
          <w:b/>
        </w:rPr>
        <w:t xml:space="preserve"> </w:t>
      </w:r>
      <w:r w:rsidRPr="00BB12AE">
        <w:t xml:space="preserve">Use this button to delete a voice profile.  This button is not available for the standard Eloquence </w:t>
      </w:r>
      <w:r>
        <w:t>–</w:t>
      </w:r>
      <w:r w:rsidRPr="00BB12AE">
        <w:t xml:space="preserve"> (factory), SAPI 5 </w:t>
      </w:r>
      <w:r>
        <w:t>–</w:t>
      </w:r>
      <w:r w:rsidRPr="00BB12AE">
        <w:t xml:space="preserve"> (factory), and Real Speak Solo Direct </w:t>
      </w:r>
      <w:r>
        <w:t>–</w:t>
      </w:r>
      <w:r w:rsidRPr="00BB12AE">
        <w:t xml:space="preserve"> (factory) voice profiles.</w:t>
      </w:r>
    </w:p>
    <w:p w14:paraId="72DA5BAD" w14:textId="77777777" w:rsidR="004F4E01" w:rsidRPr="00CC7B7D" w:rsidRDefault="004F4E01" w:rsidP="00FA790C">
      <w:r w:rsidRPr="00FA790C">
        <w:rPr>
          <w:b/>
        </w:rPr>
        <w:t>S</w:t>
      </w:r>
      <w:r w:rsidRPr="00FA790C">
        <w:rPr>
          <w:b/>
          <w:u w:val="single"/>
        </w:rPr>
        <w:t>y</w:t>
      </w:r>
      <w:r w:rsidRPr="00FA790C">
        <w:rPr>
          <w:b/>
        </w:rPr>
        <w:t>nthesizer</w:t>
      </w:r>
      <w:r w:rsidR="00276358" w:rsidRPr="00FA790C">
        <w:rPr>
          <w:b/>
        </w:rPr>
        <w:t xml:space="preserve"> </w:t>
      </w:r>
      <w:bookmarkStart w:id="82" w:name="OLE_LINK52"/>
      <w:bookmarkStart w:id="83" w:name="OLE_LINK53"/>
      <w:r w:rsidR="00276358" w:rsidRPr="00FA790C">
        <w:rPr>
          <w:b/>
        </w:rPr>
        <w:t>(ALT+Y)</w:t>
      </w:r>
      <w:bookmarkEnd w:id="82"/>
      <w:bookmarkEnd w:id="83"/>
    </w:p>
    <w:p w14:paraId="72DA5BAE" w14:textId="77777777" w:rsidR="004F4E01" w:rsidRPr="004F4E01" w:rsidRDefault="004F4E01" w:rsidP="00F56D0F">
      <w:pPr>
        <w:numPr>
          <w:ilvl w:val="0"/>
          <w:numId w:val="65"/>
        </w:numPr>
      </w:pPr>
      <w:r w:rsidRPr="00276358">
        <w:rPr>
          <w:b/>
        </w:rPr>
        <w:t>Name</w:t>
      </w:r>
      <w:r w:rsidRPr="004F4E01">
        <w:t xml:space="preserve"> – Eloquence Software</w:t>
      </w:r>
      <w:r w:rsidR="007D235B">
        <w:t xml:space="preserve"> </w:t>
      </w:r>
      <w:r w:rsidR="00326229">
        <w:t>(Unavailable)</w:t>
      </w:r>
    </w:p>
    <w:p w14:paraId="72DA5BAF" w14:textId="77777777" w:rsidR="00326229" w:rsidRPr="00326229" w:rsidRDefault="004F4E01" w:rsidP="00F56D0F">
      <w:pPr>
        <w:numPr>
          <w:ilvl w:val="0"/>
          <w:numId w:val="65"/>
        </w:numPr>
      </w:pPr>
      <w:r w:rsidRPr="00276358">
        <w:rPr>
          <w:b/>
        </w:rPr>
        <w:t>Language</w:t>
      </w:r>
    </w:p>
    <w:p w14:paraId="72DA5BB0" w14:textId="77777777" w:rsidR="004F4E01" w:rsidRDefault="004F4E01" w:rsidP="00F56D0F">
      <w:pPr>
        <w:numPr>
          <w:ilvl w:val="1"/>
          <w:numId w:val="65"/>
        </w:numPr>
      </w:pPr>
      <w:r w:rsidRPr="00326229">
        <w:rPr>
          <w:b/>
        </w:rPr>
        <w:t>American English</w:t>
      </w:r>
      <w:r w:rsidR="00326229" w:rsidRPr="00326229">
        <w:t xml:space="preserve"> – </w:t>
      </w:r>
      <w:r w:rsidR="009178F8" w:rsidRPr="009178F8">
        <w:rPr>
          <w:b/>
          <w:color w:val="FF0000"/>
        </w:rPr>
        <w:t>SELECTED</w:t>
      </w:r>
    </w:p>
    <w:p w14:paraId="72DA5BB1" w14:textId="77777777" w:rsidR="00326229" w:rsidRDefault="00326229" w:rsidP="00F56D0F">
      <w:pPr>
        <w:numPr>
          <w:ilvl w:val="1"/>
          <w:numId w:val="65"/>
        </w:numPr>
      </w:pPr>
      <w:r w:rsidRPr="00326229">
        <w:rPr>
          <w:b/>
        </w:rPr>
        <w:t>British English</w:t>
      </w:r>
      <w:r w:rsidRPr="00326229">
        <w:t xml:space="preserve"> – UNSELECTED</w:t>
      </w:r>
    </w:p>
    <w:p w14:paraId="72DA5BB2" w14:textId="77777777" w:rsidR="00326229" w:rsidRDefault="00326229" w:rsidP="00F56D0F">
      <w:pPr>
        <w:numPr>
          <w:ilvl w:val="1"/>
          <w:numId w:val="65"/>
        </w:numPr>
      </w:pPr>
      <w:r w:rsidRPr="00326229">
        <w:rPr>
          <w:b/>
        </w:rPr>
        <w:t>Castilian Spanish</w:t>
      </w:r>
      <w:r w:rsidRPr="00326229">
        <w:t xml:space="preserve"> – UNSELECTED</w:t>
      </w:r>
    </w:p>
    <w:p w14:paraId="72DA5BB3" w14:textId="77777777" w:rsidR="00326229" w:rsidRDefault="00326229" w:rsidP="00F56D0F">
      <w:pPr>
        <w:numPr>
          <w:ilvl w:val="1"/>
          <w:numId w:val="65"/>
        </w:numPr>
      </w:pPr>
      <w:r w:rsidRPr="00326229">
        <w:rPr>
          <w:b/>
        </w:rPr>
        <w:t>Latin American Spanish</w:t>
      </w:r>
      <w:r w:rsidRPr="00326229">
        <w:t xml:space="preserve"> – UNSELECTED</w:t>
      </w:r>
    </w:p>
    <w:p w14:paraId="72DA5BB4" w14:textId="77777777" w:rsidR="00326229" w:rsidRDefault="00326229" w:rsidP="00F56D0F">
      <w:pPr>
        <w:numPr>
          <w:ilvl w:val="1"/>
          <w:numId w:val="65"/>
        </w:numPr>
      </w:pPr>
      <w:r w:rsidRPr="00326229">
        <w:rPr>
          <w:b/>
        </w:rPr>
        <w:t>French</w:t>
      </w:r>
      <w:r w:rsidRPr="00326229">
        <w:t xml:space="preserve"> – UNSELECTED</w:t>
      </w:r>
    </w:p>
    <w:p w14:paraId="72DA5BB5" w14:textId="77777777" w:rsidR="00326229" w:rsidRDefault="00326229" w:rsidP="00F56D0F">
      <w:pPr>
        <w:numPr>
          <w:ilvl w:val="1"/>
          <w:numId w:val="65"/>
        </w:numPr>
      </w:pPr>
      <w:r w:rsidRPr="00326229">
        <w:rPr>
          <w:b/>
        </w:rPr>
        <w:t>French Canadian</w:t>
      </w:r>
      <w:r w:rsidRPr="00326229">
        <w:t xml:space="preserve"> – UNSELECTED</w:t>
      </w:r>
    </w:p>
    <w:p w14:paraId="72DA5BB6" w14:textId="77777777" w:rsidR="00326229" w:rsidRDefault="00326229" w:rsidP="00F56D0F">
      <w:pPr>
        <w:numPr>
          <w:ilvl w:val="1"/>
          <w:numId w:val="65"/>
        </w:numPr>
      </w:pPr>
      <w:r w:rsidRPr="00326229">
        <w:rPr>
          <w:b/>
        </w:rPr>
        <w:t>German</w:t>
      </w:r>
      <w:r w:rsidRPr="00326229">
        <w:t xml:space="preserve"> – UNSELECTED</w:t>
      </w:r>
    </w:p>
    <w:p w14:paraId="72DA5BB7" w14:textId="77777777" w:rsidR="00326229" w:rsidRDefault="00326229" w:rsidP="00F56D0F">
      <w:pPr>
        <w:numPr>
          <w:ilvl w:val="1"/>
          <w:numId w:val="65"/>
        </w:numPr>
      </w:pPr>
      <w:r w:rsidRPr="00326229">
        <w:rPr>
          <w:b/>
        </w:rPr>
        <w:t>Italian</w:t>
      </w:r>
      <w:r w:rsidRPr="00326229">
        <w:t xml:space="preserve"> – UNSELECTED</w:t>
      </w:r>
    </w:p>
    <w:p w14:paraId="72DA5BB8" w14:textId="77777777" w:rsidR="00326229" w:rsidRDefault="00326229" w:rsidP="00F56D0F">
      <w:pPr>
        <w:numPr>
          <w:ilvl w:val="1"/>
          <w:numId w:val="65"/>
        </w:numPr>
      </w:pPr>
      <w:r w:rsidRPr="00326229">
        <w:rPr>
          <w:b/>
        </w:rPr>
        <w:t>Brazilian Portuguese</w:t>
      </w:r>
      <w:r w:rsidRPr="00326229">
        <w:t xml:space="preserve"> – UNSELECTED</w:t>
      </w:r>
    </w:p>
    <w:p w14:paraId="72DA5BB9" w14:textId="77777777" w:rsidR="00326229" w:rsidRDefault="00326229" w:rsidP="00F56D0F">
      <w:pPr>
        <w:numPr>
          <w:ilvl w:val="1"/>
          <w:numId w:val="65"/>
        </w:numPr>
      </w:pPr>
      <w:r w:rsidRPr="00326229">
        <w:rPr>
          <w:b/>
        </w:rPr>
        <w:t>Finnish</w:t>
      </w:r>
      <w:r w:rsidRPr="00326229">
        <w:t xml:space="preserve"> – UNSELECTED</w:t>
      </w:r>
    </w:p>
    <w:p w14:paraId="72DA5BBA" w14:textId="77777777" w:rsidR="003F7BDB" w:rsidRPr="004F4E01" w:rsidRDefault="003F7BDB" w:rsidP="00F56D0F">
      <w:pPr>
        <w:numPr>
          <w:ilvl w:val="0"/>
          <w:numId w:val="65"/>
        </w:numPr>
      </w:pPr>
      <w:r>
        <w:rPr>
          <w:b/>
        </w:rPr>
        <w:t xml:space="preserve">Detect SAPI </w:t>
      </w:r>
      <w:r w:rsidR="009E34CF">
        <w:rPr>
          <w:b/>
        </w:rPr>
        <w:t>Synthesizers</w:t>
      </w:r>
      <w:r>
        <w:rPr>
          <w:b/>
        </w:rPr>
        <w:t>...</w:t>
      </w:r>
      <w:r>
        <w:t xml:space="preserve"> – </w:t>
      </w:r>
      <w:r w:rsidRPr="003F7BDB">
        <w:t>This button installs older SAPI 4 synthesizers.  These synthesizers do not work with all operating systems, including Windows Vista or later.</w:t>
      </w:r>
    </w:p>
    <w:p w14:paraId="72DA5BBB" w14:textId="77777777" w:rsidR="004F4E01" w:rsidRPr="00CC7B7D" w:rsidRDefault="004F4E01" w:rsidP="00FA790C">
      <w:r w:rsidRPr="00FA790C">
        <w:rPr>
          <w:b/>
          <w:u w:val="single"/>
        </w:rPr>
        <w:t>V</w:t>
      </w:r>
      <w:r w:rsidRPr="00FA790C">
        <w:rPr>
          <w:b/>
        </w:rPr>
        <w:t>oice</w:t>
      </w:r>
      <w:r w:rsidR="00B26E51" w:rsidRPr="00FA790C">
        <w:rPr>
          <w:b/>
        </w:rPr>
        <w:t xml:space="preserve"> (ALT+V)</w:t>
      </w:r>
    </w:p>
    <w:p w14:paraId="72DA5BBC" w14:textId="77777777" w:rsidR="00B26E51" w:rsidRPr="003A10D6" w:rsidRDefault="00B26E51" w:rsidP="00F56D0F">
      <w:pPr>
        <w:numPr>
          <w:ilvl w:val="0"/>
          <w:numId w:val="65"/>
        </w:numPr>
        <w:rPr>
          <w:b/>
        </w:rPr>
      </w:pPr>
      <w:r w:rsidRPr="003A10D6">
        <w:rPr>
          <w:b/>
        </w:rPr>
        <w:t>Adjust</w:t>
      </w:r>
      <w:r w:rsidR="009E34CF">
        <w:t xml:space="preserve">:  </w:t>
      </w:r>
      <w:r w:rsidR="009E34CF" w:rsidRPr="009E34CF">
        <w:t>You can configure JAWS</w:t>
      </w:r>
      <w:r w:rsidR="009E34CF">
        <w:t xml:space="preserve"> using the settings below</w:t>
      </w:r>
      <w:r w:rsidR="009E34CF" w:rsidRPr="009E34CF">
        <w:t xml:space="preserve"> so that variations to JAWS speech are heard </w:t>
      </w:r>
      <w:r w:rsidR="009E34CF">
        <w:t>for each of</w:t>
      </w:r>
      <w:r w:rsidR="009E34CF" w:rsidRPr="009E34CF">
        <w:t xml:space="preserve"> </w:t>
      </w:r>
      <w:r w:rsidR="009E34CF">
        <w:t xml:space="preserve">the following </w:t>
      </w:r>
      <w:r w:rsidR="009E34CF" w:rsidRPr="009E34CF">
        <w:t>cursors</w:t>
      </w:r>
      <w:r w:rsidR="009E34CF">
        <w:t>:</w:t>
      </w:r>
    </w:p>
    <w:p w14:paraId="72DA5BBD" w14:textId="77777777" w:rsidR="000866F1" w:rsidRPr="003A10D6" w:rsidRDefault="000866F1" w:rsidP="00F56D0F">
      <w:pPr>
        <w:numPr>
          <w:ilvl w:val="1"/>
          <w:numId w:val="65"/>
        </w:numPr>
        <w:rPr>
          <w:b/>
        </w:rPr>
      </w:pPr>
      <w:r w:rsidRPr="003A10D6">
        <w:rPr>
          <w:b/>
        </w:rPr>
        <w:t>All Contexts</w:t>
      </w:r>
    </w:p>
    <w:p w14:paraId="72DA5BBE" w14:textId="77777777" w:rsidR="000866F1" w:rsidRPr="003A10D6" w:rsidRDefault="000866F1" w:rsidP="00F56D0F">
      <w:pPr>
        <w:numPr>
          <w:ilvl w:val="1"/>
          <w:numId w:val="65"/>
        </w:numPr>
        <w:rPr>
          <w:b/>
        </w:rPr>
      </w:pPr>
      <w:r w:rsidRPr="003A10D6">
        <w:rPr>
          <w:b/>
        </w:rPr>
        <w:t>PC Cursor Voice</w:t>
      </w:r>
    </w:p>
    <w:p w14:paraId="72DA5BBF" w14:textId="77777777" w:rsidR="000866F1" w:rsidRPr="003A10D6" w:rsidRDefault="000866F1" w:rsidP="00F56D0F">
      <w:pPr>
        <w:numPr>
          <w:ilvl w:val="1"/>
          <w:numId w:val="65"/>
        </w:numPr>
        <w:rPr>
          <w:b/>
        </w:rPr>
      </w:pPr>
      <w:r w:rsidRPr="003A10D6">
        <w:rPr>
          <w:b/>
        </w:rPr>
        <w:t>JAWS Cursor Voice</w:t>
      </w:r>
    </w:p>
    <w:p w14:paraId="72DA5BC0" w14:textId="77777777" w:rsidR="000866F1" w:rsidRPr="003A10D6" w:rsidRDefault="000866F1" w:rsidP="00F56D0F">
      <w:pPr>
        <w:numPr>
          <w:ilvl w:val="1"/>
          <w:numId w:val="65"/>
        </w:numPr>
        <w:rPr>
          <w:b/>
        </w:rPr>
      </w:pPr>
      <w:r w:rsidRPr="003A10D6">
        <w:rPr>
          <w:b/>
        </w:rPr>
        <w:t>Keyboard Voice</w:t>
      </w:r>
    </w:p>
    <w:p w14:paraId="72DA5BC1" w14:textId="77777777" w:rsidR="000866F1" w:rsidRPr="003A10D6" w:rsidRDefault="000866F1" w:rsidP="00F56D0F">
      <w:pPr>
        <w:numPr>
          <w:ilvl w:val="1"/>
          <w:numId w:val="65"/>
        </w:numPr>
        <w:rPr>
          <w:b/>
        </w:rPr>
      </w:pPr>
      <w:r w:rsidRPr="003A10D6">
        <w:rPr>
          <w:b/>
        </w:rPr>
        <w:t>Tutor and Message Voice</w:t>
      </w:r>
    </w:p>
    <w:p w14:paraId="72DA5BC2" w14:textId="77777777" w:rsidR="000866F1" w:rsidRPr="003A10D6" w:rsidRDefault="000866F1" w:rsidP="00F56D0F">
      <w:pPr>
        <w:numPr>
          <w:ilvl w:val="1"/>
          <w:numId w:val="65"/>
        </w:numPr>
        <w:rPr>
          <w:b/>
        </w:rPr>
      </w:pPr>
      <w:r w:rsidRPr="003A10D6">
        <w:rPr>
          <w:b/>
        </w:rPr>
        <w:t>Menu and Dialog Voice</w:t>
      </w:r>
    </w:p>
    <w:p w14:paraId="72DA5BC3" w14:textId="14545697" w:rsidR="004F4E01" w:rsidRPr="004F4E01" w:rsidRDefault="004F4E01" w:rsidP="00F56D0F">
      <w:pPr>
        <w:numPr>
          <w:ilvl w:val="0"/>
          <w:numId w:val="65"/>
        </w:numPr>
      </w:pPr>
      <w:r w:rsidRPr="003A10D6">
        <w:rPr>
          <w:b/>
        </w:rPr>
        <w:t>Rate</w:t>
      </w:r>
      <w:r w:rsidRPr="004F4E01">
        <w:t xml:space="preserve">:  User </w:t>
      </w:r>
      <w:r w:rsidR="004A583C">
        <w:t>Preference</w:t>
      </w:r>
      <w:r w:rsidR="00DC4DEB">
        <w:t xml:space="preserve">.  Use the </w:t>
      </w:r>
      <w:r w:rsidR="00DC4DEB" w:rsidRPr="00FA790C">
        <w:rPr>
          <w:b/>
          <w:caps/>
        </w:rPr>
        <w:t xml:space="preserve">Up </w:t>
      </w:r>
      <w:r w:rsidR="00DC4DEB" w:rsidRPr="00FA790C">
        <w:t>and</w:t>
      </w:r>
      <w:r w:rsidR="00DC4DEB" w:rsidRPr="00FA790C">
        <w:rPr>
          <w:b/>
          <w:caps/>
        </w:rPr>
        <w:t xml:space="preserve"> Down Arrows</w:t>
      </w:r>
      <w:r w:rsidR="00DC4DEB">
        <w:t xml:space="preserve"> to adjust the rate by small increments or the </w:t>
      </w:r>
      <w:r w:rsidR="00DC4DEB" w:rsidRPr="00FA790C">
        <w:rPr>
          <w:b/>
          <w:caps/>
        </w:rPr>
        <w:t xml:space="preserve">Page Up </w:t>
      </w:r>
      <w:r w:rsidR="00FA790C" w:rsidRPr="00FA790C">
        <w:t>and</w:t>
      </w:r>
      <w:r w:rsidR="00DC4DEB" w:rsidRPr="00FA790C">
        <w:rPr>
          <w:b/>
          <w:caps/>
        </w:rPr>
        <w:t xml:space="preserve"> Page Down</w:t>
      </w:r>
      <w:r w:rsidR="00DC4DEB">
        <w:t xml:space="preserve"> keys to adjust the rate by larger increments.</w:t>
      </w:r>
      <w:r w:rsidRPr="004F4E01">
        <w:t xml:space="preserve"> </w:t>
      </w:r>
      <w:r w:rsidRPr="004F4E01">
        <w:tab/>
      </w:r>
    </w:p>
    <w:p w14:paraId="72DA5BC4" w14:textId="13FB9338" w:rsidR="003A10D6" w:rsidRDefault="004F4E01" w:rsidP="00F56D0F">
      <w:pPr>
        <w:numPr>
          <w:ilvl w:val="0"/>
          <w:numId w:val="65"/>
        </w:numPr>
      </w:pPr>
      <w:r w:rsidRPr="003A10D6">
        <w:rPr>
          <w:b/>
        </w:rPr>
        <w:t>Punctuation</w:t>
      </w:r>
      <w:r w:rsidR="00E4261E" w:rsidRPr="00E4261E">
        <w:t>:</w:t>
      </w:r>
      <w:r w:rsidR="004A583C">
        <w:t xml:space="preserve">  </w:t>
      </w:r>
      <w:r w:rsidR="004A583C" w:rsidRPr="004F4E01">
        <w:t xml:space="preserve">User </w:t>
      </w:r>
      <w:r w:rsidR="004A583C">
        <w:t>Preference</w:t>
      </w:r>
    </w:p>
    <w:p w14:paraId="72DA5BC5" w14:textId="77777777" w:rsidR="003A10D6" w:rsidRPr="003A10D6" w:rsidRDefault="003A10D6" w:rsidP="00F56D0F">
      <w:pPr>
        <w:numPr>
          <w:ilvl w:val="1"/>
          <w:numId w:val="65"/>
        </w:numPr>
        <w:rPr>
          <w:b/>
        </w:rPr>
      </w:pPr>
      <w:r w:rsidRPr="003A10D6">
        <w:rPr>
          <w:b/>
        </w:rPr>
        <w:t>None</w:t>
      </w:r>
    </w:p>
    <w:p w14:paraId="72DA5BC6" w14:textId="77777777" w:rsidR="003A10D6" w:rsidRPr="003A10D6" w:rsidRDefault="003A10D6" w:rsidP="00F56D0F">
      <w:pPr>
        <w:numPr>
          <w:ilvl w:val="1"/>
          <w:numId w:val="65"/>
        </w:numPr>
        <w:rPr>
          <w:b/>
        </w:rPr>
      </w:pPr>
      <w:r w:rsidRPr="003A10D6">
        <w:rPr>
          <w:b/>
        </w:rPr>
        <w:t>Some</w:t>
      </w:r>
    </w:p>
    <w:p w14:paraId="72DA5BC7" w14:textId="00181E4D" w:rsidR="004F4E01" w:rsidRPr="003A10D6" w:rsidRDefault="004F4E01" w:rsidP="00F56D0F">
      <w:pPr>
        <w:numPr>
          <w:ilvl w:val="1"/>
          <w:numId w:val="65"/>
        </w:numPr>
        <w:rPr>
          <w:b/>
        </w:rPr>
      </w:pPr>
      <w:r w:rsidRPr="003A10D6">
        <w:rPr>
          <w:b/>
        </w:rPr>
        <w:t>Most</w:t>
      </w:r>
      <w:r w:rsidR="004A583C">
        <w:rPr>
          <w:b/>
        </w:rPr>
        <w:t xml:space="preserve"> </w:t>
      </w:r>
      <w:r w:rsidR="004A583C">
        <w:t xml:space="preserve"> </w:t>
      </w:r>
      <w:r w:rsidR="00564DC1">
        <w:t>–</w:t>
      </w:r>
      <w:r w:rsidR="004A583C">
        <w:t xml:space="preserve"> </w:t>
      </w:r>
      <w:r w:rsidR="00D57274">
        <w:t>RECOMMENDED</w:t>
      </w:r>
    </w:p>
    <w:p w14:paraId="72DA5BC8" w14:textId="77777777" w:rsidR="003A10D6" w:rsidRPr="003A10D6" w:rsidRDefault="003A10D6" w:rsidP="00F56D0F">
      <w:pPr>
        <w:numPr>
          <w:ilvl w:val="1"/>
          <w:numId w:val="65"/>
        </w:numPr>
        <w:rPr>
          <w:b/>
        </w:rPr>
      </w:pPr>
      <w:r w:rsidRPr="003A10D6">
        <w:rPr>
          <w:b/>
        </w:rPr>
        <w:t>All</w:t>
      </w:r>
    </w:p>
    <w:p w14:paraId="72DA5BC9" w14:textId="35097893" w:rsidR="004F4E01" w:rsidRPr="000B37AF" w:rsidRDefault="004F4E01" w:rsidP="00F56D0F">
      <w:pPr>
        <w:numPr>
          <w:ilvl w:val="0"/>
          <w:numId w:val="65"/>
        </w:numPr>
        <w:rPr>
          <w:b/>
        </w:rPr>
      </w:pPr>
      <w:r w:rsidRPr="003A10D6">
        <w:rPr>
          <w:b/>
        </w:rPr>
        <w:t>Spell Rate Change Percent</w:t>
      </w:r>
      <w:r w:rsidR="00E4261E" w:rsidRPr="00E4261E">
        <w:t>:</w:t>
      </w:r>
      <w:r w:rsidR="001B3ED9">
        <w:t xml:space="preserve">  </w:t>
      </w:r>
      <w:r w:rsidR="001F006A">
        <w:t xml:space="preserve">(Available only when Adjust setting = All Contexts) </w:t>
      </w:r>
      <w:r w:rsidR="001B3ED9">
        <w:t xml:space="preserve">(-20) </w:t>
      </w:r>
    </w:p>
    <w:p w14:paraId="72DA5BCA" w14:textId="43176DA5" w:rsidR="004F4E01" w:rsidRPr="000B37AF" w:rsidRDefault="004F4E01" w:rsidP="00F56D0F">
      <w:pPr>
        <w:numPr>
          <w:ilvl w:val="0"/>
          <w:numId w:val="65"/>
        </w:numPr>
        <w:rPr>
          <w:b/>
        </w:rPr>
      </w:pPr>
      <w:r w:rsidRPr="000B37AF">
        <w:rPr>
          <w:b/>
        </w:rPr>
        <w:t>Person</w:t>
      </w:r>
      <w:r w:rsidR="00E4261E" w:rsidRPr="00E4261E">
        <w:t>:</w:t>
      </w:r>
      <w:r w:rsidRPr="000B37AF">
        <w:rPr>
          <w:b/>
        </w:rPr>
        <w:t xml:space="preserve"> </w:t>
      </w:r>
      <w:r w:rsidR="00DC4DEB">
        <w:t xml:space="preserve">User Preference.  </w:t>
      </w:r>
      <w:r w:rsidR="001B3ED9">
        <w:t xml:space="preserve">(Unavailable when Adjust setting = </w:t>
      </w:r>
      <w:r w:rsidR="001B3ED9" w:rsidRPr="001B3ED9">
        <w:t>All Contexts</w:t>
      </w:r>
      <w:r w:rsidR="001B3ED9">
        <w:t>.  Available for all other choices)</w:t>
      </w:r>
      <w:r w:rsidRPr="000B37AF">
        <w:rPr>
          <w:b/>
        </w:rPr>
        <w:t xml:space="preserve"> </w:t>
      </w:r>
    </w:p>
    <w:p w14:paraId="72DA5BCB" w14:textId="0BDE746B" w:rsidR="004F4E01" w:rsidRPr="000B37AF" w:rsidRDefault="004F4E01" w:rsidP="00F56D0F">
      <w:pPr>
        <w:numPr>
          <w:ilvl w:val="0"/>
          <w:numId w:val="65"/>
        </w:numPr>
        <w:rPr>
          <w:b/>
        </w:rPr>
      </w:pPr>
      <w:r w:rsidRPr="000B37AF">
        <w:rPr>
          <w:b/>
        </w:rPr>
        <w:t>Pitch</w:t>
      </w:r>
      <w:r w:rsidR="00E4261E" w:rsidRPr="00E4261E">
        <w:t>:</w:t>
      </w:r>
      <w:r w:rsidRPr="001B3ED9">
        <w:t xml:space="preserve"> </w:t>
      </w:r>
      <w:r w:rsidR="001B3ED9">
        <w:t xml:space="preserve">(Unavailable when Adjust setting = </w:t>
      </w:r>
      <w:r w:rsidR="001B3ED9" w:rsidRPr="001B3ED9">
        <w:t>All Contexts</w:t>
      </w:r>
      <w:r w:rsidR="001B3ED9">
        <w:t>.  Available for all other choices)</w:t>
      </w:r>
    </w:p>
    <w:p w14:paraId="72DA5BCC" w14:textId="6FFD6560" w:rsidR="00B26E51" w:rsidRPr="000B37AF" w:rsidRDefault="00B26E51" w:rsidP="00F56D0F">
      <w:pPr>
        <w:numPr>
          <w:ilvl w:val="0"/>
          <w:numId w:val="65"/>
        </w:numPr>
        <w:rPr>
          <w:b/>
        </w:rPr>
      </w:pPr>
      <w:r w:rsidRPr="000B37AF">
        <w:rPr>
          <w:b/>
        </w:rPr>
        <w:t>Volume</w:t>
      </w:r>
      <w:r w:rsidR="00E4261E" w:rsidRPr="00E4261E">
        <w:t>:</w:t>
      </w:r>
      <w:r w:rsidR="004A583C">
        <w:t xml:space="preserve"> </w:t>
      </w:r>
      <w:r w:rsidRPr="004A583C">
        <w:t>Set this using system volume contro</w:t>
      </w:r>
      <w:r w:rsidRPr="00907743">
        <w:t>l</w:t>
      </w:r>
    </w:p>
    <w:p w14:paraId="72DA5BCD" w14:textId="3F917087" w:rsidR="00B26E51" w:rsidRPr="000B37AF" w:rsidRDefault="00B26E51" w:rsidP="00F56D0F">
      <w:pPr>
        <w:numPr>
          <w:ilvl w:val="0"/>
          <w:numId w:val="65"/>
        </w:numPr>
        <w:rPr>
          <w:b/>
        </w:rPr>
      </w:pPr>
      <w:r w:rsidRPr="000B37AF">
        <w:rPr>
          <w:b/>
        </w:rPr>
        <w:t>Upper Case Pitch Change Percent</w:t>
      </w:r>
      <w:r w:rsidR="00E4261E" w:rsidRPr="00E4261E">
        <w:t>:</w:t>
      </w:r>
      <w:r w:rsidR="001B3ED9">
        <w:t xml:space="preserve"> </w:t>
      </w:r>
      <w:r w:rsidR="001F006A">
        <w:t xml:space="preserve">(Available only when Adjust setting = All Contexts) </w:t>
      </w:r>
      <w:r w:rsidR="001B3ED9">
        <w:t>(</w:t>
      </w:r>
      <w:r w:rsidRPr="004A583C">
        <w:t>20</w:t>
      </w:r>
      <w:r w:rsidR="001B3ED9">
        <w:t>)</w:t>
      </w:r>
    </w:p>
    <w:p w14:paraId="72DA5BCE" w14:textId="77777777" w:rsidR="004F4E01" w:rsidRPr="00CC7B7D" w:rsidRDefault="004F4E01" w:rsidP="00E4261E">
      <w:r w:rsidRPr="00E4261E">
        <w:rPr>
          <w:b/>
        </w:rPr>
        <w:t>Say A</w:t>
      </w:r>
      <w:r w:rsidRPr="00E4261E">
        <w:rPr>
          <w:b/>
          <w:u w:val="single"/>
        </w:rPr>
        <w:t>l</w:t>
      </w:r>
      <w:r w:rsidRPr="00E4261E">
        <w:rPr>
          <w:b/>
        </w:rPr>
        <w:t>l</w:t>
      </w:r>
      <w:r w:rsidR="00B26E51" w:rsidRPr="00E4261E">
        <w:rPr>
          <w:b/>
        </w:rPr>
        <w:t xml:space="preserve"> (ALT+L)</w:t>
      </w:r>
    </w:p>
    <w:p w14:paraId="72DA5BCF" w14:textId="77777777" w:rsidR="001F006A" w:rsidRDefault="004F4E01" w:rsidP="00F56D0F">
      <w:pPr>
        <w:numPr>
          <w:ilvl w:val="0"/>
          <w:numId w:val="65"/>
        </w:numPr>
        <w:rPr>
          <w:b/>
        </w:rPr>
      </w:pPr>
      <w:r w:rsidRPr="000B37AF">
        <w:rPr>
          <w:b/>
        </w:rPr>
        <w:t>Speech Synthesizer</w:t>
      </w:r>
    </w:p>
    <w:p w14:paraId="72DA5BD0" w14:textId="77777777" w:rsidR="004F4E01" w:rsidRDefault="004F4E01" w:rsidP="00F56D0F">
      <w:pPr>
        <w:numPr>
          <w:ilvl w:val="1"/>
          <w:numId w:val="65"/>
        </w:numPr>
        <w:rPr>
          <w:b/>
        </w:rPr>
      </w:pPr>
      <w:r w:rsidRPr="001F006A">
        <w:rPr>
          <w:b/>
        </w:rPr>
        <w:t>Default</w:t>
      </w:r>
      <w:r w:rsidR="005376FD">
        <w:t xml:space="preserve"> – </w:t>
      </w:r>
      <w:r w:rsidR="009178F8" w:rsidRPr="009178F8">
        <w:rPr>
          <w:b/>
          <w:color w:val="FF0000"/>
        </w:rPr>
        <w:t>SELECTED</w:t>
      </w:r>
    </w:p>
    <w:p w14:paraId="72DA5BD1" w14:textId="77777777" w:rsidR="001F006A" w:rsidRDefault="001F006A" w:rsidP="00F56D0F">
      <w:pPr>
        <w:numPr>
          <w:ilvl w:val="1"/>
          <w:numId w:val="65"/>
        </w:numPr>
        <w:rPr>
          <w:b/>
        </w:rPr>
      </w:pPr>
      <w:r>
        <w:rPr>
          <w:b/>
        </w:rPr>
        <w:t>RealSpeak Solo Direct</w:t>
      </w:r>
      <w:r w:rsidR="005376FD">
        <w:rPr>
          <w:b/>
        </w:rPr>
        <w:t xml:space="preserve"> </w:t>
      </w:r>
      <w:r w:rsidR="005376FD" w:rsidRPr="00326229">
        <w:t xml:space="preserve"> – UNSELECTED</w:t>
      </w:r>
    </w:p>
    <w:p w14:paraId="72DA5BD2" w14:textId="77777777" w:rsidR="001F006A" w:rsidRPr="001F006A" w:rsidRDefault="001F006A" w:rsidP="00F56D0F">
      <w:pPr>
        <w:numPr>
          <w:ilvl w:val="1"/>
          <w:numId w:val="65"/>
        </w:numPr>
        <w:rPr>
          <w:b/>
        </w:rPr>
      </w:pPr>
      <w:r>
        <w:rPr>
          <w:b/>
        </w:rPr>
        <w:t>SAPI 5</w:t>
      </w:r>
      <w:r w:rsidR="005376FD" w:rsidRPr="00326229">
        <w:t xml:space="preserve"> – UNSELECTED</w:t>
      </w:r>
    </w:p>
    <w:p w14:paraId="72DA5BD3" w14:textId="77777777" w:rsidR="004F4E01" w:rsidRPr="000B37AF" w:rsidRDefault="004F4E01" w:rsidP="00F56D0F">
      <w:pPr>
        <w:numPr>
          <w:ilvl w:val="0"/>
          <w:numId w:val="65"/>
        </w:numPr>
        <w:rPr>
          <w:b/>
        </w:rPr>
      </w:pPr>
      <w:r w:rsidRPr="000B37AF">
        <w:rPr>
          <w:b/>
        </w:rPr>
        <w:t xml:space="preserve">Rate </w:t>
      </w:r>
      <w:r w:rsidRPr="000870DF">
        <w:t xml:space="preserve">– </w:t>
      </w:r>
      <w:r w:rsidR="000870DF">
        <w:t>(Unavailable when Speech Synthesizer setting = Default.  Available for other choices)</w:t>
      </w:r>
    </w:p>
    <w:p w14:paraId="72DA5BD4" w14:textId="77777777" w:rsidR="00B26E51" w:rsidRPr="000B37AF" w:rsidRDefault="00B26E51" w:rsidP="00F56D0F">
      <w:pPr>
        <w:numPr>
          <w:ilvl w:val="0"/>
          <w:numId w:val="65"/>
        </w:numPr>
        <w:rPr>
          <w:b/>
        </w:rPr>
      </w:pPr>
      <w:r w:rsidRPr="000B37AF">
        <w:rPr>
          <w:b/>
        </w:rPr>
        <w:t>Punctuation</w:t>
      </w:r>
      <w:r w:rsidR="000870DF">
        <w:rPr>
          <w:b/>
        </w:rPr>
        <w:t xml:space="preserve"> </w:t>
      </w:r>
      <w:r w:rsidR="000870DF">
        <w:t>– (Unavailable when Speech Synthesizer setting = Default.  Available for other choices)</w:t>
      </w:r>
    </w:p>
    <w:p w14:paraId="72DA5BD5" w14:textId="77777777" w:rsidR="004F4E01" w:rsidRPr="000B37AF" w:rsidRDefault="004F4E01" w:rsidP="00F56D0F">
      <w:pPr>
        <w:numPr>
          <w:ilvl w:val="0"/>
          <w:numId w:val="65"/>
        </w:numPr>
        <w:rPr>
          <w:b/>
        </w:rPr>
      </w:pPr>
      <w:r w:rsidRPr="000B37AF">
        <w:rPr>
          <w:b/>
        </w:rPr>
        <w:t>Person</w:t>
      </w:r>
      <w:r w:rsidR="000870DF">
        <w:rPr>
          <w:b/>
        </w:rPr>
        <w:t xml:space="preserve"> </w:t>
      </w:r>
      <w:r w:rsidR="000870DF">
        <w:t>– (Unavailable when Speech Synthesizer setting = Default.  Available for other choices)</w:t>
      </w:r>
    </w:p>
    <w:p w14:paraId="72DA5BD6" w14:textId="77777777" w:rsidR="004F4E01" w:rsidRPr="000B37AF" w:rsidRDefault="004F4E01" w:rsidP="00F56D0F">
      <w:pPr>
        <w:numPr>
          <w:ilvl w:val="0"/>
          <w:numId w:val="65"/>
        </w:numPr>
        <w:rPr>
          <w:b/>
        </w:rPr>
      </w:pPr>
      <w:r w:rsidRPr="000B37AF">
        <w:rPr>
          <w:b/>
        </w:rPr>
        <w:t>Pitch</w:t>
      </w:r>
      <w:r w:rsidR="000870DF">
        <w:rPr>
          <w:b/>
        </w:rPr>
        <w:t xml:space="preserve"> </w:t>
      </w:r>
      <w:r w:rsidR="000870DF">
        <w:t>– (Unavailable when Speech Synthesizer setting = Default.  Available for other choices)</w:t>
      </w:r>
    </w:p>
    <w:p w14:paraId="72DA5BD8" w14:textId="1F575915" w:rsidR="00B329E2" w:rsidRPr="00524D0F" w:rsidRDefault="004F4E01" w:rsidP="00B329E2">
      <w:pPr>
        <w:numPr>
          <w:ilvl w:val="0"/>
          <w:numId w:val="65"/>
        </w:numPr>
        <w:rPr>
          <w:u w:val="single"/>
        </w:rPr>
      </w:pPr>
      <w:r w:rsidRPr="00524D0F">
        <w:t>Volume</w:t>
      </w:r>
      <w:r w:rsidR="000870DF" w:rsidRPr="00524D0F">
        <w:t xml:space="preserve"> </w:t>
      </w:r>
      <w:r w:rsidR="000870DF">
        <w:t>– (Unavailable when Speech Synthesizer setting = Default.  Available for other choices)</w:t>
      </w:r>
    </w:p>
    <w:p w14:paraId="72DA5BD9" w14:textId="77777777" w:rsidR="00B329E2" w:rsidRDefault="00B329E2" w:rsidP="00E4261E">
      <w:pPr>
        <w:pStyle w:val="Heading3"/>
      </w:pPr>
      <w:bookmarkStart w:id="84" w:name="_Toc332883192"/>
      <w:r w:rsidRPr="00B329E2">
        <w:t>Voices (V)/</w:t>
      </w:r>
      <w:r w:rsidRPr="009E2189">
        <w:t>S</w:t>
      </w:r>
      <w:r>
        <w:t>elect a Voice Profile</w:t>
      </w:r>
      <w:r w:rsidR="003C73FF">
        <w:t>…</w:t>
      </w:r>
      <w:r w:rsidR="003C73FF" w:rsidRPr="00B329E2">
        <w:t xml:space="preserve">  </w:t>
      </w:r>
      <w:r w:rsidRPr="00B329E2">
        <w:t>(</w:t>
      </w:r>
      <w:r w:rsidR="00E1764F">
        <w:t>S</w:t>
      </w:r>
      <w:r w:rsidRPr="00B329E2">
        <w:t>)</w:t>
      </w:r>
      <w:bookmarkEnd w:id="84"/>
    </w:p>
    <w:p w14:paraId="72DA5BDA" w14:textId="5E448175" w:rsidR="004F4E01" w:rsidRDefault="009E2189" w:rsidP="00E4261E">
      <w:pPr>
        <w:pStyle w:val="Heading4"/>
      </w:pPr>
      <w:r w:rsidRPr="00E1764F">
        <w:t>S</w:t>
      </w:r>
      <w:r>
        <w:t>elect a Voice Profile</w:t>
      </w:r>
      <w:r w:rsidR="00E1764F">
        <w:t xml:space="preserve"> Dialog</w:t>
      </w:r>
    </w:p>
    <w:p w14:paraId="72DA5BDC" w14:textId="03634ACE" w:rsidR="000D4029" w:rsidRDefault="000D4029" w:rsidP="000D4029">
      <w:r w:rsidRPr="000D4029">
        <w:t xml:space="preserve">To configure </w:t>
      </w:r>
      <w:r w:rsidR="00861986">
        <w:t>Voice</w:t>
      </w:r>
      <w:r w:rsidRPr="000D4029">
        <w:t xml:space="preserve"> settings, go to the JAWS window by pressing </w:t>
      </w:r>
      <w:r w:rsidRPr="000D4029">
        <w:rPr>
          <w:b/>
        </w:rPr>
        <w:t>INSERT+J</w:t>
      </w:r>
      <w:r w:rsidRPr="000D4029">
        <w:t xml:space="preserve">.  Select </w:t>
      </w:r>
      <w:r w:rsidRPr="000D4029">
        <w:rPr>
          <w:b/>
          <w:u w:val="single"/>
        </w:rPr>
        <w:t>O</w:t>
      </w:r>
      <w:r w:rsidRPr="000D4029">
        <w:rPr>
          <w:b/>
        </w:rPr>
        <w:t>ptions</w:t>
      </w:r>
      <w:r w:rsidRPr="000D4029">
        <w:t xml:space="preserve"> (</w:t>
      </w:r>
      <w:r w:rsidRPr="000D4029">
        <w:rPr>
          <w:b/>
        </w:rPr>
        <w:t>ALT+O</w:t>
      </w:r>
      <w:r w:rsidRPr="000D4029">
        <w:t xml:space="preserve">).  Select </w:t>
      </w:r>
      <w:r w:rsidRPr="000D4029">
        <w:rPr>
          <w:b/>
          <w:u w:val="single"/>
        </w:rPr>
        <w:t>V</w:t>
      </w:r>
      <w:r w:rsidRPr="000D4029">
        <w:rPr>
          <w:b/>
        </w:rPr>
        <w:t>oices</w:t>
      </w:r>
      <w:r w:rsidRPr="000D4029">
        <w:t xml:space="preserve"> (</w:t>
      </w:r>
      <w:r w:rsidRPr="00861986">
        <w:rPr>
          <w:b/>
        </w:rPr>
        <w:t>V</w:t>
      </w:r>
      <w:r w:rsidRPr="000D4029">
        <w:t xml:space="preserve">), and then </w:t>
      </w:r>
      <w:r w:rsidR="00377EDA">
        <w:t>access</w:t>
      </w:r>
      <w:r w:rsidRPr="000D4029">
        <w:t xml:space="preserve"> </w:t>
      </w:r>
      <w:r w:rsidR="00307F08">
        <w:rPr>
          <w:b/>
          <w:u w:val="single"/>
        </w:rPr>
        <w:t>S</w:t>
      </w:r>
      <w:r w:rsidR="00307F08">
        <w:rPr>
          <w:b/>
        </w:rPr>
        <w:t>elect a Voice Profile</w:t>
      </w:r>
      <w:r w:rsidRPr="000D4029">
        <w:rPr>
          <w:b/>
        </w:rPr>
        <w:t>…</w:t>
      </w:r>
      <w:r w:rsidRPr="000D4029">
        <w:t xml:space="preserve">  (</w:t>
      </w:r>
      <w:r w:rsidR="00307F08">
        <w:rPr>
          <w:b/>
        </w:rPr>
        <w:t>S</w:t>
      </w:r>
      <w:r w:rsidRPr="000D4029">
        <w:t>)</w:t>
      </w:r>
      <w:r w:rsidR="008567FC">
        <w:t xml:space="preserve"> from the Voices sub-menu</w:t>
      </w:r>
      <w:r w:rsidRPr="000D4029">
        <w:t>.</w:t>
      </w:r>
    </w:p>
    <w:p w14:paraId="72DA5BDD" w14:textId="77777777" w:rsidR="00E1764F" w:rsidRPr="00CC7B7D" w:rsidRDefault="00E1764F" w:rsidP="00E4261E">
      <w:r w:rsidRPr="00E4261E">
        <w:rPr>
          <w:b/>
          <w:u w:val="single"/>
        </w:rPr>
        <w:t>D</w:t>
      </w:r>
      <w:r w:rsidRPr="00E4261E">
        <w:rPr>
          <w:b/>
        </w:rPr>
        <w:t>efault (ALT+D)</w:t>
      </w:r>
    </w:p>
    <w:p w14:paraId="72DA5BDE" w14:textId="77777777" w:rsidR="00E1764F" w:rsidRDefault="00E1764F" w:rsidP="0067264E">
      <w:pPr>
        <w:pStyle w:val="ListParagraph"/>
        <w:numPr>
          <w:ilvl w:val="0"/>
          <w:numId w:val="67"/>
        </w:numPr>
        <w:rPr>
          <w:b/>
        </w:rPr>
      </w:pPr>
      <w:r>
        <w:rPr>
          <w:b/>
        </w:rPr>
        <w:t>Eloquence</w:t>
      </w:r>
      <w:r w:rsidRPr="0067264E">
        <w:rPr>
          <w:b/>
        </w:rPr>
        <w:t xml:space="preserve"> </w:t>
      </w:r>
      <w:r w:rsidRPr="0067264E">
        <w:t xml:space="preserve">– </w:t>
      </w:r>
      <w:r w:rsidR="009178F8" w:rsidRPr="009178F8">
        <w:rPr>
          <w:b/>
          <w:color w:val="FF0000"/>
        </w:rPr>
        <w:t>SELECTED</w:t>
      </w:r>
    </w:p>
    <w:p w14:paraId="72DA5BDF" w14:textId="77777777" w:rsidR="00E1764F" w:rsidRDefault="00E1764F" w:rsidP="0067264E">
      <w:pPr>
        <w:pStyle w:val="ListParagraph"/>
        <w:numPr>
          <w:ilvl w:val="0"/>
          <w:numId w:val="67"/>
        </w:numPr>
        <w:rPr>
          <w:b/>
        </w:rPr>
      </w:pPr>
      <w:r>
        <w:rPr>
          <w:b/>
        </w:rPr>
        <w:t xml:space="preserve">RealSpeak Solo Direct – (factory) </w:t>
      </w:r>
      <w:r w:rsidRPr="0067264E">
        <w:rPr>
          <w:b/>
        </w:rPr>
        <w:t xml:space="preserve"> </w:t>
      </w:r>
      <w:r w:rsidRPr="0067264E">
        <w:t>– UNSELECTED</w:t>
      </w:r>
    </w:p>
    <w:p w14:paraId="72DA5BE0" w14:textId="77777777" w:rsidR="00E1764F" w:rsidRPr="0067264E" w:rsidRDefault="00E1764F" w:rsidP="0067264E">
      <w:pPr>
        <w:pStyle w:val="ListParagraph"/>
        <w:numPr>
          <w:ilvl w:val="0"/>
          <w:numId w:val="67"/>
        </w:numPr>
        <w:rPr>
          <w:b/>
        </w:rPr>
      </w:pPr>
      <w:r>
        <w:rPr>
          <w:b/>
        </w:rPr>
        <w:t>SAPI 5 – (factory)</w:t>
      </w:r>
      <w:r w:rsidRPr="0067264E">
        <w:rPr>
          <w:b/>
        </w:rPr>
        <w:t xml:space="preserve"> </w:t>
      </w:r>
      <w:r w:rsidRPr="0067264E">
        <w:t>– UNSELECTED</w:t>
      </w:r>
    </w:p>
    <w:p w14:paraId="72DA5BE1" w14:textId="49B81CDB" w:rsidR="00E1764F" w:rsidRPr="00CC7B7D" w:rsidRDefault="00E1764F" w:rsidP="00E4261E">
      <w:r w:rsidRPr="00E4261E">
        <w:rPr>
          <w:b/>
          <w:u w:val="single"/>
        </w:rPr>
        <w:t>F</w:t>
      </w:r>
      <w:r w:rsidRPr="00E4261E">
        <w:rPr>
          <w:b/>
        </w:rPr>
        <w:t>or word (ALT+F)</w:t>
      </w:r>
    </w:p>
    <w:p w14:paraId="72DA5BE2" w14:textId="77777777" w:rsidR="00F56D0F" w:rsidRDefault="00F56D0F" w:rsidP="0067264E">
      <w:pPr>
        <w:pStyle w:val="ListParagraph"/>
        <w:numPr>
          <w:ilvl w:val="0"/>
          <w:numId w:val="67"/>
        </w:numPr>
        <w:rPr>
          <w:b/>
        </w:rPr>
      </w:pPr>
      <w:r>
        <w:rPr>
          <w:b/>
        </w:rPr>
        <w:t xml:space="preserve">Use Default </w:t>
      </w:r>
      <w:r w:rsidRPr="0067264E">
        <w:rPr>
          <w:b/>
        </w:rPr>
        <w:t xml:space="preserve"> </w:t>
      </w:r>
      <w:r w:rsidRPr="0067264E">
        <w:t xml:space="preserve">– </w:t>
      </w:r>
      <w:r w:rsidR="009178F8" w:rsidRPr="009178F8">
        <w:rPr>
          <w:b/>
          <w:color w:val="FF0000"/>
        </w:rPr>
        <w:t>SELECTED</w:t>
      </w:r>
    </w:p>
    <w:p w14:paraId="72DA5BE3" w14:textId="77777777" w:rsidR="00F56D0F" w:rsidRPr="0067264E" w:rsidRDefault="00F56D0F" w:rsidP="0067264E">
      <w:pPr>
        <w:pStyle w:val="ListParagraph"/>
        <w:numPr>
          <w:ilvl w:val="0"/>
          <w:numId w:val="67"/>
        </w:numPr>
      </w:pPr>
      <w:r>
        <w:rPr>
          <w:b/>
        </w:rPr>
        <w:t>Eloquence</w:t>
      </w:r>
      <w:r w:rsidRPr="0067264E">
        <w:rPr>
          <w:b/>
        </w:rPr>
        <w:t xml:space="preserve"> – </w:t>
      </w:r>
      <w:r w:rsidRPr="0067264E">
        <w:t>UNSELECTED</w:t>
      </w:r>
    </w:p>
    <w:p w14:paraId="72DA5BE4" w14:textId="77777777" w:rsidR="00F56D0F" w:rsidRDefault="00F56D0F" w:rsidP="0067264E">
      <w:pPr>
        <w:pStyle w:val="ListParagraph"/>
        <w:numPr>
          <w:ilvl w:val="0"/>
          <w:numId w:val="67"/>
        </w:numPr>
        <w:rPr>
          <w:b/>
        </w:rPr>
      </w:pPr>
      <w:r>
        <w:rPr>
          <w:b/>
        </w:rPr>
        <w:t xml:space="preserve">RealSpeak Solo Direct – (factory) </w:t>
      </w:r>
      <w:r w:rsidRPr="0067264E">
        <w:rPr>
          <w:b/>
        </w:rPr>
        <w:t xml:space="preserve"> </w:t>
      </w:r>
      <w:r w:rsidRPr="0067264E">
        <w:t>– UNSELECTED</w:t>
      </w:r>
    </w:p>
    <w:p w14:paraId="72DA5BE5" w14:textId="77777777" w:rsidR="00F56D0F" w:rsidRPr="0067264E" w:rsidRDefault="00F56D0F" w:rsidP="0067264E">
      <w:pPr>
        <w:pStyle w:val="ListParagraph"/>
        <w:numPr>
          <w:ilvl w:val="0"/>
          <w:numId w:val="67"/>
        </w:numPr>
        <w:rPr>
          <w:b/>
        </w:rPr>
      </w:pPr>
      <w:r>
        <w:rPr>
          <w:b/>
        </w:rPr>
        <w:t>SAPI 5 – (factory)</w:t>
      </w:r>
      <w:r w:rsidRPr="0067264E">
        <w:rPr>
          <w:b/>
        </w:rPr>
        <w:t xml:space="preserve"> </w:t>
      </w:r>
      <w:r w:rsidRPr="0067264E">
        <w:t>– UNSELECTED</w:t>
      </w:r>
    </w:p>
    <w:p w14:paraId="72DA5BE6" w14:textId="77777777" w:rsidR="00F56D0F" w:rsidRDefault="00F56D0F" w:rsidP="00CB3082">
      <w:pPr>
        <w:pStyle w:val="Heading2"/>
      </w:pPr>
    </w:p>
    <w:p w14:paraId="72DA5BE7" w14:textId="411A6206" w:rsidR="00CB3082" w:rsidRDefault="00CB3082" w:rsidP="00E4261E">
      <w:pPr>
        <w:pStyle w:val="Heading3"/>
      </w:pPr>
      <w:bookmarkStart w:id="85" w:name="_Toc332883193"/>
      <w:r w:rsidRPr="00CB3082">
        <w:t>Brai</w:t>
      </w:r>
      <w:r w:rsidRPr="00CB3082">
        <w:rPr>
          <w:u w:val="single"/>
        </w:rPr>
        <w:t>l</w:t>
      </w:r>
      <w:r w:rsidRPr="00CB3082">
        <w:t>le</w:t>
      </w:r>
      <w:r w:rsidR="003C73FF">
        <w:t xml:space="preserve">…  </w:t>
      </w:r>
      <w:r>
        <w:t>(</w:t>
      </w:r>
      <w:r w:rsidR="00E4261E">
        <w:t>L</w:t>
      </w:r>
      <w:r>
        <w:t>)</w:t>
      </w:r>
      <w:bookmarkEnd w:id="85"/>
    </w:p>
    <w:p w14:paraId="72DA5BE9" w14:textId="6BA7FD3D" w:rsidR="00861986" w:rsidRDefault="00CB3082" w:rsidP="002E2DB0">
      <w:pPr>
        <w:pStyle w:val="Heading4"/>
      </w:pPr>
      <w:r>
        <w:t>Braille Basic Settings Dialog</w:t>
      </w:r>
    </w:p>
    <w:p w14:paraId="72DA5BEA" w14:textId="5D4A60DA" w:rsidR="00861986" w:rsidRPr="00861986" w:rsidRDefault="00861986" w:rsidP="00861986">
      <w:r>
        <w:t xml:space="preserve">To configure Braille settings, go to the JAWS window by pressing </w:t>
      </w:r>
      <w:r>
        <w:rPr>
          <w:b/>
        </w:rPr>
        <w:t>INSERT+J</w:t>
      </w:r>
      <w:r>
        <w:t xml:space="preserve">.  Select </w:t>
      </w:r>
      <w:r>
        <w:rPr>
          <w:b/>
          <w:u w:val="single"/>
        </w:rPr>
        <w:t>O</w:t>
      </w:r>
      <w:r>
        <w:rPr>
          <w:b/>
        </w:rPr>
        <w:t xml:space="preserve">ptions </w:t>
      </w:r>
      <w:r>
        <w:t>(</w:t>
      </w:r>
      <w:r>
        <w:rPr>
          <w:b/>
        </w:rPr>
        <w:t>ALT+O</w:t>
      </w:r>
      <w:r>
        <w:t xml:space="preserve">).  Select </w:t>
      </w:r>
      <w:r w:rsidRPr="00E4261E">
        <w:rPr>
          <w:b/>
        </w:rPr>
        <w:t>B</w:t>
      </w:r>
      <w:r>
        <w:rPr>
          <w:b/>
        </w:rPr>
        <w:t>rai</w:t>
      </w:r>
      <w:r w:rsidRPr="00E4261E">
        <w:rPr>
          <w:b/>
          <w:u w:val="single"/>
        </w:rPr>
        <w:t>l</w:t>
      </w:r>
      <w:r>
        <w:rPr>
          <w:b/>
        </w:rPr>
        <w:t>le…</w:t>
      </w:r>
      <w:r>
        <w:t>(</w:t>
      </w:r>
      <w:r w:rsidR="008567FC">
        <w:rPr>
          <w:b/>
        </w:rPr>
        <w:t>L</w:t>
      </w:r>
      <w:r>
        <w:t>)</w:t>
      </w:r>
    </w:p>
    <w:p w14:paraId="72DA5BEB" w14:textId="77777777" w:rsidR="00CB3082" w:rsidRPr="00CC7B7D" w:rsidRDefault="0067264E" w:rsidP="00E4261E">
      <w:r w:rsidRPr="00E4261E">
        <w:rPr>
          <w:b/>
          <w:u w:val="single"/>
        </w:rPr>
        <w:t>D</w:t>
      </w:r>
      <w:r w:rsidRPr="00E4261E">
        <w:rPr>
          <w:b/>
        </w:rPr>
        <w:t>efault Braille Display (ALT+D)</w:t>
      </w:r>
    </w:p>
    <w:p w14:paraId="72DA5BEC" w14:textId="77777777" w:rsidR="0067264E" w:rsidRPr="0067264E" w:rsidRDefault="0067264E" w:rsidP="0067264E">
      <w:pPr>
        <w:pStyle w:val="ListParagraph"/>
        <w:numPr>
          <w:ilvl w:val="0"/>
          <w:numId w:val="67"/>
        </w:numPr>
      </w:pPr>
      <w:r>
        <w:rPr>
          <w:b/>
        </w:rPr>
        <w:t>Remote Access Braille</w:t>
      </w:r>
      <w:r>
        <w:t xml:space="preserve"> – UNSELECTED </w:t>
      </w:r>
    </w:p>
    <w:p w14:paraId="72DA5BED" w14:textId="77777777" w:rsidR="0067264E" w:rsidRPr="0067264E" w:rsidRDefault="0067264E" w:rsidP="0067264E">
      <w:pPr>
        <w:pStyle w:val="ListParagraph"/>
        <w:numPr>
          <w:ilvl w:val="0"/>
          <w:numId w:val="67"/>
        </w:numPr>
      </w:pPr>
      <w:r>
        <w:rPr>
          <w:b/>
        </w:rPr>
        <w:t>No Display</w:t>
      </w:r>
      <w:r w:rsidRPr="0067264E">
        <w:rPr>
          <w:b/>
        </w:rPr>
        <w:t xml:space="preserve"> </w:t>
      </w:r>
      <w:r w:rsidRPr="0067264E">
        <w:t>– UNSELECTED</w:t>
      </w:r>
    </w:p>
    <w:p w14:paraId="72DA5BEE" w14:textId="77777777" w:rsidR="0067264E" w:rsidRPr="0067264E" w:rsidRDefault="0067264E" w:rsidP="0067264E">
      <w:pPr>
        <w:pStyle w:val="ListParagraph"/>
        <w:numPr>
          <w:ilvl w:val="0"/>
          <w:numId w:val="67"/>
        </w:numPr>
      </w:pPr>
      <w:r w:rsidRPr="0067264E">
        <w:rPr>
          <w:b/>
        </w:rPr>
        <w:t xml:space="preserve">Focus </w:t>
      </w:r>
      <w:r>
        <w:t xml:space="preserve">– </w:t>
      </w:r>
      <w:r w:rsidR="009178F8" w:rsidRPr="009178F8">
        <w:rPr>
          <w:b/>
          <w:color w:val="FF0000"/>
        </w:rPr>
        <w:t>SELECTED</w:t>
      </w:r>
    </w:p>
    <w:p w14:paraId="72DA5BEF" w14:textId="77777777" w:rsidR="00F56D0F" w:rsidRPr="00CC7B7D" w:rsidRDefault="009430D4" w:rsidP="00E4261E">
      <w:r w:rsidRPr="00E4261E">
        <w:rPr>
          <w:b/>
          <w:u w:val="single"/>
        </w:rPr>
        <w:t>S</w:t>
      </w:r>
      <w:r w:rsidRPr="00E4261E">
        <w:rPr>
          <w:b/>
        </w:rPr>
        <w:t>ettings (ALT+S)</w:t>
      </w:r>
    </w:p>
    <w:p w14:paraId="72DA5BF0" w14:textId="77777777" w:rsidR="00725A7F" w:rsidRDefault="00725A7F" w:rsidP="00725A7F">
      <w:pPr>
        <w:pStyle w:val="ListParagraph"/>
        <w:numPr>
          <w:ilvl w:val="0"/>
          <w:numId w:val="68"/>
        </w:numPr>
      </w:pPr>
      <w:r>
        <w:rPr>
          <w:b/>
        </w:rPr>
        <w:t>USB</w:t>
      </w:r>
      <w:r>
        <w:t xml:space="preserve"> – (Unavailable)</w:t>
      </w:r>
    </w:p>
    <w:p w14:paraId="72DA5BF1" w14:textId="77777777" w:rsidR="00725A7F" w:rsidRPr="00CC7B7D" w:rsidRDefault="00725A7F" w:rsidP="00E4261E">
      <w:r w:rsidRPr="00E4261E">
        <w:rPr>
          <w:b/>
          <w:u w:val="single"/>
        </w:rPr>
        <w:t>M</w:t>
      </w:r>
      <w:r w:rsidRPr="00E4261E">
        <w:rPr>
          <w:b/>
        </w:rPr>
        <w:t>odify Settings</w:t>
      </w:r>
      <w:r w:rsidR="003C73FF" w:rsidRPr="00E4261E">
        <w:rPr>
          <w:b/>
        </w:rPr>
        <w:t xml:space="preserve">…  </w:t>
      </w:r>
      <w:r w:rsidRPr="00E4261E">
        <w:rPr>
          <w:b/>
        </w:rPr>
        <w:t>(ALT+M)</w:t>
      </w:r>
    </w:p>
    <w:p w14:paraId="72DA5BF2" w14:textId="77777777" w:rsidR="002724A7" w:rsidRPr="00CC7B7D" w:rsidRDefault="002724A7" w:rsidP="00E4261E">
      <w:pPr>
        <w:pStyle w:val="ListParagraph"/>
        <w:numPr>
          <w:ilvl w:val="0"/>
          <w:numId w:val="68"/>
        </w:numPr>
      </w:pPr>
      <w:r w:rsidRPr="00E4261E">
        <w:rPr>
          <w:b/>
        </w:rPr>
        <w:t>Set Options for the Focus Braille Display Dialog</w:t>
      </w:r>
    </w:p>
    <w:p w14:paraId="72DA5BF3" w14:textId="77777777" w:rsidR="002724A7" w:rsidRDefault="002724A7" w:rsidP="00E4261E">
      <w:pPr>
        <w:pStyle w:val="ListParagraph"/>
        <w:numPr>
          <w:ilvl w:val="1"/>
          <w:numId w:val="68"/>
        </w:numPr>
      </w:pPr>
      <w:r w:rsidRPr="00E4261E">
        <w:rPr>
          <w:b/>
        </w:rPr>
        <w:t xml:space="preserve">Port </w:t>
      </w:r>
      <w:r w:rsidRPr="00E4261E">
        <w:rPr>
          <w:b/>
          <w:u w:val="single"/>
        </w:rPr>
        <w:t>I</w:t>
      </w:r>
      <w:r w:rsidRPr="00E4261E">
        <w:rPr>
          <w:b/>
        </w:rPr>
        <w:t>nformation (ALT+I)</w:t>
      </w:r>
    </w:p>
    <w:p w14:paraId="12401696" w14:textId="5DC2DD80" w:rsidR="00740138" w:rsidRPr="00CC7B7D" w:rsidRDefault="00740138" w:rsidP="00E321BB">
      <w:pPr>
        <w:pStyle w:val="ListParagraph"/>
        <w:numPr>
          <w:ilvl w:val="2"/>
          <w:numId w:val="68"/>
        </w:numPr>
      </w:pPr>
      <w:r>
        <w:rPr>
          <w:b/>
        </w:rPr>
        <w:t xml:space="preserve">Select the output </w:t>
      </w:r>
      <w:r>
        <w:rPr>
          <w:b/>
          <w:u w:val="single"/>
        </w:rPr>
        <w:t>p</w:t>
      </w:r>
      <w:r>
        <w:rPr>
          <w:b/>
        </w:rPr>
        <w:t xml:space="preserve">ort </w:t>
      </w:r>
      <w:r w:rsidRPr="008942B8">
        <w:t>(</w:t>
      </w:r>
      <w:r>
        <w:rPr>
          <w:b/>
        </w:rPr>
        <w:t>ALT+P</w:t>
      </w:r>
      <w:r w:rsidRPr="008942B8">
        <w:t>)</w:t>
      </w:r>
    </w:p>
    <w:p w14:paraId="72DA5BF5" w14:textId="77777777" w:rsidR="002724A7" w:rsidRDefault="002724A7" w:rsidP="00E321BB">
      <w:pPr>
        <w:pStyle w:val="ListParagraph"/>
        <w:numPr>
          <w:ilvl w:val="3"/>
          <w:numId w:val="69"/>
        </w:numPr>
      </w:pPr>
      <w:r>
        <w:rPr>
          <w:b/>
        </w:rPr>
        <w:t xml:space="preserve">USB </w:t>
      </w:r>
      <w:r>
        <w:t xml:space="preserve"> – </w:t>
      </w:r>
      <w:r w:rsidR="009178F8" w:rsidRPr="009178F8">
        <w:rPr>
          <w:b/>
          <w:color w:val="FF0000"/>
        </w:rPr>
        <w:t>SELECTED</w:t>
      </w:r>
    </w:p>
    <w:p w14:paraId="72DA5BF6" w14:textId="77777777" w:rsidR="008942B8" w:rsidRDefault="002724A7" w:rsidP="00E321BB">
      <w:pPr>
        <w:pStyle w:val="ListParagraph"/>
        <w:numPr>
          <w:ilvl w:val="3"/>
          <w:numId w:val="69"/>
        </w:numPr>
      </w:pPr>
      <w:r w:rsidRPr="008942B8">
        <w:rPr>
          <w:b/>
        </w:rPr>
        <w:t xml:space="preserve">Bluetooth </w:t>
      </w:r>
      <w:r>
        <w:t xml:space="preserve"> – UNSELECTED</w:t>
      </w:r>
    </w:p>
    <w:p w14:paraId="72DA5BF7" w14:textId="77777777" w:rsidR="00F56D0F" w:rsidRPr="008942B8" w:rsidRDefault="002724A7" w:rsidP="00E321BB">
      <w:pPr>
        <w:pStyle w:val="ListParagraph"/>
        <w:numPr>
          <w:ilvl w:val="1"/>
          <w:numId w:val="69"/>
        </w:numPr>
        <w:rPr>
          <w:b/>
        </w:rPr>
      </w:pPr>
      <w:r w:rsidRPr="008942B8">
        <w:rPr>
          <w:b/>
        </w:rPr>
        <w:t xml:space="preserve">Select the output port </w:t>
      </w:r>
      <w:r w:rsidRPr="008942B8">
        <w:rPr>
          <w:b/>
          <w:u w:val="single"/>
        </w:rPr>
        <w:t>s</w:t>
      </w:r>
      <w:r w:rsidRPr="008942B8">
        <w:rPr>
          <w:b/>
        </w:rPr>
        <w:t>pecifications</w:t>
      </w:r>
      <w:r w:rsidR="008942B8">
        <w:rPr>
          <w:b/>
        </w:rPr>
        <w:t xml:space="preserve"> </w:t>
      </w:r>
      <w:r w:rsidR="008942B8">
        <w:t>(</w:t>
      </w:r>
      <w:r w:rsidR="008942B8">
        <w:rPr>
          <w:b/>
        </w:rPr>
        <w:t>ALT+S</w:t>
      </w:r>
      <w:r w:rsidR="008942B8">
        <w:t>)</w:t>
      </w:r>
    </w:p>
    <w:p w14:paraId="72DA5BF8" w14:textId="77777777" w:rsidR="008942B8" w:rsidRPr="008942B8" w:rsidRDefault="008942B8" w:rsidP="00E321BB">
      <w:pPr>
        <w:pStyle w:val="ListParagraph"/>
        <w:numPr>
          <w:ilvl w:val="2"/>
          <w:numId w:val="69"/>
        </w:numPr>
        <w:rPr>
          <w:b/>
        </w:rPr>
      </w:pPr>
      <w:r>
        <w:rPr>
          <w:b/>
        </w:rPr>
        <w:t xml:space="preserve">57600,n,8,1 </w:t>
      </w:r>
      <w:r>
        <w:t xml:space="preserve">– </w:t>
      </w:r>
      <w:r w:rsidR="009178F8" w:rsidRPr="009178F8">
        <w:rPr>
          <w:b/>
          <w:color w:val="FF0000"/>
        </w:rPr>
        <w:t>SELECTED</w:t>
      </w:r>
    </w:p>
    <w:p w14:paraId="72DA5BFA" w14:textId="116170CA" w:rsidR="00EB22A8" w:rsidRPr="00E321BB" w:rsidRDefault="00EB22A8" w:rsidP="00E321BB">
      <w:pPr>
        <w:rPr>
          <w:b/>
        </w:rPr>
      </w:pPr>
      <w:r w:rsidRPr="00E321BB">
        <w:rPr>
          <w:b/>
        </w:rPr>
        <w:t xml:space="preserve">Show Braille </w:t>
      </w:r>
      <w:r w:rsidRPr="00E321BB">
        <w:rPr>
          <w:b/>
          <w:u w:val="single"/>
        </w:rPr>
        <w:t>L</w:t>
      </w:r>
      <w:r w:rsidRPr="00E321BB">
        <w:rPr>
          <w:b/>
        </w:rPr>
        <w:t>oad Error (ALT+L)</w:t>
      </w:r>
      <w:r w:rsidR="00740138">
        <w:rPr>
          <w:b/>
        </w:rPr>
        <w:t xml:space="preserve">: </w:t>
      </w:r>
      <w:r w:rsidR="00740138" w:rsidRPr="00E321BB">
        <w:t>Unchecked</w:t>
      </w:r>
    </w:p>
    <w:p w14:paraId="24EAF1E3" w14:textId="77777777" w:rsidR="00E321BB" w:rsidRDefault="00EB22A8" w:rsidP="00E321BB">
      <w:pPr>
        <w:rPr>
          <w:b/>
        </w:rPr>
      </w:pPr>
      <w:r w:rsidRPr="00E321BB">
        <w:rPr>
          <w:b/>
        </w:rPr>
        <w:t>Translation Table (ALT+T)</w:t>
      </w:r>
      <w:r w:rsidR="00E321BB" w:rsidRPr="00E321BB">
        <w:t>:</w:t>
      </w:r>
      <w:r w:rsidR="00E321BB">
        <w:rPr>
          <w:b/>
        </w:rPr>
        <w:t xml:space="preserve"> </w:t>
      </w:r>
    </w:p>
    <w:p w14:paraId="72DA5BFB" w14:textId="644E4D41" w:rsidR="00EB22A8" w:rsidRPr="00E321BB" w:rsidRDefault="00E321BB" w:rsidP="00E321BB">
      <w:pPr>
        <w:pStyle w:val="ListParagraph"/>
        <w:numPr>
          <w:ilvl w:val="0"/>
          <w:numId w:val="120"/>
        </w:numPr>
        <w:rPr>
          <w:b/>
        </w:rPr>
      </w:pPr>
      <w:r w:rsidRPr="00E321BB">
        <w:rPr>
          <w:b/>
        </w:rPr>
        <w:t>US_Unicode</w:t>
      </w:r>
      <w:r w:rsidRPr="00B940C8">
        <w:t xml:space="preserve"> </w:t>
      </w:r>
      <w:r>
        <w:t xml:space="preserve">– </w:t>
      </w:r>
      <w:r w:rsidRPr="00E321BB">
        <w:rPr>
          <w:b/>
          <w:color w:val="FF0000"/>
        </w:rPr>
        <w:t>SELECTED</w:t>
      </w:r>
    </w:p>
    <w:p w14:paraId="72DA5C0B" w14:textId="77777777" w:rsidR="00EB22A8" w:rsidRPr="00E321BB" w:rsidRDefault="00946E46" w:rsidP="00E321BB">
      <w:pPr>
        <w:rPr>
          <w:b/>
        </w:rPr>
      </w:pPr>
      <w:r w:rsidRPr="00E321BB">
        <w:rPr>
          <w:b/>
        </w:rPr>
        <w:t xml:space="preserve">Add </w:t>
      </w:r>
      <w:r w:rsidRPr="00E321BB">
        <w:rPr>
          <w:b/>
          <w:u w:val="single"/>
        </w:rPr>
        <w:t>B</w:t>
      </w:r>
      <w:r w:rsidRPr="00E321BB">
        <w:rPr>
          <w:b/>
        </w:rPr>
        <w:t>raille Display</w:t>
      </w:r>
      <w:r w:rsidR="003C73FF" w:rsidRPr="00E321BB">
        <w:rPr>
          <w:b/>
        </w:rPr>
        <w:t xml:space="preserve">…  </w:t>
      </w:r>
      <w:r w:rsidRPr="00E321BB">
        <w:rPr>
          <w:b/>
        </w:rPr>
        <w:t>(ALT+B)</w:t>
      </w:r>
    </w:p>
    <w:p w14:paraId="315DD212" w14:textId="4292DD90" w:rsidR="00FE4528" w:rsidRPr="007A1D7F" w:rsidRDefault="00946E46" w:rsidP="00FE4528">
      <w:pPr>
        <w:pStyle w:val="ListParagraph"/>
        <w:numPr>
          <w:ilvl w:val="0"/>
          <w:numId w:val="72"/>
        </w:numPr>
        <w:rPr>
          <w:caps/>
        </w:rPr>
      </w:pPr>
      <w:r w:rsidRPr="00E321BB">
        <w:rPr>
          <w:b/>
        </w:rPr>
        <w:t xml:space="preserve">Select </w:t>
      </w:r>
      <w:r w:rsidR="008567FC" w:rsidRPr="00E321BB">
        <w:rPr>
          <w:b/>
        </w:rPr>
        <w:t>c</w:t>
      </w:r>
      <w:r w:rsidRPr="00E321BB">
        <w:rPr>
          <w:b/>
        </w:rPr>
        <w:t>omponents Dialog</w:t>
      </w:r>
      <w:r w:rsidR="008567FC">
        <w:t xml:space="preserve">: </w:t>
      </w:r>
      <w:r w:rsidR="00FE4528" w:rsidRPr="007A1D7F">
        <w:rPr>
          <w:caps/>
        </w:rPr>
        <w:t>Accept Default Settings</w:t>
      </w:r>
    </w:p>
    <w:p w14:paraId="72DA5C0F" w14:textId="77777777" w:rsidR="00EB22A8" w:rsidRPr="00C24ADB" w:rsidRDefault="00946E46" w:rsidP="00C24ADB">
      <w:pPr>
        <w:rPr>
          <w:b/>
        </w:rPr>
      </w:pPr>
      <w:r w:rsidRPr="00C24ADB">
        <w:rPr>
          <w:b/>
        </w:rPr>
        <w:t>Advanced</w:t>
      </w:r>
      <w:r w:rsidR="00861986" w:rsidRPr="00C24ADB">
        <w:rPr>
          <w:b/>
        </w:rPr>
        <w:t>…  (</w:t>
      </w:r>
      <w:r w:rsidRPr="00C24ADB">
        <w:rPr>
          <w:b/>
        </w:rPr>
        <w:t>ALT+A)</w:t>
      </w:r>
    </w:p>
    <w:p w14:paraId="72DA5C10" w14:textId="7F9FB1DB" w:rsidR="001B140C" w:rsidRDefault="0022070A" w:rsidP="00C24ADB">
      <w:pPr>
        <w:pStyle w:val="ListParagraph"/>
        <w:numPr>
          <w:ilvl w:val="0"/>
          <w:numId w:val="120"/>
        </w:numPr>
      </w:pPr>
      <w:r>
        <w:t xml:space="preserve">Opens up </w:t>
      </w:r>
      <w:hyperlink w:anchor="_Braille" w:tooltip="Bookmark Link to JAWS Settings Center Braille" w:history="1">
        <w:r w:rsidR="00FE4528">
          <w:rPr>
            <w:rStyle w:val="Hyperlink"/>
          </w:rPr>
          <w:t>JAWS Settings Center - Default: Braille Settings Group</w:t>
        </w:r>
      </w:hyperlink>
      <w:r w:rsidR="005B59A7">
        <w:t xml:space="preserve"> (discussed above)</w:t>
      </w:r>
      <w:r w:rsidR="00FE4528">
        <w:t>.</w:t>
      </w:r>
    </w:p>
    <w:p w14:paraId="72DA5C7B" w14:textId="77777777" w:rsidR="004F4E01" w:rsidRPr="004F4E01" w:rsidRDefault="004F4E01" w:rsidP="00C24ADB">
      <w:pPr>
        <w:pStyle w:val="Heading3"/>
      </w:pPr>
      <w:bookmarkStart w:id="86" w:name="_Toc332883194"/>
      <w:r w:rsidRPr="004F4E01">
        <w:rPr>
          <w:u w:val="single"/>
        </w:rPr>
        <w:t>M</w:t>
      </w:r>
      <w:r w:rsidRPr="004F4E01">
        <w:t>anage Application Settings</w:t>
      </w:r>
      <w:r w:rsidR="003C73FF" w:rsidRPr="004F4E01">
        <w:t xml:space="preserve">…  </w:t>
      </w:r>
      <w:r w:rsidRPr="004F4E01">
        <w:t>(M)</w:t>
      </w:r>
      <w:bookmarkEnd w:id="86"/>
    </w:p>
    <w:p w14:paraId="72DA5C7C" w14:textId="77777777" w:rsidR="004F4E01" w:rsidRDefault="004F4E01" w:rsidP="00C24ADB">
      <w:pPr>
        <w:pStyle w:val="Heading4"/>
      </w:pPr>
      <w:r w:rsidRPr="004F4E01">
        <w:t>Manage Application Settings Dialog</w:t>
      </w:r>
    </w:p>
    <w:p w14:paraId="72DA5C7E" w14:textId="59233C01" w:rsidR="00861986" w:rsidRPr="00861986" w:rsidRDefault="00861986" w:rsidP="00861986">
      <w:r w:rsidRPr="00861986">
        <w:t xml:space="preserve">To configure </w:t>
      </w:r>
      <w:r w:rsidRPr="00861986">
        <w:rPr>
          <w:sz w:val="22"/>
        </w:rPr>
        <w:t xml:space="preserve">the </w:t>
      </w:r>
      <w:r w:rsidR="00CF6094">
        <w:t>Manage Application</w:t>
      </w:r>
      <w:bookmarkStart w:id="87" w:name="_GoBack"/>
      <w:bookmarkEnd w:id="87"/>
      <w:r w:rsidRPr="00861986">
        <w:t xml:space="preserve"> </w:t>
      </w:r>
      <w:r>
        <w:t>S</w:t>
      </w:r>
      <w:r w:rsidRPr="00861986">
        <w:t xml:space="preserve">ettings, go to the JAWS window by pressing </w:t>
      </w:r>
      <w:r w:rsidRPr="00861986">
        <w:rPr>
          <w:b/>
        </w:rPr>
        <w:t>INSERT+J</w:t>
      </w:r>
      <w:r w:rsidRPr="00861986">
        <w:t xml:space="preserve">.  Select </w:t>
      </w:r>
      <w:r w:rsidRPr="00861986">
        <w:rPr>
          <w:b/>
          <w:u w:val="single"/>
        </w:rPr>
        <w:t>O</w:t>
      </w:r>
      <w:r w:rsidRPr="00861986">
        <w:rPr>
          <w:b/>
        </w:rPr>
        <w:t xml:space="preserve">ptions </w:t>
      </w:r>
      <w:r w:rsidRPr="00861986">
        <w:t>(</w:t>
      </w:r>
      <w:r w:rsidRPr="00861986">
        <w:rPr>
          <w:b/>
        </w:rPr>
        <w:t>ALT+O</w:t>
      </w:r>
      <w:r w:rsidRPr="00861986">
        <w:t xml:space="preserve">).  Select </w:t>
      </w:r>
      <w:r w:rsidRPr="00861986">
        <w:rPr>
          <w:b/>
          <w:u w:val="single"/>
        </w:rPr>
        <w:t>M</w:t>
      </w:r>
      <w:r w:rsidRPr="00861986">
        <w:rPr>
          <w:b/>
        </w:rPr>
        <w:t xml:space="preserve">anage Application Settings…  </w:t>
      </w:r>
      <w:r w:rsidRPr="004F4E01">
        <w:t>(</w:t>
      </w:r>
      <w:r w:rsidRPr="00861986">
        <w:rPr>
          <w:b/>
        </w:rPr>
        <w:t>M</w:t>
      </w:r>
      <w:r w:rsidRPr="004F4E01">
        <w:t>)</w:t>
      </w:r>
      <w:r w:rsidRPr="00861986">
        <w:t>.</w:t>
      </w:r>
    </w:p>
    <w:p w14:paraId="72DA5C7F" w14:textId="77777777" w:rsidR="004F4E01" w:rsidRPr="00841A2D" w:rsidRDefault="004F4E01" w:rsidP="00C24ADB">
      <w:r w:rsidRPr="00C24ADB">
        <w:rPr>
          <w:b/>
          <w:u w:val="single"/>
        </w:rPr>
        <w:t>A</w:t>
      </w:r>
      <w:r w:rsidRPr="00C24ADB">
        <w:rPr>
          <w:b/>
        </w:rPr>
        <w:t>pplication Settings</w:t>
      </w:r>
      <w:r w:rsidR="00646416" w:rsidRPr="00C24ADB">
        <w:rPr>
          <w:b/>
        </w:rPr>
        <w:t xml:space="preserve"> (ALT+A)</w:t>
      </w:r>
    </w:p>
    <w:p w14:paraId="72DA5C80" w14:textId="77777777" w:rsidR="004F4E01" w:rsidRPr="00987392" w:rsidRDefault="004F4E01" w:rsidP="00987392">
      <w:pPr>
        <w:numPr>
          <w:ilvl w:val="0"/>
          <w:numId w:val="56"/>
        </w:numPr>
      </w:pPr>
      <w:r w:rsidRPr="004F4E01">
        <w:rPr>
          <w:b/>
        </w:rPr>
        <w:t>DEFAULT</w:t>
      </w:r>
      <w:r w:rsidR="00646416">
        <w:rPr>
          <w:b/>
        </w:rPr>
        <w:t xml:space="preserve"> </w:t>
      </w:r>
      <w:r w:rsidR="00646416">
        <w:t xml:space="preserve">– </w:t>
      </w:r>
      <w:r w:rsidR="009178F8" w:rsidRPr="009178F8">
        <w:rPr>
          <w:b/>
          <w:color w:val="FF0000"/>
        </w:rPr>
        <w:t>CHECKED</w:t>
      </w:r>
      <w:r w:rsidR="00646416">
        <w:tab/>
      </w:r>
    </w:p>
    <w:p w14:paraId="72DA5C81" w14:textId="77777777" w:rsidR="00987392" w:rsidRPr="00646416" w:rsidRDefault="00987392" w:rsidP="00987392">
      <w:pPr>
        <w:numPr>
          <w:ilvl w:val="0"/>
          <w:numId w:val="56"/>
        </w:numPr>
        <w:rPr>
          <w:b/>
        </w:rPr>
      </w:pPr>
      <w:r w:rsidRPr="00646416">
        <w:rPr>
          <w:b/>
        </w:rPr>
        <w:t>judge</w:t>
      </w:r>
      <w:r w:rsidR="00646416" w:rsidRPr="00646416">
        <w:rPr>
          <w:b/>
        </w:rPr>
        <w:t xml:space="preserve"> </w:t>
      </w:r>
      <w:r w:rsidR="00646416" w:rsidRPr="00646416">
        <w:t xml:space="preserve">– </w:t>
      </w:r>
      <w:r w:rsidR="009178F8" w:rsidRPr="009178F8">
        <w:rPr>
          <w:b/>
          <w:color w:val="FF0000"/>
        </w:rPr>
        <w:t>CHECKED</w:t>
      </w:r>
    </w:p>
    <w:p w14:paraId="72DA5C82" w14:textId="77777777" w:rsidR="00987392" w:rsidRPr="00646416" w:rsidRDefault="00987392" w:rsidP="00987392">
      <w:pPr>
        <w:numPr>
          <w:ilvl w:val="0"/>
          <w:numId w:val="56"/>
        </w:numPr>
        <w:rPr>
          <w:b/>
        </w:rPr>
      </w:pPr>
      <w:r w:rsidRPr="00646416">
        <w:rPr>
          <w:b/>
        </w:rPr>
        <w:t>Outlook 2010</w:t>
      </w:r>
      <w:r w:rsidR="00646416" w:rsidRPr="00646416">
        <w:rPr>
          <w:b/>
        </w:rPr>
        <w:t xml:space="preserve"> </w:t>
      </w:r>
      <w:r w:rsidR="00646416" w:rsidRPr="00646416">
        <w:t xml:space="preserve">– </w:t>
      </w:r>
      <w:r w:rsidR="009178F8" w:rsidRPr="009178F8">
        <w:rPr>
          <w:b/>
          <w:color w:val="FF0000"/>
        </w:rPr>
        <w:t>CHECKED</w:t>
      </w:r>
    </w:p>
    <w:p w14:paraId="72DA5C83" w14:textId="77777777" w:rsidR="00987392" w:rsidRPr="00646416" w:rsidRDefault="00987392" w:rsidP="00987392">
      <w:pPr>
        <w:numPr>
          <w:ilvl w:val="0"/>
          <w:numId w:val="56"/>
        </w:numPr>
        <w:rPr>
          <w:b/>
        </w:rPr>
      </w:pPr>
      <w:r w:rsidRPr="00646416">
        <w:rPr>
          <w:b/>
        </w:rPr>
        <w:t>pcsws</w:t>
      </w:r>
      <w:r w:rsidR="00646416" w:rsidRPr="00646416">
        <w:rPr>
          <w:b/>
        </w:rPr>
        <w:t xml:space="preserve"> </w:t>
      </w:r>
      <w:r w:rsidR="00646416" w:rsidRPr="00646416">
        <w:t xml:space="preserve">– </w:t>
      </w:r>
      <w:r w:rsidR="009178F8" w:rsidRPr="009178F8">
        <w:rPr>
          <w:b/>
          <w:color w:val="FF0000"/>
        </w:rPr>
        <w:t>CHECKED</w:t>
      </w:r>
    </w:p>
    <w:p w14:paraId="72DA5C84" w14:textId="77777777" w:rsidR="00987392" w:rsidRPr="00646416" w:rsidRDefault="00987392" w:rsidP="00987392">
      <w:pPr>
        <w:numPr>
          <w:ilvl w:val="0"/>
          <w:numId w:val="56"/>
        </w:numPr>
        <w:rPr>
          <w:b/>
        </w:rPr>
      </w:pPr>
      <w:r w:rsidRPr="00646416">
        <w:rPr>
          <w:b/>
        </w:rPr>
        <w:t>pcsws_judge</w:t>
      </w:r>
      <w:r w:rsidR="00646416" w:rsidRPr="00646416">
        <w:rPr>
          <w:b/>
        </w:rPr>
        <w:t xml:space="preserve"> </w:t>
      </w:r>
      <w:r w:rsidR="00646416" w:rsidRPr="00646416">
        <w:t xml:space="preserve">– </w:t>
      </w:r>
      <w:r w:rsidR="00646416">
        <w:t>UN</w:t>
      </w:r>
      <w:r w:rsidR="00646416" w:rsidRPr="00646416">
        <w:t>CHECKED</w:t>
      </w:r>
    </w:p>
    <w:p w14:paraId="72DA5C85" w14:textId="77777777" w:rsidR="00987392" w:rsidRPr="004F4E01" w:rsidRDefault="00987392" w:rsidP="00987392">
      <w:pPr>
        <w:numPr>
          <w:ilvl w:val="0"/>
          <w:numId w:val="56"/>
        </w:numPr>
      </w:pPr>
      <w:r w:rsidRPr="00646416">
        <w:rPr>
          <w:b/>
        </w:rPr>
        <w:t>word</w:t>
      </w:r>
      <w:r w:rsidR="00646416" w:rsidRPr="00646416">
        <w:rPr>
          <w:b/>
        </w:rPr>
        <w:t xml:space="preserve"> </w:t>
      </w:r>
      <w:r w:rsidR="00646416" w:rsidRPr="00646416">
        <w:t xml:space="preserve">– </w:t>
      </w:r>
      <w:r w:rsidR="009178F8" w:rsidRPr="009178F8">
        <w:rPr>
          <w:b/>
          <w:color w:val="FF0000"/>
        </w:rPr>
        <w:t>CHECKED</w:t>
      </w:r>
    </w:p>
    <w:p w14:paraId="72DA5C86" w14:textId="77777777" w:rsidR="004F4E01" w:rsidRPr="004F4E01" w:rsidRDefault="004F4E01" w:rsidP="00C24ADB">
      <w:r w:rsidRPr="004F4E01">
        <w:rPr>
          <w:b/>
          <w:u w:val="single"/>
        </w:rPr>
        <w:t>E</w:t>
      </w:r>
      <w:r w:rsidRPr="004F4E01">
        <w:rPr>
          <w:b/>
        </w:rPr>
        <w:t>nable All</w:t>
      </w:r>
      <w:r w:rsidR="00987392">
        <w:rPr>
          <w:b/>
        </w:rPr>
        <w:t xml:space="preserve"> </w:t>
      </w:r>
      <w:r w:rsidR="00987392">
        <w:t>(</w:t>
      </w:r>
      <w:r w:rsidR="00987392">
        <w:rPr>
          <w:b/>
        </w:rPr>
        <w:t>ALT+E</w:t>
      </w:r>
      <w:r w:rsidR="00987392">
        <w:t>)</w:t>
      </w:r>
      <w:r w:rsidRPr="004F4E01">
        <w:rPr>
          <w:b/>
        </w:rPr>
        <w:t xml:space="preserve"> </w:t>
      </w:r>
      <w:r w:rsidRPr="004F4E01">
        <w:t>(Push Button)</w:t>
      </w:r>
    </w:p>
    <w:p w14:paraId="72DA5C87" w14:textId="77777777" w:rsidR="004F4E01" w:rsidRPr="004F4E01" w:rsidRDefault="004F4E01" w:rsidP="00C24ADB">
      <w:r w:rsidRPr="004F4E01">
        <w:rPr>
          <w:b/>
          <w:u w:val="single"/>
        </w:rPr>
        <w:t>D</w:t>
      </w:r>
      <w:r w:rsidRPr="004F4E01">
        <w:rPr>
          <w:b/>
        </w:rPr>
        <w:t xml:space="preserve">isable All </w:t>
      </w:r>
      <w:r w:rsidR="00987392">
        <w:t>(</w:t>
      </w:r>
      <w:r w:rsidR="00987392">
        <w:rPr>
          <w:b/>
        </w:rPr>
        <w:t>ALT+D</w:t>
      </w:r>
      <w:r w:rsidR="00987392">
        <w:t>)</w:t>
      </w:r>
      <w:r w:rsidR="00987392" w:rsidRPr="004F4E01">
        <w:t xml:space="preserve"> </w:t>
      </w:r>
      <w:r w:rsidRPr="004F4E01">
        <w:t>(Push Button)</w:t>
      </w:r>
    </w:p>
    <w:p w14:paraId="72DA5C88" w14:textId="77777777" w:rsidR="004F4E01" w:rsidRPr="004F4E01" w:rsidRDefault="004F4E01" w:rsidP="00C24ADB">
      <w:r w:rsidRPr="004F4E01">
        <w:rPr>
          <w:b/>
          <w:u w:val="single"/>
        </w:rPr>
        <w:t>R</w:t>
      </w:r>
      <w:r w:rsidRPr="004F4E01">
        <w:rPr>
          <w:b/>
        </w:rPr>
        <w:t xml:space="preserve">emove Selected </w:t>
      </w:r>
      <w:r w:rsidR="00987392" w:rsidRPr="00987392">
        <w:t>(</w:t>
      </w:r>
      <w:r w:rsidR="00987392" w:rsidRPr="00987392">
        <w:rPr>
          <w:b/>
        </w:rPr>
        <w:t>ALT+</w:t>
      </w:r>
      <w:r w:rsidR="00987392">
        <w:rPr>
          <w:b/>
        </w:rPr>
        <w:t>R</w:t>
      </w:r>
      <w:r w:rsidR="00987392" w:rsidRPr="00987392">
        <w:t>)</w:t>
      </w:r>
      <w:r w:rsidR="00987392" w:rsidRPr="00987392">
        <w:rPr>
          <w:b/>
        </w:rPr>
        <w:t xml:space="preserve"> </w:t>
      </w:r>
      <w:r w:rsidRPr="004F4E01">
        <w:t>(Push Button)</w:t>
      </w:r>
    </w:p>
    <w:p w14:paraId="72DA5C89" w14:textId="77777777" w:rsidR="00D0022B" w:rsidRDefault="00D0022B" w:rsidP="00D0022B">
      <w:pPr>
        <w:pStyle w:val="Heading2"/>
        <w:rPr>
          <w:b w:val="0"/>
        </w:rPr>
      </w:pPr>
    </w:p>
    <w:p w14:paraId="72DA5C8A" w14:textId="77777777" w:rsidR="004F4E01" w:rsidRDefault="004F4E01" w:rsidP="00C24ADB">
      <w:pPr>
        <w:pStyle w:val="Heading3"/>
      </w:pPr>
      <w:bookmarkStart w:id="88" w:name="_Toc332883195"/>
      <w:r w:rsidRPr="00D0022B">
        <w:t>E</w:t>
      </w:r>
      <w:r w:rsidRPr="00D0022B">
        <w:rPr>
          <w:u w:val="single"/>
        </w:rPr>
        <w:t>x</w:t>
      </w:r>
      <w:r w:rsidRPr="00D0022B">
        <w:t>it (X) (ALT+F4)</w:t>
      </w:r>
      <w:bookmarkEnd w:id="88"/>
    </w:p>
    <w:p w14:paraId="72DA5C8B" w14:textId="77777777" w:rsidR="005005A6" w:rsidRDefault="005005A6" w:rsidP="00C24ADB">
      <w:pPr>
        <w:pStyle w:val="Heading4"/>
      </w:pPr>
      <w:r>
        <w:t>Exit JAWS</w:t>
      </w:r>
    </w:p>
    <w:p w14:paraId="2061F526" w14:textId="4E30B314" w:rsidR="00F926C9" w:rsidRDefault="005005A6" w:rsidP="005005A6">
      <w:r>
        <w:t>To exit JAWS</w:t>
      </w:r>
      <w:r w:rsidR="00C24ADB">
        <w:t xml:space="preserve">: </w:t>
      </w:r>
    </w:p>
    <w:p w14:paraId="4050556D" w14:textId="5287D080" w:rsidR="00F926C9" w:rsidRDefault="00F926C9" w:rsidP="00C24ADB">
      <w:pPr>
        <w:pStyle w:val="ListParagraph"/>
        <w:numPr>
          <w:ilvl w:val="0"/>
          <w:numId w:val="120"/>
        </w:numPr>
      </w:pPr>
      <w:r w:rsidRPr="00C24ADB">
        <w:rPr>
          <w:b/>
        </w:rPr>
        <w:t>Method 1</w:t>
      </w:r>
      <w:r>
        <w:t xml:space="preserve">:  </w:t>
      </w:r>
      <w:r w:rsidR="00C24ADB">
        <w:t>G</w:t>
      </w:r>
      <w:r w:rsidR="00C24ADB" w:rsidRPr="00861986">
        <w:t xml:space="preserve">o to the JAWS window by pressing </w:t>
      </w:r>
      <w:r w:rsidR="00C24ADB" w:rsidRPr="00861986">
        <w:rPr>
          <w:b/>
        </w:rPr>
        <w:t>INSERT+J</w:t>
      </w:r>
      <w:r w:rsidR="00C24ADB" w:rsidRPr="00861986">
        <w:t xml:space="preserve">. </w:t>
      </w:r>
      <w:r w:rsidR="005005A6" w:rsidRPr="00F926C9">
        <w:t>Select</w:t>
      </w:r>
      <w:r w:rsidR="005005A6" w:rsidRPr="00861986">
        <w:t xml:space="preserve"> </w:t>
      </w:r>
      <w:r w:rsidR="005005A6" w:rsidRPr="00C24ADB">
        <w:rPr>
          <w:b/>
          <w:u w:val="single"/>
        </w:rPr>
        <w:t>O</w:t>
      </w:r>
      <w:r w:rsidR="005005A6" w:rsidRPr="00C24ADB">
        <w:rPr>
          <w:b/>
        </w:rPr>
        <w:t xml:space="preserve">ptions </w:t>
      </w:r>
      <w:r w:rsidR="005005A6" w:rsidRPr="00861986">
        <w:t>(</w:t>
      </w:r>
      <w:r w:rsidR="005005A6" w:rsidRPr="00C24ADB">
        <w:rPr>
          <w:b/>
        </w:rPr>
        <w:t>ALT+O</w:t>
      </w:r>
      <w:r w:rsidR="005005A6" w:rsidRPr="00861986">
        <w:t xml:space="preserve">).  Select </w:t>
      </w:r>
      <w:r w:rsidR="005005A6" w:rsidRPr="00C24ADB">
        <w:rPr>
          <w:b/>
        </w:rPr>
        <w:t>E</w:t>
      </w:r>
      <w:r w:rsidR="005005A6" w:rsidRPr="00C24ADB">
        <w:rPr>
          <w:b/>
          <w:u w:val="single"/>
        </w:rPr>
        <w:t>x</w:t>
      </w:r>
      <w:r w:rsidR="005005A6" w:rsidRPr="00C24ADB">
        <w:rPr>
          <w:b/>
        </w:rPr>
        <w:t xml:space="preserve">it </w:t>
      </w:r>
      <w:r w:rsidR="005005A6" w:rsidRPr="005005A6">
        <w:t>(</w:t>
      </w:r>
      <w:r w:rsidR="005005A6" w:rsidRPr="00C24ADB">
        <w:rPr>
          <w:b/>
        </w:rPr>
        <w:t>X</w:t>
      </w:r>
      <w:r w:rsidR="005005A6" w:rsidRPr="005005A6">
        <w:t>)</w:t>
      </w:r>
      <w:r>
        <w:t xml:space="preserve">.  </w:t>
      </w:r>
    </w:p>
    <w:p w14:paraId="72DA5C8D" w14:textId="2CC238B4" w:rsidR="005005A6" w:rsidRDefault="00F926C9" w:rsidP="00C24ADB">
      <w:pPr>
        <w:pStyle w:val="ListParagraph"/>
        <w:numPr>
          <w:ilvl w:val="0"/>
          <w:numId w:val="120"/>
        </w:numPr>
      </w:pPr>
      <w:r w:rsidRPr="00C24ADB">
        <w:rPr>
          <w:b/>
        </w:rPr>
        <w:t>Method 2</w:t>
      </w:r>
      <w:r>
        <w:t>:</w:t>
      </w:r>
      <w:r w:rsidR="00C24ADB">
        <w:t xml:space="preserve">  </w:t>
      </w:r>
      <w:r>
        <w:t>Go to the JAWS window by pressing INSERT+J.  P</w:t>
      </w:r>
      <w:r w:rsidR="005005A6">
        <w:t xml:space="preserve">ress </w:t>
      </w:r>
      <w:r w:rsidR="005005A6" w:rsidRPr="00C24ADB">
        <w:rPr>
          <w:b/>
        </w:rPr>
        <w:t>ALT+F4</w:t>
      </w:r>
      <w:r>
        <w:t xml:space="preserve"> to close the window.</w:t>
      </w:r>
    </w:p>
    <w:p w14:paraId="725110D3" w14:textId="3A50F376" w:rsidR="00F926C9" w:rsidRPr="00F926C9" w:rsidRDefault="00F926C9" w:rsidP="005005A6">
      <w:r w:rsidRPr="00C24ADB">
        <w:rPr>
          <w:b/>
        </w:rPr>
        <w:t>Note</w:t>
      </w:r>
      <w:r>
        <w:t xml:space="preserve">:  Remember that you can press </w:t>
      </w:r>
      <w:r w:rsidRPr="00C24ADB">
        <w:rPr>
          <w:b/>
          <w:caps/>
        </w:rPr>
        <w:t>Insert+F4</w:t>
      </w:r>
      <w:r>
        <w:t xml:space="preserve"> to Exit JAWS from anywhere; it is not necessary to be in the JAW</w:t>
      </w:r>
      <w:r w:rsidR="00D12ED1">
        <w:t>S window to use this keystroke.</w:t>
      </w:r>
    </w:p>
    <w:p w14:paraId="72DA5C8E" w14:textId="4ABCD84B" w:rsidR="00622D91" w:rsidRDefault="00622D91" w:rsidP="00FA5792">
      <w:pPr>
        <w:pStyle w:val="Heading1"/>
      </w:pPr>
      <w:bookmarkStart w:id="89" w:name="_Toc332883196"/>
      <w:bookmarkStart w:id="90" w:name="_Toc240687604"/>
      <w:r>
        <w:t xml:space="preserve">utilities </w:t>
      </w:r>
      <w:r w:rsidR="001B4E26">
        <w:t>Menu</w:t>
      </w:r>
      <w:r>
        <w:t xml:space="preserve"> (alt+u)</w:t>
      </w:r>
      <w:bookmarkEnd w:id="89"/>
    </w:p>
    <w:p w14:paraId="72DA5C8F" w14:textId="5B1648DF" w:rsidR="005B59A7" w:rsidRDefault="00386DBA" w:rsidP="005B59A7">
      <w:pPr>
        <w:pStyle w:val="Heading2"/>
      </w:pPr>
      <w:bookmarkStart w:id="91" w:name="_Toc332883197"/>
      <w:r>
        <w:t xml:space="preserve">Recommended Settings for the </w:t>
      </w:r>
      <w:r w:rsidR="001B4E26">
        <w:t>Utilities Menu</w:t>
      </w:r>
      <w:bookmarkEnd w:id="91"/>
    </w:p>
    <w:p w14:paraId="72DA5C90" w14:textId="77777777" w:rsidR="00A86F22" w:rsidRDefault="00C7457E" w:rsidP="00A86F22">
      <w:pPr>
        <w:pStyle w:val="Heading3"/>
      </w:pPr>
      <w:bookmarkStart w:id="92" w:name="_Toc332883198"/>
      <w:r>
        <w:t>JAWS Tandem (T)</w:t>
      </w:r>
      <w:bookmarkEnd w:id="92"/>
    </w:p>
    <w:p w14:paraId="72DA5C91" w14:textId="77777777" w:rsidR="00C7457E" w:rsidRDefault="00C7457E" w:rsidP="00C7457E">
      <w:pPr>
        <w:pStyle w:val="Heading4"/>
      </w:pPr>
      <w:r>
        <w:t>General</w:t>
      </w:r>
    </w:p>
    <w:p w14:paraId="72DA5C92" w14:textId="77777777" w:rsidR="00C7457E" w:rsidRPr="00C7457E" w:rsidRDefault="00C7457E" w:rsidP="00C7457E">
      <w:r>
        <w:t xml:space="preserve">For detailed information on using JAWS Tandem, access the document, </w:t>
      </w:r>
      <w:hyperlink r:id="rId11" w:tooltip="Hypertext link to Tandem For JAWS Users" w:history="1">
        <w:r w:rsidRPr="00152961">
          <w:rPr>
            <w:rStyle w:val="Hyperlink"/>
          </w:rPr>
          <w:t>Tandem For JAWS Users</w:t>
        </w:r>
      </w:hyperlink>
      <w:r>
        <w:t xml:space="preserve"> located on the </w:t>
      </w:r>
      <w:r w:rsidR="00152961">
        <w:t xml:space="preserve">Office of Learning's </w:t>
      </w:r>
      <w:hyperlink r:id="rId12" w:tooltip="Hypertext link to Visually Impaired Curriculum page" w:history="1">
        <w:r w:rsidR="00152961" w:rsidRPr="00152961">
          <w:rPr>
            <w:rStyle w:val="Hyperlink"/>
          </w:rPr>
          <w:t>Visually Impaired Curriculum</w:t>
        </w:r>
      </w:hyperlink>
      <w:r w:rsidR="00152961">
        <w:t xml:space="preserve"> page.</w:t>
      </w:r>
    </w:p>
    <w:p w14:paraId="72DA5C93" w14:textId="77777777" w:rsidR="00A86F22" w:rsidRDefault="00A86F22" w:rsidP="00152961">
      <w:pPr>
        <w:pStyle w:val="Heading4"/>
      </w:pPr>
      <w:r w:rsidRPr="00585087">
        <w:t xml:space="preserve">JAWS </w:t>
      </w:r>
      <w:r w:rsidRPr="00585087">
        <w:rPr>
          <w:u w:val="single"/>
        </w:rPr>
        <w:t>T</w:t>
      </w:r>
      <w:r w:rsidRPr="00585087">
        <w:t>andem</w:t>
      </w:r>
      <w:r>
        <w:t xml:space="preserve"> (</w:t>
      </w:r>
      <w:r w:rsidRPr="00585087">
        <w:t>T</w:t>
      </w:r>
      <w:r>
        <w:t>)</w:t>
      </w:r>
    </w:p>
    <w:p w14:paraId="72DA5C94" w14:textId="77777777" w:rsidR="00152961" w:rsidRDefault="00152961" w:rsidP="00380C1E">
      <w:pPr>
        <w:pStyle w:val="ListParagraph"/>
        <w:numPr>
          <w:ilvl w:val="0"/>
          <w:numId w:val="76"/>
        </w:numPr>
      </w:pPr>
      <w:r>
        <w:rPr>
          <w:b/>
        </w:rPr>
        <w:t xml:space="preserve">Tandem </w:t>
      </w:r>
      <w:r>
        <w:rPr>
          <w:b/>
          <w:u w:val="single"/>
        </w:rPr>
        <w:t>C</w:t>
      </w:r>
      <w:r>
        <w:rPr>
          <w:b/>
        </w:rPr>
        <w:t xml:space="preserve">enter </w:t>
      </w:r>
      <w:r>
        <w:t>(</w:t>
      </w:r>
      <w:r>
        <w:rPr>
          <w:b/>
        </w:rPr>
        <w:t>C</w:t>
      </w:r>
      <w:r>
        <w:t>)</w:t>
      </w:r>
    </w:p>
    <w:p w14:paraId="72DA5C95" w14:textId="77777777" w:rsidR="009247E6" w:rsidRDefault="009247E6" w:rsidP="009247E6">
      <w:pPr>
        <w:pStyle w:val="ListParagraph"/>
        <w:numPr>
          <w:ilvl w:val="1"/>
          <w:numId w:val="76"/>
        </w:numPr>
      </w:pPr>
      <w:r>
        <w:rPr>
          <w:b/>
          <w:u w:val="single"/>
        </w:rPr>
        <w:t>A</w:t>
      </w:r>
      <w:r>
        <w:rPr>
          <w:b/>
        </w:rPr>
        <w:t xml:space="preserve">llow access to my computer </w:t>
      </w:r>
      <w:r>
        <w:t>(</w:t>
      </w:r>
      <w:r>
        <w:rPr>
          <w:b/>
        </w:rPr>
        <w:t>A</w:t>
      </w:r>
      <w:r>
        <w:t>) – NOT USED BY SSA</w:t>
      </w:r>
    </w:p>
    <w:p w14:paraId="72DA5C96" w14:textId="77777777" w:rsidR="009247E6" w:rsidRDefault="009247E6" w:rsidP="009247E6">
      <w:pPr>
        <w:pStyle w:val="ListParagraph"/>
        <w:numPr>
          <w:ilvl w:val="1"/>
          <w:numId w:val="76"/>
        </w:numPr>
      </w:pPr>
      <w:r>
        <w:rPr>
          <w:b/>
          <w:u w:val="single"/>
        </w:rPr>
        <w:t>G</w:t>
      </w:r>
      <w:r>
        <w:rPr>
          <w:b/>
        </w:rPr>
        <w:t xml:space="preserve">et access to a computer </w:t>
      </w:r>
      <w:r>
        <w:t>(</w:t>
      </w:r>
      <w:r>
        <w:rPr>
          <w:b/>
        </w:rPr>
        <w:t>G</w:t>
      </w:r>
      <w:r>
        <w:t>)</w:t>
      </w:r>
      <w:r w:rsidRPr="009247E6">
        <w:t xml:space="preserve"> – NOT USED BY SSA</w:t>
      </w:r>
    </w:p>
    <w:p w14:paraId="72DA5C97" w14:textId="77777777" w:rsidR="00380C1E" w:rsidRDefault="00380C1E" w:rsidP="00380C1E">
      <w:pPr>
        <w:pStyle w:val="ListParagraph"/>
        <w:numPr>
          <w:ilvl w:val="0"/>
          <w:numId w:val="76"/>
        </w:numPr>
      </w:pPr>
      <w:r>
        <w:rPr>
          <w:b/>
        </w:rPr>
        <w:t>Tandem Di</w:t>
      </w:r>
      <w:r>
        <w:rPr>
          <w:b/>
          <w:u w:val="single"/>
        </w:rPr>
        <w:t>r</w:t>
      </w:r>
      <w:r>
        <w:rPr>
          <w:b/>
        </w:rPr>
        <w:t xml:space="preserve">ect </w:t>
      </w:r>
      <w:r>
        <w:t>(</w:t>
      </w:r>
      <w:r w:rsidRPr="00380C1E">
        <w:rPr>
          <w:b/>
        </w:rPr>
        <w:t>R</w:t>
      </w:r>
      <w:r>
        <w:t>)</w:t>
      </w:r>
    </w:p>
    <w:p w14:paraId="72DA5C98" w14:textId="77777777" w:rsidR="009247E6" w:rsidRDefault="009247E6" w:rsidP="009247E6">
      <w:pPr>
        <w:pStyle w:val="ListParagraph"/>
        <w:numPr>
          <w:ilvl w:val="1"/>
          <w:numId w:val="76"/>
        </w:numPr>
      </w:pPr>
      <w:r>
        <w:rPr>
          <w:b/>
          <w:u w:val="single"/>
        </w:rPr>
        <w:t>A</w:t>
      </w:r>
      <w:r>
        <w:rPr>
          <w:b/>
        </w:rPr>
        <w:t xml:space="preserve">llow access to my computer </w:t>
      </w:r>
      <w:r>
        <w:t>(</w:t>
      </w:r>
      <w:r>
        <w:rPr>
          <w:b/>
        </w:rPr>
        <w:t>A</w:t>
      </w:r>
      <w:r>
        <w:t xml:space="preserve">) – </w:t>
      </w:r>
      <w:r w:rsidR="009178F8" w:rsidRPr="009A02C4">
        <w:t>SELECTED</w:t>
      </w:r>
      <w:r w:rsidR="00E51C78">
        <w:t xml:space="preserve"> BY TARGET PC</w:t>
      </w:r>
    </w:p>
    <w:p w14:paraId="72DA5C99" w14:textId="77777777" w:rsidR="009247E6" w:rsidRDefault="009247E6" w:rsidP="009247E6">
      <w:pPr>
        <w:pStyle w:val="ListParagraph"/>
        <w:numPr>
          <w:ilvl w:val="1"/>
          <w:numId w:val="76"/>
        </w:numPr>
      </w:pPr>
      <w:r w:rsidRPr="00E51C78">
        <w:rPr>
          <w:b/>
          <w:u w:val="single"/>
        </w:rPr>
        <w:t>G</w:t>
      </w:r>
      <w:r w:rsidRPr="00E51C78">
        <w:rPr>
          <w:b/>
        </w:rPr>
        <w:t xml:space="preserve">et access to a computer </w:t>
      </w:r>
      <w:r>
        <w:t>(</w:t>
      </w:r>
      <w:r w:rsidRPr="00E51C78">
        <w:rPr>
          <w:b/>
        </w:rPr>
        <w:t>G</w:t>
      </w:r>
      <w:r>
        <w:t>)</w:t>
      </w:r>
      <w:r w:rsidRPr="009247E6">
        <w:t xml:space="preserve"> – </w:t>
      </w:r>
      <w:r w:rsidR="009178F8" w:rsidRPr="009A02C4">
        <w:t>SELECTED</w:t>
      </w:r>
      <w:r w:rsidR="00E51C78">
        <w:t xml:space="preserve"> BY CONTROLLER PC</w:t>
      </w:r>
    </w:p>
    <w:p w14:paraId="72DA5C9A" w14:textId="77777777" w:rsidR="00380C1E" w:rsidRDefault="00380C1E" w:rsidP="00380C1E">
      <w:pPr>
        <w:pStyle w:val="ListParagraph"/>
        <w:numPr>
          <w:ilvl w:val="0"/>
          <w:numId w:val="76"/>
        </w:numPr>
      </w:pPr>
      <w:r>
        <w:rPr>
          <w:b/>
          <w:u w:val="single"/>
        </w:rPr>
        <w:t>D</w:t>
      </w:r>
      <w:r>
        <w:rPr>
          <w:b/>
        </w:rPr>
        <w:t xml:space="preserve">isconnect </w:t>
      </w:r>
      <w:r>
        <w:t>(</w:t>
      </w:r>
      <w:r>
        <w:rPr>
          <w:b/>
        </w:rPr>
        <w:t>D</w:t>
      </w:r>
      <w:r>
        <w:t>)</w:t>
      </w:r>
      <w:r w:rsidR="00E51C78">
        <w:t xml:space="preserve"> – </w:t>
      </w:r>
      <w:r w:rsidR="009178F8" w:rsidRPr="009A02C4">
        <w:t>SELECTED</w:t>
      </w:r>
      <w:r w:rsidR="00E51C78">
        <w:t xml:space="preserve"> TO END A TANDEM SESSION.  (Unavailable when not in a Tandem session)</w:t>
      </w:r>
    </w:p>
    <w:p w14:paraId="72DA5C9B" w14:textId="77777777" w:rsidR="00380C1E" w:rsidRPr="00152961" w:rsidRDefault="00380C1E" w:rsidP="00380C1E">
      <w:pPr>
        <w:pStyle w:val="ListParagraph"/>
        <w:numPr>
          <w:ilvl w:val="0"/>
          <w:numId w:val="76"/>
        </w:numPr>
      </w:pPr>
      <w:r>
        <w:rPr>
          <w:b/>
          <w:u w:val="single"/>
        </w:rPr>
        <w:t>Q</w:t>
      </w:r>
      <w:r>
        <w:rPr>
          <w:b/>
        </w:rPr>
        <w:t>uick Start Guide</w:t>
      </w:r>
      <w:r w:rsidR="003C73FF">
        <w:rPr>
          <w:b/>
        </w:rPr>
        <w:t xml:space="preserve">…  </w:t>
      </w:r>
      <w:r>
        <w:t>(</w:t>
      </w:r>
      <w:r>
        <w:rPr>
          <w:b/>
        </w:rPr>
        <w:t>Q</w:t>
      </w:r>
      <w:r>
        <w:t>)</w:t>
      </w:r>
      <w:r w:rsidR="00DF0D66">
        <w:t xml:space="preserve"> – Presents </w:t>
      </w:r>
      <w:r w:rsidR="00DF0D66" w:rsidRPr="00DF0D66">
        <w:rPr>
          <w:b/>
        </w:rPr>
        <w:t>JAWS Tandem Quick Start Guide</w:t>
      </w:r>
      <w:r w:rsidR="00DF0D66">
        <w:t xml:space="preserve"> in a new JAWS window</w:t>
      </w:r>
    </w:p>
    <w:p w14:paraId="72DA5C9C" w14:textId="77777777" w:rsidR="00A86F22" w:rsidRDefault="00A86F22" w:rsidP="001B4E26">
      <w:pPr>
        <w:pStyle w:val="Heading3"/>
      </w:pPr>
      <w:bookmarkStart w:id="93" w:name="_Toc332883199"/>
      <w:r w:rsidRPr="00585087">
        <w:rPr>
          <w:u w:val="single"/>
        </w:rPr>
        <w:t>M</w:t>
      </w:r>
      <w:r w:rsidRPr="00585087">
        <w:t>erge Utility</w:t>
      </w:r>
      <w:r>
        <w:t xml:space="preserve"> (</w:t>
      </w:r>
      <w:r w:rsidRPr="00585087">
        <w:t>M</w:t>
      </w:r>
      <w:r>
        <w:t>)</w:t>
      </w:r>
      <w:bookmarkEnd w:id="93"/>
    </w:p>
    <w:p w14:paraId="72DA5C9D" w14:textId="77777777" w:rsidR="001B4E26" w:rsidRPr="001B4E26" w:rsidRDefault="001B4E26" w:rsidP="001B4E26">
      <w:pPr>
        <w:pStyle w:val="Heading4"/>
      </w:pPr>
      <w:r>
        <w:t>General</w:t>
      </w:r>
    </w:p>
    <w:p w14:paraId="72DA5C9E" w14:textId="77777777" w:rsidR="004B412B" w:rsidRPr="004B412B" w:rsidRDefault="004B412B" w:rsidP="004B412B">
      <w:r w:rsidRPr="004B412B">
        <w:t xml:space="preserve">This menu item provides access to the </w:t>
      </w:r>
      <w:r>
        <w:rPr>
          <w:b/>
        </w:rPr>
        <w:t xml:space="preserve">Select Source Directory </w:t>
      </w:r>
      <w:r>
        <w:t>dialog (</w:t>
      </w:r>
      <w:r w:rsidRPr="004B412B">
        <w:rPr>
          <w:b/>
        </w:rPr>
        <w:t>Merge Manager</w:t>
      </w:r>
      <w:r>
        <w:t>)</w:t>
      </w:r>
      <w:r w:rsidRPr="004B412B">
        <w:t>.</w:t>
      </w:r>
    </w:p>
    <w:p w14:paraId="72DA5C9F" w14:textId="77777777" w:rsidR="004B412B" w:rsidRDefault="004B412B" w:rsidP="004B412B">
      <w:r w:rsidRPr="004B412B">
        <w:t xml:space="preserve">Use the </w:t>
      </w:r>
      <w:r w:rsidRPr="004B412B">
        <w:rPr>
          <w:b/>
        </w:rPr>
        <w:t>Merge Utility</w:t>
      </w:r>
      <w:r w:rsidRPr="004B412B">
        <w:t xml:space="preserve"> to import your settings.  This utility imports all of your configuration (JCF) files, dictionary (JDF) files, graphics (JGF) files, schemes, sounds, PlaceMarkers, personalized Web settings, and voice settings from a previous version of JAWS.  Any script files you created that are not already included with JAWS are also imported.  This allows you to retain many of your customized settings when you upgrade to a later version.</w:t>
      </w:r>
    </w:p>
    <w:p w14:paraId="72DA5CA0" w14:textId="77777777" w:rsidR="004B412B" w:rsidRPr="004B412B" w:rsidRDefault="004B412B" w:rsidP="004B412B">
      <w:r>
        <w:rPr>
          <w:b/>
        </w:rPr>
        <w:t>Note</w:t>
      </w:r>
      <w:r>
        <w:t xml:space="preserve">:  </w:t>
      </w:r>
      <w:r w:rsidRPr="004B412B">
        <w:t xml:space="preserve">This process does not import </w:t>
      </w:r>
      <w:r>
        <w:t>your JAWS startup preferences, B</w:t>
      </w:r>
      <w:r w:rsidRPr="004B412B">
        <w:t xml:space="preserve">raille settings, keyboard layout selection, or custom keyboard assignments.  In addition, </w:t>
      </w:r>
      <w:r>
        <w:t xml:space="preserve">the </w:t>
      </w:r>
      <w:r>
        <w:rPr>
          <w:b/>
        </w:rPr>
        <w:t xml:space="preserve">Merge Utility </w:t>
      </w:r>
      <w:r>
        <w:t xml:space="preserve">does not import </w:t>
      </w:r>
      <w:r w:rsidRPr="004B412B">
        <w:t>any changes to script files included with JAWS.</w:t>
      </w:r>
    </w:p>
    <w:p w14:paraId="72DA5CA1" w14:textId="77777777" w:rsidR="00A86F22" w:rsidRDefault="00A86F22" w:rsidP="001B4E26">
      <w:pPr>
        <w:pStyle w:val="Heading3"/>
      </w:pPr>
      <w:bookmarkStart w:id="94" w:name="_Toc332883200"/>
      <w:r w:rsidRPr="00585087">
        <w:t xml:space="preserve">Synthesizer and </w:t>
      </w:r>
      <w:r w:rsidRPr="00585087">
        <w:rPr>
          <w:u w:val="single"/>
        </w:rPr>
        <w:t>B</w:t>
      </w:r>
      <w:r w:rsidRPr="00585087">
        <w:t>raille Manager</w:t>
      </w:r>
      <w:r w:rsidR="00585087">
        <w:t xml:space="preserve"> </w:t>
      </w:r>
      <w:r w:rsidR="00585087" w:rsidRPr="00585087">
        <w:t>(</w:t>
      </w:r>
      <w:r w:rsidR="00585087">
        <w:t>B</w:t>
      </w:r>
      <w:r w:rsidR="00585087" w:rsidRPr="00585087">
        <w:t>)</w:t>
      </w:r>
      <w:bookmarkEnd w:id="94"/>
    </w:p>
    <w:p w14:paraId="72DA5CA2" w14:textId="77777777" w:rsidR="001B4E26" w:rsidRPr="001B4E26" w:rsidRDefault="001B4E26" w:rsidP="001B4E26">
      <w:pPr>
        <w:pStyle w:val="Heading4"/>
      </w:pPr>
      <w:r>
        <w:t>General</w:t>
      </w:r>
    </w:p>
    <w:p w14:paraId="72DA5CA3" w14:textId="77777777" w:rsidR="005D458B" w:rsidRDefault="005D458B" w:rsidP="005D458B">
      <w:r w:rsidRPr="005D458B">
        <w:t>This menu item provides access to the</w:t>
      </w:r>
      <w:r>
        <w:t xml:space="preserve"> </w:t>
      </w:r>
      <w:r w:rsidRPr="005D458B">
        <w:rPr>
          <w:b/>
        </w:rPr>
        <w:t>JAWS Synthesizer and Braille Manager</w:t>
      </w:r>
      <w:r w:rsidRPr="005D458B">
        <w:t>.</w:t>
      </w:r>
    </w:p>
    <w:p w14:paraId="72DA5CA4" w14:textId="36419CB8" w:rsidR="005D458B" w:rsidRDefault="005D458B" w:rsidP="005D458B">
      <w:r w:rsidRPr="005D458B">
        <w:t xml:space="preserve">The </w:t>
      </w:r>
      <w:r w:rsidRPr="005D458B">
        <w:rPr>
          <w:b/>
        </w:rPr>
        <w:t>Synthesizer and Braille Manager</w:t>
      </w:r>
      <w:r w:rsidRPr="005D458B">
        <w:t xml:space="preserve"> </w:t>
      </w:r>
      <w:r w:rsidR="003C73FF" w:rsidRPr="005D458B">
        <w:t>allow</w:t>
      </w:r>
      <w:r w:rsidRPr="005D458B">
        <w:t xml:space="preserve"> you to add, mod</w:t>
      </w:r>
      <w:r>
        <w:t>ify, or remove synthesizer and B</w:t>
      </w:r>
      <w:r w:rsidRPr="005D458B">
        <w:t>raille display dr</w:t>
      </w:r>
      <w:r w:rsidR="00813BF0">
        <w:t>ivers.  Adding synthesizers or B</w:t>
      </w:r>
      <w:r w:rsidRPr="005D458B">
        <w:t>raille displays makes them available from the JAWS user interface.  Modifications can include changing the default synth</w:t>
      </w:r>
      <w:r>
        <w:t>esizer or B</w:t>
      </w:r>
      <w:r w:rsidRPr="005D458B">
        <w:t>raille display and changing the output port, if applicable</w:t>
      </w:r>
      <w:r w:rsidR="00813BF0" w:rsidRPr="005D458B">
        <w:t xml:space="preserve">.  </w:t>
      </w:r>
      <w:r w:rsidRPr="005D458B">
        <w:t>Removing the devices only remove</w:t>
      </w:r>
      <w:r w:rsidR="002F3284">
        <w:t>s</w:t>
      </w:r>
      <w:r w:rsidRPr="005D458B">
        <w:t xml:space="preserve"> them from the JAWS user interface</w:t>
      </w:r>
      <w:r w:rsidR="00813BF0" w:rsidRPr="005D458B">
        <w:t xml:space="preserve">.  </w:t>
      </w:r>
      <w:r w:rsidRPr="005D458B">
        <w:t>The device files remain on the computer until JAWS is uninstalled.</w:t>
      </w:r>
    </w:p>
    <w:p w14:paraId="72DA5CA5" w14:textId="77777777" w:rsidR="005D458B" w:rsidRPr="005D458B" w:rsidRDefault="00813BF0" w:rsidP="005D458B">
      <w:r>
        <w:rPr>
          <w:b/>
        </w:rPr>
        <w:t>Note</w:t>
      </w:r>
      <w:r>
        <w:t>:  Contact your systems support personnel or the EWD Help Desk before making any changes</w:t>
      </w:r>
      <w:r w:rsidR="008C00C2">
        <w:t xml:space="preserve"> using </w:t>
      </w:r>
      <w:r w:rsidR="008C00C2" w:rsidRPr="005D458B">
        <w:rPr>
          <w:b/>
        </w:rPr>
        <w:t>Synthesizer and Braille Manager</w:t>
      </w:r>
      <w:r>
        <w:t>.</w:t>
      </w:r>
    </w:p>
    <w:p w14:paraId="72DA5CA6" w14:textId="77777777" w:rsidR="00A86F22" w:rsidRDefault="00A86F22" w:rsidP="001B4E26">
      <w:pPr>
        <w:pStyle w:val="Heading3"/>
      </w:pPr>
      <w:bookmarkStart w:id="95" w:name="_Toc332883201"/>
      <w:r w:rsidRPr="007B19C8">
        <w:t>S</w:t>
      </w:r>
      <w:r w:rsidRPr="007B19C8">
        <w:rPr>
          <w:u w:val="single"/>
        </w:rPr>
        <w:t>o</w:t>
      </w:r>
      <w:r w:rsidRPr="007B19C8">
        <w:t>und Cards</w:t>
      </w:r>
      <w:r w:rsidR="00585087">
        <w:t xml:space="preserve"> </w:t>
      </w:r>
      <w:r w:rsidR="00585087" w:rsidRPr="00585087">
        <w:t>(</w:t>
      </w:r>
      <w:r w:rsidR="00585087">
        <w:t>O</w:t>
      </w:r>
      <w:r w:rsidR="00585087" w:rsidRPr="00585087">
        <w:t>)</w:t>
      </w:r>
      <w:bookmarkEnd w:id="95"/>
    </w:p>
    <w:p w14:paraId="72DA5CA7" w14:textId="77777777" w:rsidR="001B4E26" w:rsidRPr="001B4E26" w:rsidRDefault="001B4E26" w:rsidP="001B4E26">
      <w:pPr>
        <w:pStyle w:val="Heading4"/>
      </w:pPr>
      <w:r>
        <w:t>General</w:t>
      </w:r>
    </w:p>
    <w:p w14:paraId="72DA5CA8" w14:textId="77777777" w:rsidR="00E91504" w:rsidRDefault="00E91504" w:rsidP="00E91504">
      <w:r w:rsidRPr="00E91504">
        <w:t xml:space="preserve">Use this menu item to select a sound card for JAWS speech output when multiple sound cards are installed in your computer. </w:t>
      </w:r>
      <w:r>
        <w:t xml:space="preserve"> </w:t>
      </w:r>
    </w:p>
    <w:p w14:paraId="72DA5CA9" w14:textId="77777777" w:rsidR="00E91504" w:rsidRPr="00E91504" w:rsidRDefault="00E91504" w:rsidP="00E91504">
      <w:r>
        <w:rPr>
          <w:b/>
        </w:rPr>
        <w:t>Note</w:t>
      </w:r>
      <w:r>
        <w:t>:  Contact your systems support personnel or the EWD Help Desk before making any changes</w:t>
      </w:r>
      <w:r w:rsidR="008C00C2">
        <w:t xml:space="preserve"> </w:t>
      </w:r>
      <w:r w:rsidR="009A02C4">
        <w:t>involving</w:t>
      </w:r>
      <w:r w:rsidR="008C00C2">
        <w:t xml:space="preserve"> your sound card(s)</w:t>
      </w:r>
      <w:r>
        <w:t>.</w:t>
      </w:r>
    </w:p>
    <w:p w14:paraId="72DA5CAA" w14:textId="77777777" w:rsidR="00A86F22" w:rsidRDefault="00585087" w:rsidP="001B4E26">
      <w:pPr>
        <w:pStyle w:val="Heading3"/>
      </w:pPr>
      <w:bookmarkStart w:id="96" w:name="_Toc332883202"/>
      <w:r w:rsidRPr="007B19C8">
        <w:t>S</w:t>
      </w:r>
      <w:r w:rsidRPr="007B19C8">
        <w:rPr>
          <w:u w:val="single"/>
        </w:rPr>
        <w:t>e</w:t>
      </w:r>
      <w:r w:rsidRPr="007B19C8">
        <w:t>ttings Center</w:t>
      </w:r>
      <w:r>
        <w:t xml:space="preserve"> </w:t>
      </w:r>
      <w:r w:rsidRPr="00585087">
        <w:t>(</w:t>
      </w:r>
      <w:r>
        <w:t>E</w:t>
      </w:r>
      <w:r w:rsidRPr="00585087">
        <w:t>)</w:t>
      </w:r>
      <w:bookmarkEnd w:id="96"/>
    </w:p>
    <w:p w14:paraId="72DA5CAB" w14:textId="77777777" w:rsidR="001B4E26" w:rsidRDefault="001B4E26" w:rsidP="001B4E26">
      <w:pPr>
        <w:pStyle w:val="Heading4"/>
      </w:pPr>
      <w:r>
        <w:t>General</w:t>
      </w:r>
    </w:p>
    <w:p w14:paraId="72DA5CAC" w14:textId="77777777" w:rsidR="00E91504" w:rsidRPr="004C0CAE" w:rsidRDefault="00E91504" w:rsidP="00E91504">
      <w:r>
        <w:t xml:space="preserve">See </w:t>
      </w:r>
      <w:hyperlink w:anchor="_JAWS_Settings_Center" w:tooltip="Bookmark link to JAWS Settings Center Overview" w:history="1">
        <w:r w:rsidR="004C0CAE" w:rsidRPr="004C0CAE">
          <w:rPr>
            <w:rStyle w:val="Hyperlink"/>
          </w:rPr>
          <w:t>JAWS Settings Center Overview</w:t>
        </w:r>
      </w:hyperlink>
      <w:r w:rsidR="004C0CAE">
        <w:t xml:space="preserve"> for detailed information</w:t>
      </w:r>
      <w:r w:rsidR="009A02C4">
        <w:t xml:space="preserve"> on this feature</w:t>
      </w:r>
      <w:r w:rsidR="004C0CAE">
        <w:t>.</w:t>
      </w:r>
    </w:p>
    <w:p w14:paraId="72DA5CAD" w14:textId="77777777" w:rsidR="00585087" w:rsidRDefault="00585087" w:rsidP="001B4E26">
      <w:pPr>
        <w:pStyle w:val="Heading3"/>
      </w:pPr>
      <w:bookmarkStart w:id="97" w:name="_Toc332883203"/>
      <w:r w:rsidRPr="007B19C8">
        <w:rPr>
          <w:u w:val="single"/>
        </w:rPr>
        <w:t>K</w:t>
      </w:r>
      <w:r w:rsidRPr="007B19C8">
        <w:t>eyboard Manager</w:t>
      </w:r>
      <w:r>
        <w:t xml:space="preserve"> </w:t>
      </w:r>
      <w:r w:rsidRPr="00585087">
        <w:t>(</w:t>
      </w:r>
      <w:r>
        <w:t>K</w:t>
      </w:r>
      <w:r w:rsidRPr="00585087">
        <w:t>)</w:t>
      </w:r>
      <w:bookmarkEnd w:id="97"/>
    </w:p>
    <w:p w14:paraId="72DA5CAE" w14:textId="77777777" w:rsidR="001B4E26" w:rsidRPr="001B4E26" w:rsidRDefault="001B4E26" w:rsidP="001B4E26">
      <w:pPr>
        <w:pStyle w:val="Heading4"/>
      </w:pPr>
      <w:r>
        <w:t>General</w:t>
      </w:r>
    </w:p>
    <w:p w14:paraId="72DA5CAF" w14:textId="05E579E6" w:rsidR="004C0CAE" w:rsidRPr="004C0CAE" w:rsidRDefault="004C0CAE" w:rsidP="004C0CAE">
      <w:r w:rsidRPr="004C0CAE">
        <w:t xml:space="preserve">This menu item provides access to </w:t>
      </w:r>
      <w:r w:rsidRPr="009A02C4">
        <w:t>the</w:t>
      </w:r>
      <w:r w:rsidRPr="001B4E26">
        <w:rPr>
          <w:b/>
        </w:rPr>
        <w:t xml:space="preserve"> </w:t>
      </w:r>
      <w:r w:rsidR="00D646E5">
        <w:rPr>
          <w:b/>
        </w:rPr>
        <w:t xml:space="preserve">JAWS </w:t>
      </w:r>
      <w:r w:rsidRPr="001B4E26">
        <w:rPr>
          <w:b/>
        </w:rPr>
        <w:t>Keyboard Manager</w:t>
      </w:r>
      <w:r w:rsidRPr="004C0CAE">
        <w:t>.</w:t>
      </w:r>
    </w:p>
    <w:p w14:paraId="72DA5CB0" w14:textId="20B10938" w:rsidR="004C0CAE" w:rsidRPr="004C0CAE" w:rsidRDefault="004C0CAE" w:rsidP="004C0CAE">
      <w:r w:rsidRPr="004C0CAE">
        <w:t xml:space="preserve">The </w:t>
      </w:r>
      <w:r w:rsidRPr="004C0CAE">
        <w:rPr>
          <w:b/>
        </w:rPr>
        <w:t>Keyboard Manager</w:t>
      </w:r>
      <w:r w:rsidRPr="004C0CAE">
        <w:t xml:space="preserve"> controls the assignment of keystrokes to JAWS activities.  </w:t>
      </w:r>
      <w:r>
        <w:t>Scripts control a</w:t>
      </w:r>
      <w:r w:rsidRPr="004C0CAE">
        <w:t xml:space="preserve">ll JAWS activities assigned to keystrokes.  A script is a small computer program that controls how JAWS reacts, and what you hear.  For example, when you press </w:t>
      </w:r>
      <w:r w:rsidRPr="004C0CAE">
        <w:rPr>
          <w:b/>
          <w:bCs/>
        </w:rPr>
        <w:t>INSERT+NUM PAD 5</w:t>
      </w:r>
      <w:r w:rsidRPr="004C0CAE">
        <w:t xml:space="preserve">, the Say Word script runs.  In addition to just saying the current word, it also checks to see if you pressed </w:t>
      </w:r>
      <w:r w:rsidRPr="004C0CAE">
        <w:rPr>
          <w:b/>
          <w:bCs/>
        </w:rPr>
        <w:t>INSERT+NUM PAD 5</w:t>
      </w:r>
      <w:r w:rsidRPr="004C0CAE">
        <w:t xml:space="preserve"> twice, in which case it spells the word.  Groups of scripts are stored in script files.  There are two basic types of script files: default and application.  The default script file contains scripts that are always available.  Application script files contain scripts that are only available when a particular application is running.  Each script may have one or more keystrokes assigned to it, but a keystroke assignment is not required.</w:t>
      </w:r>
    </w:p>
    <w:p w14:paraId="72DA5CB1" w14:textId="36F97FCB" w:rsidR="004C0CAE" w:rsidRPr="004C0CAE" w:rsidRDefault="004C0CAE" w:rsidP="004C0CAE">
      <w:r w:rsidRPr="004C0CAE">
        <w:t xml:space="preserve">The </w:t>
      </w:r>
      <w:r w:rsidRPr="004C0CAE">
        <w:rPr>
          <w:b/>
        </w:rPr>
        <w:t xml:space="preserve">Keyboard Manager </w:t>
      </w:r>
      <w:r w:rsidRPr="004C0CAE">
        <w:t>stores keystroke assignments in key map files with the extension .jkm.  Like the two types of script files, there are two types of key map files: default and application</w:t>
      </w:r>
      <w:r w:rsidR="008C00C2" w:rsidRPr="004C0CAE">
        <w:t xml:space="preserve">.  </w:t>
      </w:r>
      <w:r w:rsidRPr="004C0CAE">
        <w:t xml:space="preserve">The default key map file </w:t>
      </w:r>
      <w:r w:rsidR="00D646E5">
        <w:t xml:space="preserve">(default.jkm) </w:t>
      </w:r>
      <w:r w:rsidRPr="004C0CAE">
        <w:t>contains the keystroke assignments for the default scripts</w:t>
      </w:r>
      <w:r w:rsidR="008C00C2" w:rsidRPr="004C0CAE">
        <w:t xml:space="preserve">.  </w:t>
      </w:r>
      <w:r w:rsidRPr="004C0CAE">
        <w:t xml:space="preserve">Application key map files usually contain keystroke assignments for scripts in an application script file. </w:t>
      </w:r>
    </w:p>
    <w:p w14:paraId="72DA5CB2" w14:textId="43FB800E" w:rsidR="004C0CAE" w:rsidRPr="004C0CAE" w:rsidRDefault="004C0CAE" w:rsidP="004C0CAE">
      <w:r w:rsidRPr="004C0CAE">
        <w:t>As with the files created by other JAWS managers, all application key map files have the same name as the application’s executable file name</w:t>
      </w:r>
      <w:r w:rsidR="00B64B68">
        <w:t xml:space="preserve"> (e.g., word.jkm)</w:t>
      </w:r>
      <w:r w:rsidRPr="004C0CAE">
        <w:t>.</w:t>
      </w:r>
    </w:p>
    <w:p w14:paraId="72DA5CB3" w14:textId="77777777" w:rsidR="004C0CAE" w:rsidRPr="004C0CAE" w:rsidRDefault="008C00C2" w:rsidP="004C0CAE">
      <w:r>
        <w:rPr>
          <w:b/>
        </w:rPr>
        <w:t>Note</w:t>
      </w:r>
      <w:r>
        <w:t xml:space="preserve">:  Contact your systems support personnel or the EWD Help Desk before making any changes using </w:t>
      </w:r>
      <w:r>
        <w:rPr>
          <w:b/>
        </w:rPr>
        <w:t>Keyboard Manager</w:t>
      </w:r>
      <w:r>
        <w:t>.</w:t>
      </w:r>
    </w:p>
    <w:p w14:paraId="72DA5CB4" w14:textId="77777777" w:rsidR="00585087" w:rsidRDefault="00585087" w:rsidP="001B4E26">
      <w:pPr>
        <w:pStyle w:val="Heading3"/>
      </w:pPr>
      <w:bookmarkStart w:id="98" w:name="_Toc332883204"/>
      <w:r w:rsidRPr="007B19C8">
        <w:rPr>
          <w:u w:val="single"/>
        </w:rPr>
        <w:t>D</w:t>
      </w:r>
      <w:r w:rsidRPr="007B19C8">
        <w:t>ictionary Manager</w:t>
      </w:r>
      <w:r>
        <w:t xml:space="preserve"> </w:t>
      </w:r>
      <w:r w:rsidRPr="00585087">
        <w:t>(</w:t>
      </w:r>
      <w:r>
        <w:t>D</w:t>
      </w:r>
      <w:r w:rsidRPr="00585087">
        <w:t>)</w:t>
      </w:r>
      <w:bookmarkEnd w:id="98"/>
    </w:p>
    <w:p w14:paraId="72DA5CB5" w14:textId="77777777" w:rsidR="001B4E26" w:rsidRPr="001B4E26" w:rsidRDefault="001B4E26" w:rsidP="001B4E26">
      <w:pPr>
        <w:pStyle w:val="Heading4"/>
      </w:pPr>
      <w:r>
        <w:t>General</w:t>
      </w:r>
    </w:p>
    <w:p w14:paraId="72DA5CB6" w14:textId="1BA7A526" w:rsidR="003522F3" w:rsidRPr="003522F3" w:rsidRDefault="003522F3" w:rsidP="003522F3">
      <w:r w:rsidRPr="003522F3">
        <w:t xml:space="preserve">This menu item provides access to the </w:t>
      </w:r>
      <w:r w:rsidR="00BF1147" w:rsidRPr="0080121A">
        <w:rPr>
          <w:b/>
        </w:rPr>
        <w:t xml:space="preserve">JAWS </w:t>
      </w:r>
      <w:r w:rsidRPr="003522F3">
        <w:rPr>
          <w:b/>
        </w:rPr>
        <w:t>Dictionary Manager</w:t>
      </w:r>
      <w:r w:rsidRPr="003522F3">
        <w:t>.</w:t>
      </w:r>
      <w:r w:rsidR="00BF1147">
        <w:t xml:space="preserve">  You can also access Dictionary Manager by pressing </w:t>
      </w:r>
      <w:r w:rsidR="00BF1147" w:rsidRPr="000D71A4">
        <w:rPr>
          <w:b/>
          <w:caps/>
        </w:rPr>
        <w:t>Insert+D</w:t>
      </w:r>
      <w:r w:rsidR="00BF1147">
        <w:t xml:space="preserve">.  Press </w:t>
      </w:r>
      <w:r w:rsidR="00BF1147" w:rsidRPr="000D71A4">
        <w:rPr>
          <w:b/>
          <w:caps/>
        </w:rPr>
        <w:t>Control+Shift+D</w:t>
      </w:r>
      <w:r w:rsidR="00BF1147">
        <w:t xml:space="preserve"> to access the default Dictionary Manager file.</w:t>
      </w:r>
    </w:p>
    <w:p w14:paraId="51C70DB9" w14:textId="77777777" w:rsidR="00BF1147" w:rsidRDefault="003522F3" w:rsidP="003522F3">
      <w:r w:rsidRPr="003522F3">
        <w:t xml:space="preserve">The </w:t>
      </w:r>
      <w:r w:rsidRPr="003522F3">
        <w:rPr>
          <w:b/>
        </w:rPr>
        <w:t>Dictionary Manager</w:t>
      </w:r>
      <w:r w:rsidRPr="003522F3">
        <w:t xml:space="preserve"> lets you change the way JAWS speaks words, phrases, abbreviations, or symbols.  If JAWS mispronounces your name, for example, you can change the pronunciation with the </w:t>
      </w:r>
      <w:r w:rsidRPr="006C2F8C">
        <w:rPr>
          <w:b/>
        </w:rPr>
        <w:t>Dictionary Manager</w:t>
      </w:r>
      <w:r w:rsidRPr="003522F3">
        <w:t>.  You can also assign a sound to play, speak the word in a different language, or any combination of these options.  JAWS contains a large dictionary of words and their pronunciations.  As</w:t>
      </w:r>
      <w:r>
        <w:t xml:space="preserve"> JAWS reads</w:t>
      </w:r>
      <w:r w:rsidRPr="003522F3">
        <w:t xml:space="preserve"> a word on the screen, </w:t>
      </w:r>
      <w:r>
        <w:t>it</w:t>
      </w:r>
      <w:r w:rsidRPr="003522F3">
        <w:t xml:space="preserve"> checks it against the dictionary and follows the rules when it speaks the word.  You can use the </w:t>
      </w:r>
      <w:r w:rsidRPr="003522F3">
        <w:rPr>
          <w:b/>
        </w:rPr>
        <w:t>Dictionary Manager</w:t>
      </w:r>
      <w:r w:rsidR="006C2F8C">
        <w:t xml:space="preserve"> to a</w:t>
      </w:r>
      <w:r w:rsidRPr="003522F3">
        <w:t xml:space="preserve">dd, </w:t>
      </w:r>
      <w:r w:rsidR="006C2F8C">
        <w:t>c</w:t>
      </w:r>
      <w:r w:rsidRPr="003522F3">
        <w:t xml:space="preserve">hange, or </w:t>
      </w:r>
      <w:r w:rsidR="006C2F8C">
        <w:t>d</w:t>
      </w:r>
      <w:r w:rsidRPr="003522F3">
        <w:t>elete word pronunciation rules.</w:t>
      </w:r>
    </w:p>
    <w:p w14:paraId="5F1DD063" w14:textId="1B912255" w:rsidR="00BF1147" w:rsidRPr="004C0CAE" w:rsidRDefault="00BF1147" w:rsidP="00BF1147">
      <w:r w:rsidRPr="004C0CAE">
        <w:t xml:space="preserve">The </w:t>
      </w:r>
      <w:r>
        <w:rPr>
          <w:b/>
        </w:rPr>
        <w:t>Dictionary Manager</w:t>
      </w:r>
      <w:r w:rsidRPr="004C0CAE">
        <w:rPr>
          <w:b/>
        </w:rPr>
        <w:t xml:space="preserve"> </w:t>
      </w:r>
      <w:r w:rsidRPr="004C0CAE">
        <w:t xml:space="preserve">stores </w:t>
      </w:r>
      <w:r>
        <w:t>your pronunciations in</w:t>
      </w:r>
      <w:r w:rsidRPr="004C0CAE">
        <w:t xml:space="preserve"> </w:t>
      </w:r>
      <w:r>
        <w:t>dictionary</w:t>
      </w:r>
      <w:r w:rsidRPr="004C0CAE">
        <w:t xml:space="preserve"> files with the extension .</w:t>
      </w:r>
      <w:r>
        <w:t>jdf</w:t>
      </w:r>
      <w:r w:rsidRPr="004C0CAE">
        <w:t xml:space="preserve">.  The default </w:t>
      </w:r>
      <w:r>
        <w:t>dictionary file</w:t>
      </w:r>
      <w:r w:rsidRPr="004C0CAE">
        <w:t xml:space="preserve"> </w:t>
      </w:r>
      <w:r>
        <w:t xml:space="preserve">(default.jdf) </w:t>
      </w:r>
      <w:r w:rsidRPr="004C0CAE">
        <w:t xml:space="preserve">contains the </w:t>
      </w:r>
      <w:r>
        <w:t>rules for pronunciations used in all applications</w:t>
      </w:r>
      <w:r w:rsidRPr="004C0CAE">
        <w:t xml:space="preserve">.  Application </w:t>
      </w:r>
      <w:r>
        <w:t xml:space="preserve">dictionary </w:t>
      </w:r>
      <w:r w:rsidRPr="004C0CAE">
        <w:t xml:space="preserve">files contain </w:t>
      </w:r>
      <w:r>
        <w:t>pronunciations specific to a particular application</w:t>
      </w:r>
      <w:r w:rsidRPr="004C0CAE">
        <w:t xml:space="preserve">. </w:t>
      </w:r>
    </w:p>
    <w:p w14:paraId="15D04F18" w14:textId="61D3C44D" w:rsidR="00BF1147" w:rsidRPr="004C0CAE" w:rsidRDefault="00BF1147" w:rsidP="00BF1147">
      <w:r w:rsidRPr="004C0CAE">
        <w:t xml:space="preserve">As with the files created by other JAWS managers, all application </w:t>
      </w:r>
      <w:r>
        <w:t xml:space="preserve">dictionary </w:t>
      </w:r>
      <w:r w:rsidRPr="004C0CAE">
        <w:t>files have the same name as the application’s executable file name</w:t>
      </w:r>
      <w:r>
        <w:t xml:space="preserve"> (e.g., word.jdf)</w:t>
      </w:r>
      <w:r w:rsidRPr="004C0CAE">
        <w:t>.</w:t>
      </w:r>
    </w:p>
    <w:p w14:paraId="72DA5CB7" w14:textId="0EFC4061" w:rsidR="003522F3" w:rsidRPr="003522F3" w:rsidRDefault="00BF1147" w:rsidP="002D3C8D">
      <w:r>
        <w:rPr>
          <w:b/>
        </w:rPr>
        <w:t>Note</w:t>
      </w:r>
      <w:r>
        <w:t xml:space="preserve">:  When adding words to </w:t>
      </w:r>
      <w:r>
        <w:rPr>
          <w:b/>
        </w:rPr>
        <w:t>Dictionary Manager</w:t>
      </w:r>
      <w:r>
        <w:t>, we recommend you add the word to the Default.jkm dictionary file unless the word pronunciation is unique to a particular application.</w:t>
      </w:r>
    </w:p>
    <w:p w14:paraId="72DA5CB8" w14:textId="77777777" w:rsidR="00585087" w:rsidRDefault="00585087" w:rsidP="001B4E26">
      <w:pPr>
        <w:pStyle w:val="Heading3"/>
      </w:pPr>
      <w:bookmarkStart w:id="99" w:name="_Toc332883205"/>
      <w:r w:rsidRPr="007B19C8">
        <w:rPr>
          <w:u w:val="single"/>
        </w:rPr>
        <w:t>F</w:t>
      </w:r>
      <w:r w:rsidRPr="007B19C8">
        <w:t>rame Viewer</w:t>
      </w:r>
      <w:r>
        <w:t xml:space="preserve"> </w:t>
      </w:r>
      <w:r w:rsidRPr="00585087">
        <w:t>(</w:t>
      </w:r>
      <w:r>
        <w:t>F</w:t>
      </w:r>
      <w:r w:rsidRPr="00585087">
        <w:t>)</w:t>
      </w:r>
      <w:bookmarkEnd w:id="99"/>
    </w:p>
    <w:p w14:paraId="72DA5CB9" w14:textId="77777777" w:rsidR="001B4E26" w:rsidRPr="001B4E26" w:rsidRDefault="001B4E26" w:rsidP="001B4E26">
      <w:pPr>
        <w:pStyle w:val="Heading4"/>
      </w:pPr>
      <w:r>
        <w:t>General</w:t>
      </w:r>
    </w:p>
    <w:p w14:paraId="72DA5CBA" w14:textId="77777777" w:rsidR="00662B10" w:rsidRDefault="00662B10" w:rsidP="00662B10">
      <w:r w:rsidRPr="00662B10">
        <w:t xml:space="preserve">This menu item provides access to the </w:t>
      </w:r>
      <w:r w:rsidRPr="00662B10">
        <w:rPr>
          <w:b/>
        </w:rPr>
        <w:t>Frame Viewer</w:t>
      </w:r>
      <w:r w:rsidRPr="00662B10">
        <w:t>.</w:t>
      </w:r>
    </w:p>
    <w:p w14:paraId="72DA5CBB" w14:textId="5A30A00D" w:rsidR="00E12051" w:rsidRDefault="00E12051" w:rsidP="00E12051">
      <w:r w:rsidRPr="00E12051">
        <w:t>Frames are a quick, easy way to make applications more accessible.  A frame is a rectangular area of a window or the screen define</w:t>
      </w:r>
      <w:r>
        <w:t>d</w:t>
      </w:r>
      <w:r w:rsidRPr="00E12051">
        <w:t xml:space="preserve"> so JAWS knows to monitor it for any activity that might take place.</w:t>
      </w:r>
    </w:p>
    <w:p w14:paraId="72DA5CBC" w14:textId="77777777" w:rsidR="00E12051" w:rsidRPr="00E12051" w:rsidRDefault="00E12051" w:rsidP="00E12051">
      <w:r w:rsidRPr="00E12051">
        <w:t>Frames are now much easier to work with and modify.</w:t>
      </w:r>
      <w:r>
        <w:t xml:space="preserve">  </w:t>
      </w:r>
      <w:r w:rsidRPr="00E12051">
        <w:t>In Frame Viewer, frames are visible on the screen, and standard commands let you easily move between them, move and resize them, and access their properties</w:t>
      </w:r>
      <w:r w:rsidR="00B166AD">
        <w:t>.</w:t>
      </w:r>
    </w:p>
    <w:p w14:paraId="72DA5CBD" w14:textId="77777777" w:rsidR="00662B10" w:rsidRPr="00662B10" w:rsidRDefault="00E12051" w:rsidP="00662B10">
      <w:r w:rsidRPr="00E12051">
        <w:t xml:space="preserve">Frames also provide the support to make it possible to </w:t>
      </w:r>
      <w:r w:rsidR="00EC503A" w:rsidRPr="00E12051">
        <w:t xml:space="preserve">create prompts </w:t>
      </w:r>
      <w:r w:rsidRPr="00E12051">
        <w:t>quickly and easily for controls when the prompt does not speak or does not provide useful information.</w:t>
      </w:r>
    </w:p>
    <w:p w14:paraId="72DA5CBE" w14:textId="77777777" w:rsidR="00585087" w:rsidRDefault="00585087" w:rsidP="001B4E26">
      <w:pPr>
        <w:pStyle w:val="Heading3"/>
      </w:pPr>
      <w:bookmarkStart w:id="100" w:name="_Toc332883206"/>
      <w:r w:rsidRPr="007B19C8">
        <w:rPr>
          <w:u w:val="single"/>
        </w:rPr>
        <w:t>S</w:t>
      </w:r>
      <w:r w:rsidRPr="007B19C8">
        <w:t>cript Manager</w:t>
      </w:r>
      <w:r>
        <w:t xml:space="preserve"> </w:t>
      </w:r>
      <w:r w:rsidRPr="00585087">
        <w:t>(S)</w:t>
      </w:r>
      <w:bookmarkEnd w:id="100"/>
    </w:p>
    <w:p w14:paraId="72DA5CBF" w14:textId="376EAD6F" w:rsidR="001B4E26" w:rsidRPr="001B4E26" w:rsidRDefault="001B4E26" w:rsidP="001B4E26">
      <w:pPr>
        <w:pStyle w:val="Heading4"/>
      </w:pPr>
      <w:r>
        <w:t>General</w:t>
      </w:r>
    </w:p>
    <w:p w14:paraId="72DA5CC0" w14:textId="77777777" w:rsidR="00EC503A" w:rsidRDefault="00EC503A" w:rsidP="00EC503A">
      <w:r w:rsidRPr="00EC503A">
        <w:t xml:space="preserve">This menu item provides access to the </w:t>
      </w:r>
      <w:r w:rsidRPr="00906EBD">
        <w:rPr>
          <w:b/>
        </w:rPr>
        <w:t>Script Manager</w:t>
      </w:r>
      <w:r w:rsidRPr="00EC503A">
        <w:t>.</w:t>
      </w:r>
    </w:p>
    <w:p w14:paraId="72DA5CC1" w14:textId="77777777" w:rsidR="00EC503A" w:rsidRPr="00EC503A" w:rsidRDefault="00EC503A" w:rsidP="00EC503A">
      <w:r w:rsidRPr="00EC503A">
        <w:t xml:space="preserve">The </w:t>
      </w:r>
      <w:r>
        <w:t>JAWS</w:t>
      </w:r>
      <w:r w:rsidRPr="00EC503A">
        <w:t xml:space="preserve"> </w:t>
      </w:r>
      <w:r w:rsidRPr="00906EBD">
        <w:rPr>
          <w:b/>
        </w:rPr>
        <w:t>Script Manager</w:t>
      </w:r>
      <w:r w:rsidRPr="00EC503A">
        <w:t xml:space="preserve"> is a script-editing program with all the features necessary to create scripts.</w:t>
      </w:r>
    </w:p>
    <w:p w14:paraId="72DA5CC2" w14:textId="77777777" w:rsidR="00EC503A" w:rsidRPr="00EC503A" w:rsidRDefault="00EC503A" w:rsidP="00EC503A">
      <w:r w:rsidRPr="00EC503A">
        <w:rPr>
          <w:b/>
        </w:rPr>
        <w:t>Note</w:t>
      </w:r>
      <w:r w:rsidRPr="00EC503A">
        <w:t xml:space="preserve">:  Contact your systems support personnel or the EWD Help Desk before </w:t>
      </w:r>
      <w:r>
        <w:t xml:space="preserve">creating or editing any scripts </w:t>
      </w:r>
      <w:r w:rsidRPr="00EC503A">
        <w:t xml:space="preserve">using </w:t>
      </w:r>
      <w:r>
        <w:rPr>
          <w:b/>
        </w:rPr>
        <w:t>Script</w:t>
      </w:r>
      <w:r w:rsidRPr="00EC503A">
        <w:rPr>
          <w:b/>
        </w:rPr>
        <w:t xml:space="preserve"> Manager</w:t>
      </w:r>
      <w:r w:rsidRPr="00EC503A">
        <w:t>.</w:t>
      </w:r>
    </w:p>
    <w:p w14:paraId="72DA5CC3" w14:textId="77777777" w:rsidR="00585087" w:rsidRDefault="00585087" w:rsidP="001B4E26">
      <w:pPr>
        <w:pStyle w:val="Heading3"/>
      </w:pPr>
      <w:bookmarkStart w:id="101" w:name="_Toc332883207"/>
      <w:r w:rsidRPr="007B19C8">
        <w:rPr>
          <w:u w:val="single"/>
        </w:rPr>
        <w:t>N</w:t>
      </w:r>
      <w:r w:rsidRPr="007B19C8">
        <w:t>avigation Quick Key Manager</w:t>
      </w:r>
      <w:r>
        <w:t xml:space="preserve"> </w:t>
      </w:r>
      <w:r w:rsidRPr="00585087">
        <w:t>(</w:t>
      </w:r>
      <w:r>
        <w:t>N</w:t>
      </w:r>
      <w:r w:rsidRPr="00585087">
        <w:t>)</w:t>
      </w:r>
      <w:bookmarkEnd w:id="101"/>
    </w:p>
    <w:p w14:paraId="72DA5CC4" w14:textId="77777777" w:rsidR="001B4E26" w:rsidRPr="001B4E26" w:rsidRDefault="001B4E26" w:rsidP="001B4E26">
      <w:pPr>
        <w:pStyle w:val="Heading4"/>
      </w:pPr>
      <w:r>
        <w:t>General</w:t>
      </w:r>
    </w:p>
    <w:p w14:paraId="72DA5CC5" w14:textId="77777777" w:rsidR="00DE4527" w:rsidRPr="00DE4527" w:rsidRDefault="00DE4527" w:rsidP="00DE4527">
      <w:r w:rsidRPr="00DE4527">
        <w:t xml:space="preserve">Use this menu item to open the </w:t>
      </w:r>
      <w:r w:rsidRPr="00906EBD">
        <w:rPr>
          <w:b/>
        </w:rPr>
        <w:t>Navigation Quick Key Manager</w:t>
      </w:r>
      <w:r w:rsidRPr="00DE4527">
        <w:t>.</w:t>
      </w:r>
    </w:p>
    <w:p w14:paraId="72DA5CC6" w14:textId="77777777" w:rsidR="00DE4527" w:rsidRDefault="00DE4527" w:rsidP="00DE4527">
      <w:r w:rsidRPr="00906EBD">
        <w:t>Navigation Quick Keys</w:t>
      </w:r>
      <w:r>
        <w:t xml:space="preserve"> are single or combination keystrokes that let you move quickly around Web pages, Acrobat PDF files, Microsoft Word do</w:t>
      </w:r>
      <w:r w:rsidR="00B166AD">
        <w:t>cuments, or Microsoft Outlook e</w:t>
      </w:r>
      <w:r>
        <w:t>mail messages</w:t>
      </w:r>
      <w:r w:rsidR="00AA20B1">
        <w:t xml:space="preserve">.  </w:t>
      </w:r>
      <w:r>
        <w:t xml:space="preserve">For example, if you press the letter </w:t>
      </w:r>
      <w:r w:rsidRPr="00AA20B1">
        <w:rPr>
          <w:b/>
        </w:rPr>
        <w:t>H</w:t>
      </w:r>
      <w:r>
        <w:t xml:space="preserve"> while visiting a Web page, JAWS jumps to and reads the next heading on the page</w:t>
      </w:r>
      <w:r w:rsidR="00AA20B1">
        <w:t xml:space="preserve">.  </w:t>
      </w:r>
      <w:r>
        <w:t xml:space="preserve">Likewise, if you press </w:t>
      </w:r>
      <w:r w:rsidRPr="00AA20B1">
        <w:rPr>
          <w:b/>
        </w:rPr>
        <w:t>SHIFT+H</w:t>
      </w:r>
      <w:r>
        <w:t>, JAWS jumps to and reads the previous heading.</w:t>
      </w:r>
    </w:p>
    <w:p w14:paraId="72DA5CC7" w14:textId="77777777" w:rsidR="00DE4527" w:rsidRDefault="00DE4527" w:rsidP="00DE4527">
      <w:r>
        <w:t xml:space="preserve">Use the </w:t>
      </w:r>
      <w:r w:rsidRPr="00AA20B1">
        <w:rPr>
          <w:b/>
        </w:rPr>
        <w:t>Navigation Quick Key Manager</w:t>
      </w:r>
      <w:r>
        <w:t xml:space="preserve"> to view current key assignments, edit key assignments, or delete key assignments.</w:t>
      </w:r>
    </w:p>
    <w:p w14:paraId="72DA5CC8" w14:textId="77777777" w:rsidR="00AA20B1" w:rsidRPr="00DE4527" w:rsidRDefault="00AA20B1" w:rsidP="00DE4527">
      <w:r w:rsidRPr="00EC503A">
        <w:rPr>
          <w:b/>
        </w:rPr>
        <w:t>Note</w:t>
      </w:r>
      <w:r w:rsidRPr="00EC503A">
        <w:t xml:space="preserve">:  Contact your systems support personnel or the EWD Help Desk before </w:t>
      </w:r>
      <w:r>
        <w:t xml:space="preserve">creating or editing any keystroke assignments </w:t>
      </w:r>
      <w:r w:rsidRPr="00EC503A">
        <w:t xml:space="preserve">using </w:t>
      </w:r>
      <w:r>
        <w:rPr>
          <w:b/>
        </w:rPr>
        <w:t>Navigation Quick Key</w:t>
      </w:r>
      <w:r w:rsidRPr="00EC503A">
        <w:rPr>
          <w:b/>
        </w:rPr>
        <w:t xml:space="preserve"> Manager</w:t>
      </w:r>
      <w:r w:rsidRPr="00EC503A">
        <w:t>.</w:t>
      </w:r>
    </w:p>
    <w:p w14:paraId="72DA5CC9" w14:textId="77777777" w:rsidR="00585087" w:rsidRDefault="00585087" w:rsidP="001B4E26">
      <w:pPr>
        <w:pStyle w:val="Heading3"/>
      </w:pPr>
      <w:bookmarkStart w:id="102" w:name="_Toc332883208"/>
      <w:r w:rsidRPr="007B19C8">
        <w:t xml:space="preserve">Re-Initialize </w:t>
      </w:r>
      <w:r w:rsidRPr="007B19C8">
        <w:rPr>
          <w:u w:val="single"/>
        </w:rPr>
        <w:t>A</w:t>
      </w:r>
      <w:r w:rsidRPr="007B19C8">
        <w:t>uthorization</w:t>
      </w:r>
      <w:r>
        <w:t xml:space="preserve"> </w:t>
      </w:r>
      <w:r w:rsidRPr="00585087">
        <w:t>(</w:t>
      </w:r>
      <w:r>
        <w:t>A</w:t>
      </w:r>
      <w:r w:rsidRPr="00585087">
        <w:t>)</w:t>
      </w:r>
      <w:bookmarkEnd w:id="102"/>
    </w:p>
    <w:p w14:paraId="72DA5CCA" w14:textId="77777777" w:rsidR="001B4E26" w:rsidRPr="001B4E26" w:rsidRDefault="001B4E26" w:rsidP="001B4E26">
      <w:pPr>
        <w:pStyle w:val="Heading4"/>
      </w:pPr>
      <w:r>
        <w:t>General</w:t>
      </w:r>
    </w:p>
    <w:p w14:paraId="72DA5CCB" w14:textId="77777777" w:rsidR="0000091B" w:rsidRDefault="0000091B" w:rsidP="0000091B">
      <w:r w:rsidRPr="0000091B">
        <w:t>This menu item allows you to force JAWS to search for valid ILM authorization</w:t>
      </w:r>
      <w:r w:rsidR="00906EBD" w:rsidRPr="0000091B">
        <w:t xml:space="preserve">.  </w:t>
      </w:r>
      <w:r w:rsidRPr="0000091B">
        <w:t>If the search is successful, JAWS displays your serial number.</w:t>
      </w:r>
    </w:p>
    <w:p w14:paraId="72DA5CCC" w14:textId="77777777" w:rsidR="00B166AD" w:rsidRPr="0000091B" w:rsidRDefault="00B166AD" w:rsidP="0000091B">
      <w:r w:rsidRPr="00EC503A">
        <w:rPr>
          <w:b/>
        </w:rPr>
        <w:t>Note</w:t>
      </w:r>
      <w:r w:rsidRPr="00EC503A">
        <w:t xml:space="preserve">:  Contact your systems support personnel or the EWD Help Desk before </w:t>
      </w:r>
      <w:r>
        <w:t>using this feature</w:t>
      </w:r>
      <w:r w:rsidRPr="00EC503A">
        <w:t>.</w:t>
      </w:r>
    </w:p>
    <w:p w14:paraId="72DA5CCD" w14:textId="77777777" w:rsidR="00585087" w:rsidRDefault="00585087" w:rsidP="001B4E26">
      <w:pPr>
        <w:pStyle w:val="Heading3"/>
      </w:pPr>
      <w:bookmarkStart w:id="103" w:name="_Toc332883209"/>
      <w:r w:rsidRPr="007B19C8">
        <w:rPr>
          <w:u w:val="single"/>
        </w:rPr>
        <w:t>V</w:t>
      </w:r>
      <w:r w:rsidRPr="007B19C8">
        <w:t>ideo Intercept Manager</w:t>
      </w:r>
      <w:r w:rsidR="003C73FF" w:rsidRPr="007B19C8">
        <w:t xml:space="preserve">…  </w:t>
      </w:r>
      <w:r w:rsidRPr="00585087">
        <w:t>(V)</w:t>
      </w:r>
      <w:bookmarkEnd w:id="103"/>
    </w:p>
    <w:p w14:paraId="72DA5CCE" w14:textId="77777777" w:rsidR="001B4E26" w:rsidRPr="001B4E26" w:rsidRDefault="001B4E26" w:rsidP="001B4E26">
      <w:pPr>
        <w:pStyle w:val="Heading4"/>
      </w:pPr>
      <w:r>
        <w:t>General</w:t>
      </w:r>
    </w:p>
    <w:p w14:paraId="72DA5CCF" w14:textId="52641738" w:rsidR="0000091B" w:rsidRPr="0000091B" w:rsidRDefault="0000091B" w:rsidP="0000091B">
      <w:r w:rsidRPr="0000091B">
        <w:t xml:space="preserve">This menu item provides access to the </w:t>
      </w:r>
      <w:r w:rsidRPr="0000091B">
        <w:rPr>
          <w:b/>
        </w:rPr>
        <w:t>Video Intercept Manager</w:t>
      </w:r>
      <w:r w:rsidR="00BB1322">
        <w:t xml:space="preserve"> - UNAVAILABLE</w:t>
      </w:r>
      <w:r w:rsidRPr="0000091B">
        <w:t>.</w:t>
      </w:r>
    </w:p>
    <w:p w14:paraId="72DA5CD0" w14:textId="77777777" w:rsidR="0000091B" w:rsidRDefault="0000091B" w:rsidP="0000091B">
      <w:r w:rsidRPr="0000091B">
        <w:t xml:space="preserve">The JAWS </w:t>
      </w:r>
      <w:r w:rsidRPr="0000091B">
        <w:rPr>
          <w:b/>
        </w:rPr>
        <w:t>Video Intercept Manager</w:t>
      </w:r>
      <w:r w:rsidRPr="0000091B">
        <w:t xml:space="preserve"> detects problems related to video that may prevent JAWS from functioning properly.  The JAWS </w:t>
      </w:r>
      <w:r w:rsidRPr="0000091B">
        <w:rPr>
          <w:b/>
        </w:rPr>
        <w:t>Video Intercept Manager</w:t>
      </w:r>
      <w:r w:rsidRPr="0000091B">
        <w:t xml:space="preserve"> provides information on your video hardware and software that can help Freedom Scientific Technical Support Engineers determine the cause of failure to install JAWS Video Intercept</w:t>
      </w:r>
      <w:r w:rsidR="00377EDA" w:rsidRPr="00377EDA">
        <w:t xml:space="preserve"> </w:t>
      </w:r>
      <w:r w:rsidR="00377EDA" w:rsidRPr="0000091B">
        <w:t>properly</w:t>
      </w:r>
      <w:r w:rsidRPr="0000091B">
        <w:t>.</w:t>
      </w:r>
    </w:p>
    <w:p w14:paraId="72DA5CD1" w14:textId="77777777" w:rsidR="0000091B" w:rsidRDefault="0000091B" w:rsidP="0000091B">
      <w:r w:rsidRPr="0000091B">
        <w:rPr>
          <w:b/>
          <w:bCs/>
        </w:rPr>
        <w:t>Note</w:t>
      </w:r>
      <w:r w:rsidRPr="0000091B">
        <w:t xml:space="preserve">: Troubleshooting and resolving situations that cause JAWS Video Intercept often involves uninstalling and reinstalling software applications and/or device drivers. </w:t>
      </w:r>
      <w:r>
        <w:t xml:space="preserve"> </w:t>
      </w:r>
    </w:p>
    <w:p w14:paraId="72DA5CD2" w14:textId="77777777" w:rsidR="00D93D7E" w:rsidRPr="00D93D7E" w:rsidRDefault="0000091B" w:rsidP="00D93D7E">
      <w:r w:rsidRPr="00EC503A">
        <w:t xml:space="preserve">Contact your systems support personnel or the EWD Help Desk </w:t>
      </w:r>
      <w:r>
        <w:t>if you detect JAWS Video Intercept</w:t>
      </w:r>
      <w:r w:rsidRPr="0000091B">
        <w:t xml:space="preserve"> </w:t>
      </w:r>
      <w:r>
        <w:t>problems</w:t>
      </w:r>
      <w:r w:rsidRPr="00EC503A">
        <w:t>.</w:t>
      </w:r>
    </w:p>
    <w:p w14:paraId="72DA5CD3" w14:textId="48912CA2" w:rsidR="004F4E01" w:rsidRDefault="004F4E01" w:rsidP="00FA5792">
      <w:pPr>
        <w:pStyle w:val="Heading1"/>
      </w:pPr>
      <w:bookmarkStart w:id="104" w:name="_Toc332883210"/>
      <w:r w:rsidRPr="004F4E01">
        <w:t xml:space="preserve">lANGUAGE </w:t>
      </w:r>
      <w:r w:rsidR="00F85F87">
        <w:t>Menu</w:t>
      </w:r>
      <w:r w:rsidR="00DE6A47">
        <w:t xml:space="preserve"> (alt+l)</w:t>
      </w:r>
      <w:bookmarkEnd w:id="90"/>
      <w:bookmarkEnd w:id="104"/>
      <w:r w:rsidRPr="004F4E01">
        <w:t xml:space="preserve"> </w:t>
      </w:r>
    </w:p>
    <w:p w14:paraId="26E785CF" w14:textId="2EA98B94" w:rsidR="00310105" w:rsidRPr="00310105" w:rsidRDefault="00310105" w:rsidP="000D71A4">
      <w:pPr>
        <w:pStyle w:val="Heading2"/>
      </w:pPr>
      <w:bookmarkStart w:id="105" w:name="_Toc332883211"/>
      <w:r>
        <w:t>Recommend</w:t>
      </w:r>
      <w:r w:rsidR="004F4AAE">
        <w:t>e</w:t>
      </w:r>
      <w:r>
        <w:t>d Settings for the Language Menu</w:t>
      </w:r>
      <w:bookmarkEnd w:id="105"/>
    </w:p>
    <w:p w14:paraId="72DA5CD4" w14:textId="77777777" w:rsidR="004F4E01" w:rsidRDefault="00DE6A47" w:rsidP="000D71A4">
      <w:pPr>
        <w:pStyle w:val="Heading3"/>
      </w:pPr>
      <w:bookmarkStart w:id="106" w:name="_Toc240687605"/>
      <w:bookmarkStart w:id="107" w:name="_Toc332883212"/>
      <w:r w:rsidRPr="000D71A4">
        <w:t>J</w:t>
      </w:r>
      <w:r w:rsidRPr="00310105">
        <w:t xml:space="preserve">AWS </w:t>
      </w:r>
      <w:r w:rsidR="004F4E01" w:rsidRPr="00310105">
        <w:t xml:space="preserve">Language </w:t>
      </w:r>
      <w:bookmarkEnd w:id="106"/>
      <w:r w:rsidRPr="00310105">
        <w:t>(J)</w:t>
      </w:r>
      <w:r w:rsidR="002646A3" w:rsidRPr="00310105">
        <w:t xml:space="preserve"> (Unavailable)</w:t>
      </w:r>
      <w:bookmarkEnd w:id="107"/>
    </w:p>
    <w:p w14:paraId="0E46E687" w14:textId="41E34A6D" w:rsidR="00310105" w:rsidRPr="00310105" w:rsidRDefault="00310105" w:rsidP="000D71A4">
      <w:r w:rsidRPr="000D71A4">
        <w:rPr>
          <w:b/>
        </w:rPr>
        <w:t xml:space="preserve">This feature is </w:t>
      </w:r>
      <w:r w:rsidRPr="000D71A4">
        <w:rPr>
          <w:b/>
          <w:caps/>
        </w:rPr>
        <w:t>unavailable</w:t>
      </w:r>
      <w:r>
        <w:t>.</w:t>
      </w:r>
    </w:p>
    <w:p w14:paraId="72DA5CD6" w14:textId="77777777" w:rsidR="00DE6A47" w:rsidRDefault="002646A3" w:rsidP="00DE6A47">
      <w:pPr>
        <w:pStyle w:val="Heading3"/>
      </w:pPr>
      <w:bookmarkStart w:id="108" w:name="_Toc332883213"/>
      <w:r w:rsidRPr="002646A3">
        <w:rPr>
          <w:u w:val="single"/>
        </w:rPr>
        <w:t>V</w:t>
      </w:r>
      <w:r>
        <w:t>oice Profiles (V)</w:t>
      </w:r>
      <w:bookmarkEnd w:id="108"/>
    </w:p>
    <w:p w14:paraId="599FFA86" w14:textId="237CF534" w:rsidR="00BF1678" w:rsidRPr="00BF1678" w:rsidRDefault="00BF1678" w:rsidP="00BF1678">
      <w:pPr>
        <w:pStyle w:val="Heading4"/>
      </w:pPr>
      <w:r w:rsidRPr="00BF1678">
        <w:t>Voice Profile Settings</w:t>
      </w:r>
    </w:p>
    <w:p w14:paraId="72DA5CD7" w14:textId="695AC05E" w:rsidR="002646A3" w:rsidRPr="00BF1678" w:rsidRDefault="002646A3" w:rsidP="00BF1678">
      <w:pPr>
        <w:rPr>
          <w:b/>
        </w:rPr>
      </w:pPr>
      <w:r w:rsidRPr="00BF1678">
        <w:rPr>
          <w:b/>
          <w:u w:val="single"/>
        </w:rPr>
        <w:t>D</w:t>
      </w:r>
      <w:r w:rsidRPr="00BF1678">
        <w:rPr>
          <w:b/>
        </w:rPr>
        <w:t>efault (ALT+D)</w:t>
      </w:r>
    </w:p>
    <w:p w14:paraId="72DA5CD8" w14:textId="77777777" w:rsidR="002646A3" w:rsidRDefault="002646A3" w:rsidP="002646A3">
      <w:pPr>
        <w:pStyle w:val="ListParagraph"/>
        <w:numPr>
          <w:ilvl w:val="0"/>
          <w:numId w:val="67"/>
        </w:numPr>
        <w:rPr>
          <w:b/>
        </w:rPr>
      </w:pPr>
      <w:r>
        <w:rPr>
          <w:b/>
        </w:rPr>
        <w:t>Eloquence</w:t>
      </w:r>
      <w:r w:rsidRPr="0067264E">
        <w:rPr>
          <w:b/>
        </w:rPr>
        <w:t xml:space="preserve"> </w:t>
      </w:r>
      <w:r w:rsidRPr="0067264E">
        <w:t xml:space="preserve">– </w:t>
      </w:r>
      <w:r w:rsidR="009178F8" w:rsidRPr="009178F8">
        <w:rPr>
          <w:b/>
          <w:color w:val="FF0000"/>
        </w:rPr>
        <w:t>SELECTED</w:t>
      </w:r>
    </w:p>
    <w:p w14:paraId="72DA5CD9" w14:textId="77777777" w:rsidR="002646A3" w:rsidRPr="002646A3" w:rsidRDefault="002646A3" w:rsidP="002646A3">
      <w:pPr>
        <w:pStyle w:val="ListParagraph"/>
        <w:numPr>
          <w:ilvl w:val="0"/>
          <w:numId w:val="67"/>
        </w:numPr>
        <w:rPr>
          <w:b/>
        </w:rPr>
      </w:pPr>
      <w:r w:rsidRPr="002646A3">
        <w:rPr>
          <w:b/>
        </w:rPr>
        <w:t xml:space="preserve">RealSpeak Solo Direct – (factory)  </w:t>
      </w:r>
      <w:r w:rsidRPr="002646A3">
        <w:t>– UNSELECTED</w:t>
      </w:r>
    </w:p>
    <w:p w14:paraId="72DA5CDA" w14:textId="77777777" w:rsidR="00DE6A47" w:rsidRDefault="002646A3" w:rsidP="00DE6A47">
      <w:pPr>
        <w:pStyle w:val="ListParagraph"/>
        <w:numPr>
          <w:ilvl w:val="0"/>
          <w:numId w:val="67"/>
        </w:numPr>
      </w:pPr>
      <w:r w:rsidRPr="00073BFF">
        <w:rPr>
          <w:b/>
        </w:rPr>
        <w:t>SAPI 5 – (factory)</w:t>
      </w:r>
      <w:r w:rsidRPr="00073BFF">
        <w:t xml:space="preserve"> </w:t>
      </w:r>
      <w:r w:rsidRPr="002646A3">
        <w:t>– UNSELECTED</w:t>
      </w:r>
    </w:p>
    <w:p w14:paraId="72DA5CDB" w14:textId="77777777" w:rsidR="00F74D49" w:rsidRPr="00BF1678" w:rsidRDefault="00F74D49" w:rsidP="00BF1678">
      <w:pPr>
        <w:rPr>
          <w:b/>
        </w:rPr>
      </w:pPr>
      <w:r w:rsidRPr="00BF1678">
        <w:rPr>
          <w:b/>
          <w:u w:val="single"/>
        </w:rPr>
        <w:t>F</w:t>
      </w:r>
      <w:r w:rsidRPr="00BF1678">
        <w:rPr>
          <w:b/>
        </w:rPr>
        <w:t>or word (ALT+F)</w:t>
      </w:r>
    </w:p>
    <w:p w14:paraId="72DA5CDC" w14:textId="77777777" w:rsidR="00F74D49" w:rsidRDefault="00F74D49" w:rsidP="00F74D49">
      <w:pPr>
        <w:pStyle w:val="ListParagraph"/>
        <w:numPr>
          <w:ilvl w:val="0"/>
          <w:numId w:val="67"/>
        </w:numPr>
        <w:rPr>
          <w:b/>
        </w:rPr>
      </w:pPr>
      <w:r>
        <w:rPr>
          <w:b/>
        </w:rPr>
        <w:t xml:space="preserve">Use Default </w:t>
      </w:r>
      <w:r>
        <w:t xml:space="preserve">– </w:t>
      </w:r>
      <w:r w:rsidR="009178F8" w:rsidRPr="009178F8">
        <w:rPr>
          <w:b/>
          <w:color w:val="FF0000"/>
        </w:rPr>
        <w:t>SELECTED</w:t>
      </w:r>
      <w:r>
        <w:t xml:space="preserve"> </w:t>
      </w:r>
    </w:p>
    <w:p w14:paraId="72DA5CDD" w14:textId="77777777" w:rsidR="00F74D49" w:rsidRDefault="00F74D49" w:rsidP="00F74D49">
      <w:pPr>
        <w:pStyle w:val="ListParagraph"/>
        <w:numPr>
          <w:ilvl w:val="0"/>
          <w:numId w:val="67"/>
        </w:numPr>
        <w:rPr>
          <w:b/>
        </w:rPr>
      </w:pPr>
      <w:r>
        <w:rPr>
          <w:b/>
        </w:rPr>
        <w:t>Eloquence</w:t>
      </w:r>
      <w:r w:rsidRPr="0067264E">
        <w:rPr>
          <w:b/>
        </w:rPr>
        <w:t xml:space="preserve"> </w:t>
      </w:r>
      <w:r w:rsidRPr="0067264E">
        <w:t xml:space="preserve">– </w:t>
      </w:r>
      <w:r>
        <w:t>UN</w:t>
      </w:r>
      <w:r w:rsidRPr="0067264E">
        <w:t>SELECTED</w:t>
      </w:r>
    </w:p>
    <w:p w14:paraId="72DA5CDE" w14:textId="77777777" w:rsidR="00F74D49" w:rsidRPr="002646A3" w:rsidRDefault="00F74D49" w:rsidP="00F74D49">
      <w:pPr>
        <w:pStyle w:val="ListParagraph"/>
        <w:numPr>
          <w:ilvl w:val="0"/>
          <w:numId w:val="67"/>
        </w:numPr>
        <w:rPr>
          <w:b/>
        </w:rPr>
      </w:pPr>
      <w:r w:rsidRPr="002646A3">
        <w:rPr>
          <w:b/>
        </w:rPr>
        <w:t xml:space="preserve">RealSpeak Solo Direct – (factory)  </w:t>
      </w:r>
      <w:r w:rsidRPr="002646A3">
        <w:t>– UNSELECTED</w:t>
      </w:r>
    </w:p>
    <w:p w14:paraId="72DA5CDF" w14:textId="77777777" w:rsidR="00F74D49" w:rsidRDefault="00F74D49" w:rsidP="00F74D49">
      <w:pPr>
        <w:pStyle w:val="ListParagraph"/>
        <w:numPr>
          <w:ilvl w:val="0"/>
          <w:numId w:val="73"/>
        </w:numPr>
      </w:pPr>
      <w:r w:rsidRPr="00F74D49">
        <w:rPr>
          <w:b/>
        </w:rPr>
        <w:t>SAPI 5 – (factory)</w:t>
      </w:r>
      <w:r w:rsidRPr="00073BFF">
        <w:t xml:space="preserve"> </w:t>
      </w:r>
      <w:r w:rsidRPr="002646A3">
        <w:t>– UNSELECTED</w:t>
      </w:r>
    </w:p>
    <w:p w14:paraId="72DA5CE0" w14:textId="77777777" w:rsidR="00F74D49" w:rsidRPr="00BF1678" w:rsidRDefault="00F74D49" w:rsidP="00BF1678">
      <w:pPr>
        <w:rPr>
          <w:b/>
        </w:rPr>
      </w:pPr>
      <w:r w:rsidRPr="00BF1678">
        <w:rPr>
          <w:b/>
        </w:rPr>
        <w:t>No Speech</w:t>
      </w:r>
    </w:p>
    <w:p w14:paraId="72DA5CE1" w14:textId="77777777" w:rsidR="00F74D49" w:rsidRDefault="00F74D49" w:rsidP="00F74D49">
      <w:pPr>
        <w:pStyle w:val="ListParagraph"/>
        <w:numPr>
          <w:ilvl w:val="0"/>
          <w:numId w:val="74"/>
        </w:numPr>
      </w:pPr>
      <w:r>
        <w:t>UNSELECTED</w:t>
      </w:r>
    </w:p>
    <w:p w14:paraId="72DA5CE2" w14:textId="77777777" w:rsidR="00F74D49" w:rsidRPr="00BF1678" w:rsidRDefault="00F74D49" w:rsidP="00BF1678">
      <w:pPr>
        <w:rPr>
          <w:b/>
        </w:rPr>
      </w:pPr>
      <w:r w:rsidRPr="00BF1678">
        <w:rPr>
          <w:b/>
        </w:rPr>
        <w:t>Create New…</w:t>
      </w:r>
    </w:p>
    <w:p w14:paraId="72DA5CE3" w14:textId="77777777" w:rsidR="00F74D49" w:rsidRPr="00F74D49" w:rsidRDefault="00F74D49" w:rsidP="00F74D49">
      <w:pPr>
        <w:pStyle w:val="ListParagraph"/>
        <w:numPr>
          <w:ilvl w:val="0"/>
          <w:numId w:val="75"/>
        </w:numPr>
      </w:pPr>
      <w:r>
        <w:t xml:space="preserve">Presents the </w:t>
      </w:r>
      <w:hyperlink w:anchor="_Voice_Adjustment_Dialog" w:history="1">
        <w:r w:rsidRPr="00F74D49">
          <w:rPr>
            <w:rStyle w:val="Hyperlink"/>
          </w:rPr>
          <w:t>Voice Adjustment Dialog</w:t>
        </w:r>
      </w:hyperlink>
    </w:p>
    <w:p w14:paraId="72DA5CED" w14:textId="0F8909DF" w:rsidR="00D93D7E" w:rsidRPr="00B63D26" w:rsidRDefault="00D93D7E" w:rsidP="00D93D7E">
      <w:pPr>
        <w:pStyle w:val="Heading1"/>
      </w:pPr>
      <w:bookmarkStart w:id="109" w:name="_Toc332883214"/>
      <w:r w:rsidRPr="00B63D26">
        <w:t>Help Menu</w:t>
      </w:r>
      <w:r w:rsidR="009C159C" w:rsidRPr="00B63D26">
        <w:t xml:space="preserve"> </w:t>
      </w:r>
      <w:r w:rsidRPr="00B63D26">
        <w:t>(alt</w:t>
      </w:r>
      <w:r w:rsidR="00BF1678">
        <w:t>+</w:t>
      </w:r>
      <w:r w:rsidRPr="00B63D26">
        <w:t>h)</w:t>
      </w:r>
      <w:bookmarkEnd w:id="109"/>
    </w:p>
    <w:p w14:paraId="72DA5CEE" w14:textId="515621F4" w:rsidR="00D93D7E" w:rsidRDefault="00D93D7E" w:rsidP="00AA6149">
      <w:pPr>
        <w:pStyle w:val="Heading2"/>
      </w:pPr>
      <w:bookmarkStart w:id="110" w:name="_Toc332883215"/>
      <w:r>
        <w:t>Help Menu</w:t>
      </w:r>
      <w:r w:rsidR="00BF1678">
        <w:t xml:space="preserve"> Items</w:t>
      </w:r>
      <w:bookmarkEnd w:id="110"/>
    </w:p>
    <w:p w14:paraId="72DA5CEF" w14:textId="77777777" w:rsidR="00D93D7E" w:rsidRDefault="00D93D7E" w:rsidP="00AA6149">
      <w:pPr>
        <w:pStyle w:val="Heading3"/>
      </w:pPr>
      <w:bookmarkStart w:id="111" w:name="_Toc332883216"/>
      <w:r w:rsidRPr="00AA6149">
        <w:rPr>
          <w:u w:val="single"/>
        </w:rPr>
        <w:t>T</w:t>
      </w:r>
      <w:r>
        <w:t>raining</w:t>
      </w:r>
      <w:r w:rsidR="00AA6149">
        <w:t xml:space="preserve"> (T)</w:t>
      </w:r>
      <w:bookmarkEnd w:id="111"/>
    </w:p>
    <w:p w14:paraId="72DA5CF0" w14:textId="77777777" w:rsidR="00AA6149" w:rsidRDefault="00AA6149" w:rsidP="00AA6149">
      <w:pPr>
        <w:pStyle w:val="Heading4"/>
      </w:pPr>
      <w:r>
        <w:t>General</w:t>
      </w:r>
    </w:p>
    <w:p w14:paraId="72DA5CF1" w14:textId="77777777" w:rsidR="00D93D7E" w:rsidRDefault="00D93D7E" w:rsidP="00D93D7E">
      <w:r>
        <w:t xml:space="preserve">Choose this menu item to start </w:t>
      </w:r>
      <w:r w:rsidRPr="003D240A">
        <w:rPr>
          <w:b/>
        </w:rPr>
        <w:t>FSReader</w:t>
      </w:r>
      <w:r w:rsidR="003C73FF">
        <w:t xml:space="preserve">.  </w:t>
      </w:r>
      <w:r>
        <w:t>A dialog box that allows you to open a DAISY book appears</w:t>
      </w:r>
      <w:r w:rsidR="003D240A">
        <w:t xml:space="preserve">.  </w:t>
      </w:r>
      <w:r>
        <w:t>If you installed the JAWS Basic Training or What's New, you can select and open either of these books</w:t>
      </w:r>
      <w:r w:rsidR="003D240A">
        <w:t xml:space="preserve">.  </w:t>
      </w:r>
      <w:r>
        <w:t>These DAISY books guide you through the new features of your JAWS version and help you learn the basics of using JAWS.</w:t>
      </w:r>
    </w:p>
    <w:p w14:paraId="72DA5CF2" w14:textId="77777777" w:rsidR="00D93D7E" w:rsidRDefault="00D93D7E" w:rsidP="00AA6149">
      <w:pPr>
        <w:pStyle w:val="Heading3"/>
      </w:pPr>
      <w:bookmarkStart w:id="112" w:name="_Toc332883217"/>
      <w:r w:rsidRPr="00AA6149">
        <w:rPr>
          <w:u w:val="single"/>
        </w:rPr>
        <w:t>J</w:t>
      </w:r>
      <w:r>
        <w:t>AWS Help Topics</w:t>
      </w:r>
      <w:r w:rsidR="00AA6149">
        <w:t xml:space="preserve"> (J</w:t>
      </w:r>
      <w:r w:rsidR="0063438C">
        <w:t>/F1</w:t>
      </w:r>
      <w:r w:rsidR="00AA6149">
        <w:t>)</w:t>
      </w:r>
      <w:bookmarkEnd w:id="112"/>
    </w:p>
    <w:p w14:paraId="72DA5CF3" w14:textId="77777777" w:rsidR="00AA6149" w:rsidRPr="00AA6149" w:rsidRDefault="00AA6149" w:rsidP="00AA6149">
      <w:pPr>
        <w:pStyle w:val="Heading4"/>
      </w:pPr>
      <w:r>
        <w:t>General</w:t>
      </w:r>
    </w:p>
    <w:p w14:paraId="72DA5CF4" w14:textId="261D7AE6" w:rsidR="00D93D7E" w:rsidRDefault="00D93D7E" w:rsidP="00D93D7E">
      <w:r>
        <w:t xml:space="preserve">This menu item provides access to the JAWS </w:t>
      </w:r>
      <w:r w:rsidR="004F4AAE">
        <w:t>13 H</w:t>
      </w:r>
      <w:r>
        <w:t>elp system.</w:t>
      </w:r>
    </w:p>
    <w:p w14:paraId="72DA5CF5" w14:textId="77777777" w:rsidR="00D93D7E" w:rsidRDefault="00D93D7E" w:rsidP="00AA6149">
      <w:pPr>
        <w:pStyle w:val="Heading3"/>
      </w:pPr>
      <w:bookmarkStart w:id="113" w:name="_Toc332883218"/>
      <w:r w:rsidRPr="00AA6149">
        <w:rPr>
          <w:u w:val="single"/>
        </w:rPr>
        <w:t>K</w:t>
      </w:r>
      <w:r>
        <w:t>eyboard Commands</w:t>
      </w:r>
      <w:r w:rsidR="00AA6149">
        <w:t xml:space="preserve"> (K)</w:t>
      </w:r>
      <w:bookmarkEnd w:id="113"/>
    </w:p>
    <w:p w14:paraId="72DA5CF6" w14:textId="77777777" w:rsidR="00AA6149" w:rsidRPr="00AA6149" w:rsidRDefault="00AA6149" w:rsidP="00AA6149">
      <w:pPr>
        <w:pStyle w:val="Heading4"/>
      </w:pPr>
      <w:r>
        <w:t>General</w:t>
      </w:r>
    </w:p>
    <w:p w14:paraId="72DA5CF7" w14:textId="0BEA9BC6" w:rsidR="00D93D7E" w:rsidRDefault="00D93D7E" w:rsidP="00D93D7E">
      <w:r>
        <w:t xml:space="preserve">This menu item opens the JAWS help system, and moves you to topics providing information on available </w:t>
      </w:r>
      <w:r w:rsidR="004B0FB7">
        <w:t xml:space="preserve">keyboard </w:t>
      </w:r>
      <w:r>
        <w:t>commands in JAWS.</w:t>
      </w:r>
    </w:p>
    <w:p w14:paraId="72DA5CF8" w14:textId="77777777" w:rsidR="00D93D7E" w:rsidRDefault="00D93D7E" w:rsidP="00AA6149">
      <w:pPr>
        <w:pStyle w:val="Heading3"/>
      </w:pPr>
      <w:bookmarkStart w:id="114" w:name="_Toc332883219"/>
      <w:r w:rsidRPr="00AA6149">
        <w:rPr>
          <w:u w:val="single"/>
        </w:rPr>
        <w:t>W</w:t>
      </w:r>
      <w:r>
        <w:t>hat's New</w:t>
      </w:r>
      <w:r w:rsidR="00AA6149">
        <w:t xml:space="preserve"> (W)</w:t>
      </w:r>
      <w:bookmarkEnd w:id="114"/>
    </w:p>
    <w:p w14:paraId="72DA5CF9" w14:textId="77777777" w:rsidR="00AA6149" w:rsidRPr="00AA6149" w:rsidRDefault="00AA6149" w:rsidP="00AA6149">
      <w:pPr>
        <w:pStyle w:val="Heading4"/>
      </w:pPr>
      <w:r>
        <w:t>General</w:t>
      </w:r>
    </w:p>
    <w:p w14:paraId="72DA5CFA" w14:textId="7BC33C3B" w:rsidR="00D93D7E" w:rsidRDefault="00D93D7E" w:rsidP="00D93D7E">
      <w:r>
        <w:t>This menu item allows you to view descriptions of the new features added in this version of JAWS</w:t>
      </w:r>
      <w:r w:rsidR="003C73FF">
        <w:t xml:space="preserve">.  </w:t>
      </w:r>
      <w:r>
        <w:t>You can also view new features added in previous versions.</w:t>
      </w:r>
    </w:p>
    <w:p w14:paraId="72DA5CFB" w14:textId="77777777" w:rsidR="00D93D7E" w:rsidRDefault="00D93D7E" w:rsidP="00AA6149">
      <w:pPr>
        <w:pStyle w:val="Heading3"/>
      </w:pPr>
      <w:bookmarkStart w:id="115" w:name="_Toc332883220"/>
      <w:r w:rsidRPr="00B12EE4">
        <w:rPr>
          <w:u w:val="single"/>
        </w:rPr>
        <w:t>E</w:t>
      </w:r>
      <w:r>
        <w:t>nd User License Agreement</w:t>
      </w:r>
      <w:r w:rsidR="00B12EE4">
        <w:t xml:space="preserve"> (E)</w:t>
      </w:r>
      <w:bookmarkEnd w:id="115"/>
    </w:p>
    <w:p w14:paraId="72DA5CFC" w14:textId="77777777" w:rsidR="00B12EE4" w:rsidRPr="00B12EE4" w:rsidRDefault="00B12EE4" w:rsidP="00B12EE4">
      <w:pPr>
        <w:pStyle w:val="Heading4"/>
      </w:pPr>
      <w:r>
        <w:t>General</w:t>
      </w:r>
    </w:p>
    <w:p w14:paraId="72DA5CFD" w14:textId="77777777" w:rsidR="00D93D7E" w:rsidRDefault="00D93D7E" w:rsidP="00D93D7E">
      <w:r>
        <w:t>This menu item opens the help system to the JAWS License Agreement.</w:t>
      </w:r>
    </w:p>
    <w:p w14:paraId="72DA5CFE" w14:textId="77777777" w:rsidR="00D93D7E" w:rsidRDefault="00D93D7E" w:rsidP="004864B9">
      <w:pPr>
        <w:pStyle w:val="Heading3"/>
      </w:pPr>
      <w:bookmarkStart w:id="116" w:name="_Toc332883221"/>
      <w:r>
        <w:t xml:space="preserve">Technical </w:t>
      </w:r>
      <w:r w:rsidRPr="004864B9">
        <w:rPr>
          <w:u w:val="single"/>
        </w:rPr>
        <w:t>S</w:t>
      </w:r>
      <w:r>
        <w:t>upport</w:t>
      </w:r>
      <w:r w:rsidR="004864B9">
        <w:t xml:space="preserve"> (S)</w:t>
      </w:r>
      <w:bookmarkEnd w:id="116"/>
    </w:p>
    <w:p w14:paraId="72DA5CFF" w14:textId="77777777" w:rsidR="004864B9" w:rsidRPr="004864B9" w:rsidRDefault="004864B9" w:rsidP="004864B9">
      <w:pPr>
        <w:pStyle w:val="Heading4"/>
      </w:pPr>
      <w:r>
        <w:t>General</w:t>
      </w:r>
    </w:p>
    <w:p w14:paraId="72DA5D00" w14:textId="77777777" w:rsidR="00D93D7E" w:rsidRDefault="00D93D7E" w:rsidP="00D93D7E">
      <w:r>
        <w:t>This menu item provides access to information on how to contact Freedom Scientific Technical Support.</w:t>
      </w:r>
    </w:p>
    <w:p w14:paraId="72DA5D01" w14:textId="77777777" w:rsidR="00D93D7E" w:rsidRDefault="00D93D7E" w:rsidP="004864B9">
      <w:pPr>
        <w:pStyle w:val="Heading3"/>
      </w:pPr>
      <w:bookmarkStart w:id="117" w:name="_Toc332883222"/>
      <w:r>
        <w:t xml:space="preserve">Web </w:t>
      </w:r>
      <w:r w:rsidRPr="004864B9">
        <w:rPr>
          <w:u w:val="single"/>
        </w:rPr>
        <w:t>R</w:t>
      </w:r>
      <w:r>
        <w:t>esources</w:t>
      </w:r>
      <w:r w:rsidR="004864B9">
        <w:t xml:space="preserve"> (R)</w:t>
      </w:r>
      <w:bookmarkEnd w:id="117"/>
    </w:p>
    <w:p w14:paraId="72DA5D02" w14:textId="77777777" w:rsidR="004864B9" w:rsidRPr="004864B9" w:rsidRDefault="004864B9" w:rsidP="004864B9">
      <w:pPr>
        <w:pStyle w:val="Heading4"/>
      </w:pPr>
      <w:r>
        <w:t>General</w:t>
      </w:r>
    </w:p>
    <w:p w14:paraId="72DA5D03" w14:textId="77777777" w:rsidR="00D93D7E" w:rsidRDefault="000448FB" w:rsidP="00D93D7E">
      <w:r w:rsidRPr="000448FB">
        <w:rPr>
          <w:b/>
        </w:rPr>
        <w:t xml:space="preserve">Web </w:t>
      </w:r>
      <w:r w:rsidRPr="000448FB">
        <w:rPr>
          <w:b/>
          <w:u w:val="single"/>
        </w:rPr>
        <w:t>R</w:t>
      </w:r>
      <w:r w:rsidRPr="000448FB">
        <w:rPr>
          <w:b/>
        </w:rPr>
        <w:t xml:space="preserve">esources </w:t>
      </w:r>
      <w:r>
        <w:t>(</w:t>
      </w:r>
      <w:r w:rsidRPr="000448FB">
        <w:rPr>
          <w:b/>
        </w:rPr>
        <w:t>R</w:t>
      </w:r>
      <w:r>
        <w:t>)</w:t>
      </w:r>
      <w:r w:rsidR="00D93D7E">
        <w:t xml:space="preserve"> provides the following helpful links to Freedom Scientific products and resources:</w:t>
      </w:r>
    </w:p>
    <w:p w14:paraId="72DA5D04" w14:textId="77777777" w:rsidR="00D93D7E" w:rsidRDefault="00D93D7E" w:rsidP="004864B9">
      <w:pPr>
        <w:pStyle w:val="ListParagraph"/>
        <w:numPr>
          <w:ilvl w:val="0"/>
          <w:numId w:val="78"/>
        </w:numPr>
      </w:pPr>
      <w:r w:rsidRPr="001B1CFD">
        <w:rPr>
          <w:b/>
          <w:u w:val="single"/>
        </w:rPr>
        <w:t>J</w:t>
      </w:r>
      <w:r w:rsidRPr="001B1CFD">
        <w:rPr>
          <w:b/>
        </w:rPr>
        <w:t>AWS Headquarters</w:t>
      </w:r>
      <w:r w:rsidR="001B1CFD">
        <w:rPr>
          <w:b/>
        </w:rPr>
        <w:t xml:space="preserve"> </w:t>
      </w:r>
      <w:r w:rsidR="001B1CFD">
        <w:t>(</w:t>
      </w:r>
      <w:r w:rsidR="001B1CFD">
        <w:rPr>
          <w:b/>
        </w:rPr>
        <w:t>J</w:t>
      </w:r>
      <w:r w:rsidR="001B1CFD">
        <w:t>)</w:t>
      </w:r>
      <w:r w:rsidR="000448FB">
        <w:t xml:space="preserve"> – A</w:t>
      </w:r>
      <w:r>
        <w:t xml:space="preserve"> one-stop resource for JAWS</w:t>
      </w:r>
      <w:r w:rsidR="003C73FF">
        <w:t xml:space="preserve">.  </w:t>
      </w:r>
      <w:r>
        <w:t xml:space="preserve">Use these pages to download software updates, locate resources, and learn new ways to use JAWS. </w:t>
      </w:r>
    </w:p>
    <w:p w14:paraId="72DA5D05" w14:textId="77777777" w:rsidR="00D93D7E" w:rsidRDefault="00D93D7E" w:rsidP="004864B9">
      <w:pPr>
        <w:pStyle w:val="ListParagraph"/>
        <w:numPr>
          <w:ilvl w:val="0"/>
          <w:numId w:val="78"/>
        </w:numPr>
      </w:pPr>
      <w:r w:rsidRPr="001B1CFD">
        <w:rPr>
          <w:b/>
        </w:rPr>
        <w:t xml:space="preserve">Technical </w:t>
      </w:r>
      <w:r w:rsidRPr="001B1CFD">
        <w:rPr>
          <w:b/>
          <w:u w:val="single"/>
        </w:rPr>
        <w:t>S</w:t>
      </w:r>
      <w:r w:rsidRPr="001B1CFD">
        <w:rPr>
          <w:b/>
        </w:rPr>
        <w:t>upport</w:t>
      </w:r>
      <w:r w:rsidR="001B1CFD">
        <w:rPr>
          <w:b/>
        </w:rPr>
        <w:t xml:space="preserve"> </w:t>
      </w:r>
      <w:r w:rsidR="001B1CFD">
        <w:t>(</w:t>
      </w:r>
      <w:r w:rsidR="00A253C8">
        <w:rPr>
          <w:b/>
        </w:rPr>
        <w:t>S</w:t>
      </w:r>
      <w:r w:rsidR="001B1CFD">
        <w:t>)</w:t>
      </w:r>
      <w:r>
        <w:t xml:space="preserve"> – Use this link to access support bulletins and FAQs. </w:t>
      </w:r>
    </w:p>
    <w:p w14:paraId="72DA5D06" w14:textId="77777777" w:rsidR="00D93D7E" w:rsidRDefault="00D93D7E" w:rsidP="004864B9">
      <w:pPr>
        <w:pStyle w:val="ListParagraph"/>
        <w:numPr>
          <w:ilvl w:val="0"/>
          <w:numId w:val="78"/>
        </w:numPr>
      </w:pPr>
      <w:r w:rsidRPr="001B1CFD">
        <w:rPr>
          <w:b/>
        </w:rPr>
        <w:t xml:space="preserve">FS </w:t>
      </w:r>
      <w:r w:rsidRPr="001B1CFD">
        <w:rPr>
          <w:b/>
          <w:u w:val="single"/>
        </w:rPr>
        <w:t>A</w:t>
      </w:r>
      <w:r w:rsidRPr="001B1CFD">
        <w:rPr>
          <w:b/>
        </w:rPr>
        <w:t>ctivate</w:t>
      </w:r>
      <w:r w:rsidR="001B1CFD">
        <w:rPr>
          <w:b/>
        </w:rPr>
        <w:t xml:space="preserve"> </w:t>
      </w:r>
      <w:r w:rsidR="001B1CFD">
        <w:t>(</w:t>
      </w:r>
      <w:r w:rsidR="00A253C8">
        <w:rPr>
          <w:b/>
        </w:rPr>
        <w:t>A</w:t>
      </w:r>
      <w:r w:rsidR="001B1CFD">
        <w:t>)</w:t>
      </w:r>
      <w:r>
        <w:t xml:space="preserve"> – Use this link to verify the number of available JAWS activation keys, request a reset of the number of activations allowed for a registered user, or retrieve an activation license code based on your Authorization number and Locking code. </w:t>
      </w:r>
    </w:p>
    <w:p w14:paraId="72DA5D07" w14:textId="77777777" w:rsidR="00D93D7E" w:rsidRDefault="00D93D7E" w:rsidP="004864B9">
      <w:pPr>
        <w:pStyle w:val="ListParagraph"/>
        <w:numPr>
          <w:ilvl w:val="0"/>
          <w:numId w:val="78"/>
        </w:numPr>
      </w:pPr>
      <w:r w:rsidRPr="001B1CFD">
        <w:rPr>
          <w:b/>
        </w:rPr>
        <w:t xml:space="preserve">Surfing the </w:t>
      </w:r>
      <w:r w:rsidR="001B1CFD" w:rsidRPr="001B1CFD">
        <w:rPr>
          <w:b/>
          <w:u w:val="single"/>
        </w:rPr>
        <w:t>I</w:t>
      </w:r>
      <w:r w:rsidRPr="001B1CFD">
        <w:rPr>
          <w:b/>
        </w:rPr>
        <w:t>nternet</w:t>
      </w:r>
      <w:r>
        <w:t xml:space="preserve"> </w:t>
      </w:r>
      <w:r w:rsidR="001B1CFD">
        <w:t>(</w:t>
      </w:r>
      <w:r w:rsidR="00A253C8">
        <w:rPr>
          <w:b/>
        </w:rPr>
        <w:t>I</w:t>
      </w:r>
      <w:r w:rsidR="001B1CFD">
        <w:t>)</w:t>
      </w:r>
      <w:r>
        <w:t>– Use this link to access Surf's Up</w:t>
      </w:r>
      <w:r w:rsidR="003C73FF">
        <w:t xml:space="preserve">!  </w:t>
      </w:r>
      <w:r>
        <w:t xml:space="preserve">A useful tool that teaches you how to work with and read HTML pages with JAWS. </w:t>
      </w:r>
    </w:p>
    <w:p w14:paraId="72DA5D08" w14:textId="77777777" w:rsidR="00D93D7E" w:rsidRDefault="00D93D7E" w:rsidP="004864B9">
      <w:pPr>
        <w:pStyle w:val="ListParagraph"/>
        <w:numPr>
          <w:ilvl w:val="0"/>
          <w:numId w:val="78"/>
        </w:numPr>
      </w:pPr>
      <w:r w:rsidRPr="001B1CFD">
        <w:rPr>
          <w:b/>
          <w:u w:val="single"/>
        </w:rPr>
        <w:t>M</w:t>
      </w:r>
      <w:r w:rsidRPr="001B1CFD">
        <w:rPr>
          <w:b/>
        </w:rPr>
        <w:t>AGic Screen Magnification</w:t>
      </w:r>
      <w:r w:rsidR="001B1CFD">
        <w:rPr>
          <w:b/>
        </w:rPr>
        <w:t xml:space="preserve"> </w:t>
      </w:r>
      <w:r w:rsidR="001B1CFD">
        <w:t>(</w:t>
      </w:r>
      <w:r w:rsidR="00A253C8">
        <w:rPr>
          <w:b/>
        </w:rPr>
        <w:t>M</w:t>
      </w:r>
      <w:r w:rsidR="001B1CFD">
        <w:t>)</w:t>
      </w:r>
      <w:r>
        <w:t xml:space="preserve"> – Learn more about MAGic, Freedom Scientific's screen magnification software. </w:t>
      </w:r>
    </w:p>
    <w:p w14:paraId="72DA5D09" w14:textId="77777777" w:rsidR="00D93D7E" w:rsidRDefault="00D93D7E" w:rsidP="004864B9">
      <w:pPr>
        <w:pStyle w:val="ListParagraph"/>
        <w:numPr>
          <w:ilvl w:val="0"/>
          <w:numId w:val="78"/>
        </w:numPr>
      </w:pPr>
      <w:r w:rsidRPr="001B1CFD">
        <w:rPr>
          <w:b/>
          <w:u w:val="single"/>
        </w:rPr>
        <w:t>T</w:t>
      </w:r>
      <w:r w:rsidRPr="001B1CFD">
        <w:rPr>
          <w:b/>
        </w:rPr>
        <w:t>raining Headquarters</w:t>
      </w:r>
      <w:r>
        <w:t xml:space="preserve"> </w:t>
      </w:r>
      <w:r w:rsidR="001B1CFD">
        <w:t>(</w:t>
      </w:r>
      <w:r w:rsidR="00A253C8">
        <w:rPr>
          <w:b/>
        </w:rPr>
        <w:t>T</w:t>
      </w:r>
      <w:r w:rsidR="001B1CFD">
        <w:t>)</w:t>
      </w:r>
      <w:r w:rsidR="00A253C8">
        <w:t xml:space="preserve"> </w:t>
      </w:r>
      <w:r>
        <w:t xml:space="preserve">– Learn more about training options and tutorials available from Freedom Scientific. </w:t>
      </w:r>
    </w:p>
    <w:p w14:paraId="72DA5D0A" w14:textId="77777777" w:rsidR="00D93D7E" w:rsidRDefault="00D93D7E" w:rsidP="004864B9">
      <w:pPr>
        <w:pStyle w:val="ListParagraph"/>
        <w:numPr>
          <w:ilvl w:val="0"/>
          <w:numId w:val="78"/>
        </w:numPr>
      </w:pPr>
      <w:r w:rsidRPr="001B1CFD">
        <w:rPr>
          <w:b/>
          <w:u w:val="single"/>
        </w:rPr>
        <w:t>P</w:t>
      </w:r>
      <w:r w:rsidRPr="001B1CFD">
        <w:rPr>
          <w:b/>
        </w:rPr>
        <w:t>AC Mate Headquarters</w:t>
      </w:r>
      <w:r w:rsidR="001B1CFD">
        <w:rPr>
          <w:b/>
        </w:rPr>
        <w:t xml:space="preserve"> </w:t>
      </w:r>
      <w:r w:rsidR="001B1CFD">
        <w:t>(</w:t>
      </w:r>
      <w:r w:rsidR="00A253C8">
        <w:rPr>
          <w:b/>
        </w:rPr>
        <w:t>P</w:t>
      </w:r>
      <w:r w:rsidR="001B1CFD">
        <w:t>)</w:t>
      </w:r>
      <w:r>
        <w:t xml:space="preserve"> – Use this link to access information, documentation, and tools available for the PAC Mate accessible PDA. </w:t>
      </w:r>
    </w:p>
    <w:p w14:paraId="72DA5D0B" w14:textId="77777777" w:rsidR="001B1CFD" w:rsidRDefault="001B1CFD" w:rsidP="001B1CFD">
      <w:pPr>
        <w:pStyle w:val="ListParagraph"/>
        <w:numPr>
          <w:ilvl w:val="0"/>
          <w:numId w:val="78"/>
        </w:numPr>
      </w:pPr>
      <w:r>
        <w:rPr>
          <w:b/>
          <w:u w:val="single"/>
        </w:rPr>
        <w:t>R</w:t>
      </w:r>
      <w:r>
        <w:rPr>
          <w:b/>
        </w:rPr>
        <w:t xml:space="preserve">ealSpeak Solo Direct download page </w:t>
      </w:r>
      <w:r>
        <w:t>(</w:t>
      </w:r>
      <w:r w:rsidR="00A253C8">
        <w:rPr>
          <w:b/>
        </w:rPr>
        <w:t>R</w:t>
      </w:r>
      <w:r>
        <w:t xml:space="preserve">) – </w:t>
      </w:r>
      <w:r w:rsidRPr="001B1CFD">
        <w:t>Use this page to download one or more Nuance® RealSpeak™ Solo Direct voices that work exclusively with 32-bit and 64-bit versions of JAWS 10 or later, MAGic 11 or later, OpenBook 9 or later, and WYNN 6 or later</w:t>
      </w:r>
      <w:r w:rsidR="003C73FF" w:rsidRPr="001B1CFD">
        <w:t>.  These voices are available at no charge and work with demo versions of JAWS, MAGic, OpenBook, and WYNN</w:t>
      </w:r>
      <w:r w:rsidR="003C73FF">
        <w:t>, which</w:t>
      </w:r>
      <w:r w:rsidR="003C73FF" w:rsidRPr="001B1CFD">
        <w:t xml:space="preserve"> support the RealSpeak Solo Direct synthesizer.</w:t>
      </w:r>
    </w:p>
    <w:p w14:paraId="72DA5D0C" w14:textId="77777777" w:rsidR="00D93D7E" w:rsidRDefault="00A01872" w:rsidP="004864B9">
      <w:pPr>
        <w:pStyle w:val="ListParagraph"/>
        <w:numPr>
          <w:ilvl w:val="0"/>
          <w:numId w:val="78"/>
        </w:numPr>
      </w:pPr>
      <w:hyperlink r:id="rId13" w:tooltip="Hypertext link to Freedom Scientific.com" w:history="1">
        <w:r w:rsidR="001B1CFD" w:rsidRPr="00896BA2">
          <w:rPr>
            <w:rStyle w:val="Hyperlink"/>
          </w:rPr>
          <w:t>www.freedomscientific.com</w:t>
        </w:r>
      </w:hyperlink>
      <w:r w:rsidR="001B1CFD" w:rsidRPr="00896BA2">
        <w:t xml:space="preserve"> (</w:t>
      </w:r>
      <w:r w:rsidR="00A253C8" w:rsidRPr="00896BA2">
        <w:rPr>
          <w:b/>
        </w:rPr>
        <w:t>F</w:t>
      </w:r>
      <w:r w:rsidR="00A253C8" w:rsidRPr="00896BA2">
        <w:t>)</w:t>
      </w:r>
      <w:r w:rsidR="00D93D7E" w:rsidRPr="00896BA2">
        <w:t xml:space="preserve"> – Use this link to open the Freedom Scientific home page</w:t>
      </w:r>
      <w:r w:rsidR="00D93D7E">
        <w:t xml:space="preserve">. </w:t>
      </w:r>
    </w:p>
    <w:p w14:paraId="72DA5D0D" w14:textId="77777777" w:rsidR="00D93D7E" w:rsidRDefault="00D93D7E" w:rsidP="004864B9">
      <w:pPr>
        <w:pStyle w:val="Heading3"/>
      </w:pPr>
      <w:bookmarkStart w:id="118" w:name="_Toc332883223"/>
      <w:r w:rsidRPr="004864B9">
        <w:rPr>
          <w:u w:val="single"/>
        </w:rPr>
        <w:t>A</w:t>
      </w:r>
      <w:r>
        <w:t>bout JAWS for Windows</w:t>
      </w:r>
      <w:r w:rsidR="003C73FF">
        <w:t xml:space="preserve">…  </w:t>
      </w:r>
      <w:r w:rsidR="004864B9">
        <w:t>(A)</w:t>
      </w:r>
      <w:bookmarkEnd w:id="118"/>
    </w:p>
    <w:p w14:paraId="72DA5D0E" w14:textId="77777777" w:rsidR="004864B9" w:rsidRPr="004864B9" w:rsidRDefault="004864B9" w:rsidP="004864B9">
      <w:pPr>
        <w:pStyle w:val="Heading4"/>
      </w:pPr>
      <w:r>
        <w:t>General</w:t>
      </w:r>
    </w:p>
    <w:p w14:paraId="72DA5D0F" w14:textId="4CB13FBD" w:rsidR="00D93D7E" w:rsidRDefault="00D93D7E" w:rsidP="00D93D7E">
      <w:r>
        <w:t>This menu item provides access to the version number, serial number, copyright notices, your computer's unique locking code, and other important information about JAWS</w:t>
      </w:r>
      <w:r w:rsidR="003C73FF">
        <w:t xml:space="preserve">.  </w:t>
      </w:r>
      <w:r>
        <w:t xml:space="preserve">It also contains </w:t>
      </w:r>
      <w:r w:rsidR="000448FB">
        <w:t>information about your SMA, or S</w:t>
      </w:r>
      <w:r>
        <w:t xml:space="preserve">oftware </w:t>
      </w:r>
      <w:r w:rsidR="000448FB">
        <w:t>M</w:t>
      </w:r>
      <w:r>
        <w:t xml:space="preserve">aintenance </w:t>
      </w:r>
      <w:r w:rsidR="000448FB">
        <w:t>A</w:t>
      </w:r>
      <w:r>
        <w:t>greement</w:t>
      </w:r>
      <w:r w:rsidR="003C73FF">
        <w:t xml:space="preserve">.  </w:t>
      </w:r>
      <w:r w:rsidRPr="004E5D55">
        <w:rPr>
          <w:b/>
        </w:rPr>
        <w:t>Note</w:t>
      </w:r>
      <w:r w:rsidR="004E5D55">
        <w:t>:  A</w:t>
      </w:r>
      <w:r>
        <w:t xml:space="preserve">lthough the </w:t>
      </w:r>
      <w:r w:rsidRPr="004E5D55">
        <w:rPr>
          <w:b/>
        </w:rPr>
        <w:t xml:space="preserve">About </w:t>
      </w:r>
      <w:r w:rsidR="004E5D55" w:rsidRPr="004E5D55">
        <w:rPr>
          <w:b/>
        </w:rPr>
        <w:t>JAWS</w:t>
      </w:r>
      <w:r w:rsidR="004E5D55">
        <w:t xml:space="preserve"> dialog </w:t>
      </w:r>
      <w:r>
        <w:t xml:space="preserve">gives SMA information, if the information in the Freedom Scientific database differs, </w:t>
      </w:r>
      <w:r w:rsidR="004E5D55">
        <w:t xml:space="preserve">assume that </w:t>
      </w:r>
      <w:r>
        <w:t xml:space="preserve">the database information is accurate and </w:t>
      </w:r>
      <w:r w:rsidR="00280855">
        <w:t>up-to-date</w:t>
      </w:r>
      <w:r>
        <w:t>.</w:t>
      </w:r>
    </w:p>
    <w:p w14:paraId="72DA5D10" w14:textId="77777777" w:rsidR="00D93D7E" w:rsidRDefault="00D93D7E" w:rsidP="004864B9">
      <w:pPr>
        <w:pStyle w:val="Heading3"/>
      </w:pPr>
      <w:bookmarkStart w:id="119" w:name="_Toc332883224"/>
      <w:r>
        <w:t>Startup Wi</w:t>
      </w:r>
      <w:r w:rsidRPr="004864B9">
        <w:rPr>
          <w:u w:val="single"/>
        </w:rPr>
        <w:t>z</w:t>
      </w:r>
      <w:r>
        <w:t>ard</w:t>
      </w:r>
      <w:r w:rsidR="003C73FF">
        <w:t xml:space="preserve">…  </w:t>
      </w:r>
      <w:r w:rsidR="004864B9">
        <w:t>(Z)</w:t>
      </w:r>
      <w:bookmarkEnd w:id="119"/>
    </w:p>
    <w:p w14:paraId="72DA5D11" w14:textId="77777777" w:rsidR="004864B9" w:rsidRPr="004864B9" w:rsidRDefault="004864B9" w:rsidP="004864B9">
      <w:pPr>
        <w:pStyle w:val="Heading4"/>
      </w:pPr>
      <w:r>
        <w:t>General</w:t>
      </w:r>
    </w:p>
    <w:p w14:paraId="72DA5D12" w14:textId="77777777" w:rsidR="00D93D7E" w:rsidRDefault="00D93D7E" w:rsidP="00D93D7E">
      <w:r>
        <w:t xml:space="preserve">The </w:t>
      </w:r>
      <w:r w:rsidRPr="00150659">
        <w:rPr>
          <w:b/>
        </w:rPr>
        <w:t>JAWS Startup Wizard</w:t>
      </w:r>
      <w:r>
        <w:t xml:space="preserve"> is a helpful tool that allows you to configure specific JAWS parameters</w:t>
      </w:r>
      <w:r w:rsidR="00150659">
        <w:t xml:space="preserve">.  For example, with the </w:t>
      </w:r>
      <w:r w:rsidR="00150659">
        <w:rPr>
          <w:b/>
        </w:rPr>
        <w:t>JAWS Startup Wizard</w:t>
      </w:r>
      <w:r w:rsidR="00150659">
        <w:t xml:space="preserve"> you can</w:t>
      </w:r>
      <w:r>
        <w:t xml:space="preserve"> </w:t>
      </w:r>
      <w:r w:rsidR="00150659">
        <w:t>set JAWS to start</w:t>
      </w:r>
      <w:r>
        <w:t xml:space="preserve"> </w:t>
      </w:r>
      <w:r w:rsidR="00150659">
        <w:t xml:space="preserve">automatically </w:t>
      </w:r>
      <w:r>
        <w:t>when you turn on your comp</w:t>
      </w:r>
      <w:r w:rsidR="00150659">
        <w:t>uter</w:t>
      </w:r>
      <w:r w:rsidR="00FE2B47">
        <w:t xml:space="preserve">.  You can also use </w:t>
      </w:r>
      <w:r w:rsidR="00FE2B47">
        <w:rPr>
          <w:b/>
        </w:rPr>
        <w:t>JAWS Startup Wizard</w:t>
      </w:r>
      <w:r w:rsidR="00FE2B47">
        <w:t xml:space="preserve"> to </w:t>
      </w:r>
      <w:r w:rsidR="003C73FF">
        <w:t>install</w:t>
      </w:r>
      <w:r>
        <w:t xml:space="preserve"> training material, </w:t>
      </w:r>
      <w:r w:rsidR="00150659">
        <w:t xml:space="preserve">such as </w:t>
      </w:r>
      <w:r>
        <w:t>FSReader, Freedom Scientific’s DAISY book reader, or load various other JAWS items and functions</w:t>
      </w:r>
      <w:r w:rsidR="003C73FF">
        <w:t xml:space="preserve">.  </w:t>
      </w:r>
      <w:r>
        <w:t>During a new JAWS installation, the</w:t>
      </w:r>
      <w:r w:rsidR="00FE2B47">
        <w:t xml:space="preserve"> </w:t>
      </w:r>
      <w:r w:rsidR="00FE2B47" w:rsidRPr="00FE2B47">
        <w:rPr>
          <w:b/>
        </w:rPr>
        <w:t>JAWS</w:t>
      </w:r>
      <w:r w:rsidRPr="00FE2B47">
        <w:rPr>
          <w:b/>
        </w:rPr>
        <w:t xml:space="preserve"> Startup Wizard</w:t>
      </w:r>
      <w:r>
        <w:t xml:space="preserve"> appears after you complete product activation</w:t>
      </w:r>
      <w:r w:rsidR="003C73FF">
        <w:t xml:space="preserve">.  </w:t>
      </w:r>
      <w:r>
        <w:t xml:space="preserve">However, </w:t>
      </w:r>
      <w:r w:rsidR="00BA3C5D">
        <w:t xml:space="preserve">you can </w:t>
      </w:r>
      <w:r w:rsidR="00FE2B47">
        <w:t>always access</w:t>
      </w:r>
      <w:r w:rsidR="00BA3C5D">
        <w:t xml:space="preserve"> it</w:t>
      </w:r>
      <w:r>
        <w:t xml:space="preserve"> later from the JAWS </w:t>
      </w:r>
      <w:r w:rsidRPr="00FE2B47">
        <w:rPr>
          <w:b/>
          <w:u w:val="single"/>
        </w:rPr>
        <w:t>H</w:t>
      </w:r>
      <w:r w:rsidRPr="00FE2B47">
        <w:rPr>
          <w:b/>
        </w:rPr>
        <w:t>elp</w:t>
      </w:r>
      <w:r>
        <w:t xml:space="preserve"> menu by pressing </w:t>
      </w:r>
      <w:r w:rsidRPr="00BA3C5D">
        <w:rPr>
          <w:b/>
        </w:rPr>
        <w:t>ALT+H</w:t>
      </w:r>
      <w:r>
        <w:t xml:space="preserve"> and choosing </w:t>
      </w:r>
      <w:r w:rsidRPr="00BA3C5D">
        <w:rPr>
          <w:b/>
        </w:rPr>
        <w:t>Startup Wi</w:t>
      </w:r>
      <w:r w:rsidRPr="00BA3C5D">
        <w:rPr>
          <w:b/>
          <w:u w:val="single"/>
        </w:rPr>
        <w:t>z</w:t>
      </w:r>
      <w:r w:rsidRPr="00BA3C5D">
        <w:rPr>
          <w:b/>
        </w:rPr>
        <w:t>ard</w:t>
      </w:r>
      <w:r w:rsidR="00BA3C5D">
        <w:rPr>
          <w:b/>
        </w:rPr>
        <w:t xml:space="preserve">…  </w:t>
      </w:r>
      <w:r w:rsidR="00BA3C5D">
        <w:t>(</w:t>
      </w:r>
      <w:r w:rsidR="00BA3C5D">
        <w:rPr>
          <w:b/>
        </w:rPr>
        <w:t>Z</w:t>
      </w:r>
      <w:r w:rsidR="00BA3C5D">
        <w:t>)</w:t>
      </w:r>
      <w:r>
        <w:t>.</w:t>
      </w:r>
    </w:p>
    <w:p w14:paraId="72DA5D13" w14:textId="77777777" w:rsidR="00353F9C" w:rsidRDefault="00353F9C" w:rsidP="00D93D7E">
      <w:r>
        <w:t xml:space="preserve">Please see </w:t>
      </w:r>
      <w:hyperlink w:anchor="_JAWS_Startup_Wizard" w:history="1">
        <w:r w:rsidRPr="00353F9C">
          <w:rPr>
            <w:rStyle w:val="Hyperlink"/>
          </w:rPr>
          <w:t>JAWS Startup Wizard</w:t>
        </w:r>
      </w:hyperlink>
      <w:r>
        <w:t xml:space="preserve"> for more </w:t>
      </w:r>
      <w:r w:rsidRPr="00353F9C">
        <w:t>detailed information</w:t>
      </w:r>
      <w:r>
        <w:t>.</w:t>
      </w:r>
    </w:p>
    <w:p w14:paraId="72DA5D14" w14:textId="77777777" w:rsidR="00D93D7E" w:rsidRDefault="004864B9" w:rsidP="004864B9">
      <w:pPr>
        <w:pStyle w:val="Heading3"/>
      </w:pPr>
      <w:bookmarkStart w:id="120" w:name="_Toc332883225"/>
      <w:r w:rsidRPr="004864B9">
        <w:rPr>
          <w:u w:val="single"/>
        </w:rPr>
        <w:t>R</w:t>
      </w:r>
      <w:r>
        <w:t>egister JAWS</w:t>
      </w:r>
      <w:r w:rsidR="00BA3C5D">
        <w:t xml:space="preserve">…  </w:t>
      </w:r>
      <w:r>
        <w:t>(R)</w:t>
      </w:r>
      <w:r w:rsidR="00FE2B47">
        <w:t xml:space="preserve"> (Unavailable)</w:t>
      </w:r>
      <w:bookmarkEnd w:id="120"/>
    </w:p>
    <w:p w14:paraId="72DA5D15" w14:textId="77777777" w:rsidR="004864B9" w:rsidRPr="004864B9" w:rsidRDefault="004864B9" w:rsidP="004864B9">
      <w:pPr>
        <w:pStyle w:val="Heading4"/>
      </w:pPr>
      <w:r>
        <w:t>General</w:t>
      </w:r>
    </w:p>
    <w:p w14:paraId="72DA5D16" w14:textId="0E2611DE" w:rsidR="00D93D7E" w:rsidRDefault="00D93D7E" w:rsidP="00D93D7E">
      <w:r>
        <w:t>Use this command to activate JAWS</w:t>
      </w:r>
      <w:r w:rsidR="00BA3C5D">
        <w:t xml:space="preserve">.  </w:t>
      </w:r>
      <w:r>
        <w:t xml:space="preserve">JAWS runs in </w:t>
      </w:r>
      <w:r w:rsidR="00BA3C5D">
        <w:t>40-minute</w:t>
      </w:r>
      <w:r>
        <w:t xml:space="preserve"> mode until you activate the software</w:t>
      </w:r>
      <w:r w:rsidR="00BA3C5D">
        <w:t xml:space="preserve">.  </w:t>
      </w:r>
      <w:r>
        <w:t>You need your authorization number, locking code, and a connection to the Internet</w:t>
      </w:r>
      <w:r w:rsidR="00BA3C5D">
        <w:t xml:space="preserve">.  </w:t>
      </w:r>
      <w:r>
        <w:t xml:space="preserve">You can also use this command if you want to enter an activation license code that you received from </w:t>
      </w:r>
      <w:hyperlink r:id="rId14" w:tooltip="Hypertext link to FSActivate.com" w:history="1">
        <w:r w:rsidRPr="00FE2B47">
          <w:rPr>
            <w:rStyle w:val="Hyperlink"/>
          </w:rPr>
          <w:t>FSActivate.com</w:t>
        </w:r>
      </w:hyperlink>
      <w:r>
        <w:t>, Freedom Scientific Customer Service, or your distributor.</w:t>
      </w:r>
    </w:p>
    <w:p w14:paraId="72DA5D17" w14:textId="77777777" w:rsidR="00D93D7E" w:rsidRDefault="00D93D7E" w:rsidP="00D93D7E">
      <w:r w:rsidRPr="00FE2B47">
        <w:rPr>
          <w:b/>
        </w:rPr>
        <w:t>Note</w:t>
      </w:r>
      <w:r>
        <w:t>: If you change certain components of your computer's hardware, you may need to reactivate JAWS</w:t>
      </w:r>
      <w:r w:rsidR="00BA3C5D">
        <w:t xml:space="preserve">.  </w:t>
      </w:r>
      <w:r>
        <w:t>You can use this command at any time to activate your software.</w:t>
      </w:r>
    </w:p>
    <w:p w14:paraId="72DA5D18" w14:textId="77777777" w:rsidR="00D93D7E" w:rsidRDefault="00D93D7E" w:rsidP="004864B9">
      <w:pPr>
        <w:pStyle w:val="Heading3"/>
      </w:pPr>
      <w:bookmarkStart w:id="121" w:name="_Toc332883226"/>
      <w:r>
        <w:t>Check for U</w:t>
      </w:r>
      <w:r w:rsidRPr="004864B9">
        <w:rPr>
          <w:u w:val="single"/>
        </w:rPr>
        <w:t>p</w:t>
      </w:r>
      <w:r>
        <w:t>dates</w:t>
      </w:r>
      <w:r w:rsidR="00BA3C5D">
        <w:t xml:space="preserve">…  </w:t>
      </w:r>
      <w:r w:rsidR="004864B9">
        <w:t>(P)</w:t>
      </w:r>
      <w:r w:rsidR="00FE2B47">
        <w:t xml:space="preserve"> (Unavailable)</w:t>
      </w:r>
      <w:bookmarkEnd w:id="121"/>
    </w:p>
    <w:p w14:paraId="72DA5D19" w14:textId="77777777" w:rsidR="004864B9" w:rsidRPr="004864B9" w:rsidRDefault="004864B9" w:rsidP="004864B9">
      <w:pPr>
        <w:pStyle w:val="Heading4"/>
      </w:pPr>
      <w:r>
        <w:t>General</w:t>
      </w:r>
    </w:p>
    <w:p w14:paraId="72DA5D1A" w14:textId="34807D3A" w:rsidR="00D93D7E" w:rsidRDefault="00D93D7E" w:rsidP="00D93D7E">
      <w:r>
        <w:t xml:space="preserve">Choose </w:t>
      </w:r>
      <w:r w:rsidR="00527590" w:rsidRPr="00527590">
        <w:rPr>
          <w:b/>
        </w:rPr>
        <w:t>Check for U</w:t>
      </w:r>
      <w:r w:rsidR="00527590" w:rsidRPr="00527590">
        <w:rPr>
          <w:b/>
          <w:u w:val="single"/>
        </w:rPr>
        <w:t>p</w:t>
      </w:r>
      <w:r w:rsidR="00527590" w:rsidRPr="00527590">
        <w:rPr>
          <w:b/>
        </w:rPr>
        <w:t>dates…</w:t>
      </w:r>
      <w:r w:rsidR="00527590">
        <w:t xml:space="preserve">  (</w:t>
      </w:r>
      <w:r w:rsidR="00527590" w:rsidRPr="00527590">
        <w:rPr>
          <w:b/>
        </w:rPr>
        <w:t>P</w:t>
      </w:r>
      <w:r w:rsidR="00527590">
        <w:t>)</w:t>
      </w:r>
      <w:r>
        <w:t xml:space="preserve"> from the JAWS menu </w:t>
      </w:r>
      <w:r w:rsidR="00527590" w:rsidRPr="00527590">
        <w:rPr>
          <w:b/>
          <w:u w:val="single"/>
        </w:rPr>
        <w:t>H</w:t>
      </w:r>
      <w:r w:rsidR="00527590" w:rsidRPr="00527590">
        <w:rPr>
          <w:b/>
        </w:rPr>
        <w:t>elp</w:t>
      </w:r>
      <w:r w:rsidR="00527590">
        <w:t xml:space="preserve"> (</w:t>
      </w:r>
      <w:r w:rsidR="00527590">
        <w:rPr>
          <w:b/>
        </w:rPr>
        <w:t>ALT+H</w:t>
      </w:r>
      <w:r w:rsidR="00527590">
        <w:t>)</w:t>
      </w:r>
      <w:r w:rsidR="00527590">
        <w:rPr>
          <w:b/>
        </w:rPr>
        <w:t xml:space="preserve"> </w:t>
      </w:r>
      <w:r>
        <w:t>to search for new versions of the software on the Web</w:t>
      </w:r>
      <w:r w:rsidR="00BA3C5D">
        <w:t xml:space="preserve">.  </w:t>
      </w:r>
      <w:r>
        <w:t>JAWS then checks to see if any updates are available and displays a list f</w:t>
      </w:r>
      <w:r w:rsidR="00BA3C5D">
        <w:t xml:space="preserve">rom which you can choose.  </w:t>
      </w:r>
      <w:r>
        <w:t>The list of updates includes the file size and details about what the update contains</w:t>
      </w:r>
      <w:r w:rsidR="00BA3C5D">
        <w:t xml:space="preserve">.  </w:t>
      </w:r>
      <w:r>
        <w:t>You can then choose to download and install any of the new software versions in order to keep JAWS up-to-date</w:t>
      </w:r>
      <w:r w:rsidR="00BA3C5D">
        <w:t>.  You can also download and update r</w:t>
      </w:r>
      <w:r>
        <w:t>elated material, s</w:t>
      </w:r>
      <w:r w:rsidR="00BA3C5D">
        <w:t xml:space="preserve">uch as DAISY training materials.  </w:t>
      </w:r>
      <w:r>
        <w:t>This service help</w:t>
      </w:r>
      <w:r w:rsidR="002F3284">
        <w:t>s</w:t>
      </w:r>
      <w:r>
        <w:t xml:space="preserve"> Freedom Scientific make minor changes and improvements to JAWS much more frequently.</w:t>
      </w:r>
    </w:p>
    <w:p w14:paraId="72DA5D1B" w14:textId="77777777" w:rsidR="00D93D7E" w:rsidRDefault="00D93D7E" w:rsidP="00D93D7E">
      <w:r>
        <w:t>Internet access and administrative rights are required to check for updates</w:t>
      </w:r>
      <w:r w:rsidR="00BA3C5D">
        <w:t xml:space="preserve">.  </w:t>
      </w:r>
      <w:r>
        <w:t>Automatic updates are available for the English version of JAWS only</w:t>
      </w:r>
      <w:r w:rsidR="00BA3C5D">
        <w:t xml:space="preserve">.  </w:t>
      </w:r>
    </w:p>
    <w:p w14:paraId="72DA5D1C" w14:textId="3686DB89" w:rsidR="004F4E01" w:rsidRPr="004F4E01" w:rsidRDefault="004F4E01" w:rsidP="00FA5792">
      <w:pPr>
        <w:pStyle w:val="Heading1"/>
      </w:pPr>
      <w:bookmarkStart w:id="122" w:name="_Toc240687607"/>
      <w:bookmarkStart w:id="123" w:name="_Toc332883227"/>
      <w:r w:rsidRPr="004F4E01">
        <w:t>jaws startup wizard</w:t>
      </w:r>
      <w:bookmarkEnd w:id="122"/>
      <w:bookmarkEnd w:id="123"/>
    </w:p>
    <w:p w14:paraId="72DA5D1D" w14:textId="36404006" w:rsidR="004F4E01" w:rsidRPr="004F4E01" w:rsidRDefault="00F27C0B" w:rsidP="00FA5792">
      <w:pPr>
        <w:pStyle w:val="Heading2"/>
      </w:pPr>
      <w:bookmarkStart w:id="124" w:name="_JAWS_Startup_Wizard"/>
      <w:bookmarkStart w:id="125" w:name="_Toc240687608"/>
      <w:bookmarkStart w:id="126" w:name="_Toc332883228"/>
      <w:bookmarkEnd w:id="124"/>
      <w:r>
        <w:t xml:space="preserve">Recommended Settings for </w:t>
      </w:r>
      <w:r w:rsidR="004F4E01" w:rsidRPr="004F4E01">
        <w:t>JAWS Startup Wizard</w:t>
      </w:r>
      <w:bookmarkEnd w:id="125"/>
      <w:bookmarkEnd w:id="126"/>
    </w:p>
    <w:p w14:paraId="72DA5D1E" w14:textId="77777777" w:rsidR="004F4E01" w:rsidRPr="004F4E01" w:rsidRDefault="004F4E01" w:rsidP="00FA5792">
      <w:pPr>
        <w:pStyle w:val="Heading3"/>
      </w:pPr>
      <w:bookmarkStart w:id="127" w:name="_Toc240687609"/>
      <w:bookmarkStart w:id="128" w:name="_Toc332883229"/>
      <w:r w:rsidRPr="004F4E01">
        <w:t>JAWS Startup Wizard</w:t>
      </w:r>
      <w:bookmarkEnd w:id="127"/>
      <w:bookmarkEnd w:id="128"/>
    </w:p>
    <w:p w14:paraId="72DA5D1F" w14:textId="77777777" w:rsidR="004F4E01" w:rsidRPr="004F4E01" w:rsidRDefault="004F4E01" w:rsidP="00FA5792">
      <w:pPr>
        <w:pStyle w:val="Heading4"/>
      </w:pPr>
      <w:r w:rsidRPr="004F4E01">
        <w:t>General</w:t>
      </w:r>
    </w:p>
    <w:p w14:paraId="72DA5D20" w14:textId="77777777" w:rsidR="004F4E01" w:rsidRPr="004F4E01" w:rsidRDefault="004F4E01" w:rsidP="004F4E01">
      <w:r w:rsidRPr="004F4E01">
        <w:t xml:space="preserve">The </w:t>
      </w:r>
      <w:r w:rsidRPr="00CF7726">
        <w:rPr>
          <w:b/>
        </w:rPr>
        <w:t>JAWS Startup Wizard</w:t>
      </w:r>
      <w:r w:rsidRPr="004F4E01">
        <w:t xml:space="preserve"> is a series of dialog</w:t>
      </w:r>
      <w:r w:rsidR="00B7730D">
        <w:t>s</w:t>
      </w:r>
      <w:r w:rsidRPr="004F4E01">
        <w:t xml:space="preserve"> </w:t>
      </w:r>
      <w:r w:rsidR="00872E38">
        <w:t xml:space="preserve">used to obtain a subset of the information requested in </w:t>
      </w:r>
      <w:hyperlink w:anchor="_JAWS_Settings_Center" w:tooltip="Bookmark link to JAWS Settings Center" w:history="1">
        <w:r w:rsidR="00872E38">
          <w:rPr>
            <w:rStyle w:val="Hyperlink"/>
          </w:rPr>
          <w:t>JAWS Settings Center</w:t>
        </w:r>
      </w:hyperlink>
      <w:r w:rsidRPr="004F4E01">
        <w:t xml:space="preserve">.  It lets you quickly configure some of the more commonly used JAWS parameters.  This can save time since you do not have to search multiple menus and managers to customize your copy of JAWS. </w:t>
      </w:r>
    </w:p>
    <w:p w14:paraId="72DA5D21" w14:textId="6317E372" w:rsidR="004F4E01" w:rsidRDefault="004F4E01" w:rsidP="004F4E01">
      <w:bookmarkStart w:id="129" w:name="OLE_LINK59"/>
      <w:bookmarkStart w:id="130" w:name="OLE_LINK60"/>
      <w:r w:rsidRPr="004F4E01">
        <w:t xml:space="preserve">The </w:t>
      </w:r>
      <w:r w:rsidR="003F71C4" w:rsidRPr="00CF7726">
        <w:rPr>
          <w:b/>
        </w:rPr>
        <w:t>JAWS Startup Wizard</w:t>
      </w:r>
      <w:r w:rsidR="003F71C4" w:rsidRPr="004F4E01">
        <w:t xml:space="preserve"> </w:t>
      </w:r>
      <w:bookmarkEnd w:id="129"/>
      <w:bookmarkEnd w:id="130"/>
      <w:r w:rsidRPr="004F4E01">
        <w:t xml:space="preserve">automatically runs the first time you install a new version of JAWS.  However, you can always access it by selecting the </w:t>
      </w:r>
      <w:r w:rsidRPr="004F4E01">
        <w:rPr>
          <w:b/>
          <w:u w:val="single"/>
        </w:rPr>
        <w:t>H</w:t>
      </w:r>
      <w:r w:rsidRPr="004F4E01">
        <w:rPr>
          <w:b/>
        </w:rPr>
        <w:t>elp</w:t>
      </w:r>
      <w:r w:rsidRPr="004F4E01">
        <w:t xml:space="preserve"> menu (</w:t>
      </w:r>
      <w:r w:rsidRPr="004F4E01">
        <w:rPr>
          <w:b/>
        </w:rPr>
        <w:t>ALT+H</w:t>
      </w:r>
      <w:r w:rsidRPr="004F4E01">
        <w:t>)</w:t>
      </w:r>
      <w:r w:rsidRPr="004F4E01">
        <w:rPr>
          <w:b/>
        </w:rPr>
        <w:t xml:space="preserve"> </w:t>
      </w:r>
      <w:r w:rsidRPr="004F4E01">
        <w:t xml:space="preserve">in the JAWS application window, then selecting </w:t>
      </w:r>
      <w:r w:rsidRPr="004F4E01">
        <w:rPr>
          <w:b/>
        </w:rPr>
        <w:t>Startup Wi</w:t>
      </w:r>
      <w:r w:rsidRPr="004F4E01">
        <w:rPr>
          <w:b/>
          <w:u w:val="single"/>
        </w:rPr>
        <w:t>z</w:t>
      </w:r>
      <w:r w:rsidRPr="004F4E01">
        <w:rPr>
          <w:b/>
        </w:rPr>
        <w:t>ard</w:t>
      </w:r>
      <w:r w:rsidR="00D663DB" w:rsidRPr="004F4E01">
        <w:rPr>
          <w:b/>
        </w:rPr>
        <w:t xml:space="preserve">…  </w:t>
      </w:r>
      <w:r w:rsidRPr="004F4E01">
        <w:t>(</w:t>
      </w:r>
      <w:r w:rsidRPr="004F4E01">
        <w:rPr>
          <w:b/>
        </w:rPr>
        <w:t>Z</w:t>
      </w:r>
      <w:r w:rsidRPr="004F4E01">
        <w:t xml:space="preserve">). </w:t>
      </w:r>
      <w:r w:rsidR="00924172" w:rsidRPr="004F4E01">
        <w:t xml:space="preserve">The </w:t>
      </w:r>
      <w:r w:rsidR="00924172" w:rsidRPr="00CF7726">
        <w:rPr>
          <w:b/>
        </w:rPr>
        <w:t>JAWS Startup Wizard</w:t>
      </w:r>
      <w:r w:rsidR="00924172" w:rsidRPr="004F4E01">
        <w:t xml:space="preserve"> </w:t>
      </w:r>
      <w:r w:rsidR="00C51D79">
        <w:t>organizes</w:t>
      </w:r>
      <w:r w:rsidR="00924172">
        <w:t xml:space="preserve"> t</w:t>
      </w:r>
      <w:r w:rsidRPr="004F4E01">
        <w:t xml:space="preserve">he primary JAWS functions into </w:t>
      </w:r>
      <w:r w:rsidR="00E440BC">
        <w:t>four</w:t>
      </w:r>
      <w:r w:rsidRPr="004F4E01">
        <w:t xml:space="preserve"> groups</w:t>
      </w:r>
      <w:r w:rsidR="00E440BC">
        <w:t xml:space="preserve"> discussed below.</w:t>
      </w:r>
    </w:p>
    <w:p w14:paraId="3E409059" w14:textId="77777777" w:rsidR="00E440BC" w:rsidRDefault="00E440BC" w:rsidP="00E440BC">
      <w:r>
        <w:t>Each dialog of the wizard has the following push buttons:</w:t>
      </w:r>
    </w:p>
    <w:p w14:paraId="4DEE827E" w14:textId="77777777" w:rsidR="00E440BC" w:rsidRDefault="00E440BC" w:rsidP="00E440BC">
      <w:pPr>
        <w:numPr>
          <w:ilvl w:val="0"/>
          <w:numId w:val="116"/>
        </w:numPr>
        <w:rPr>
          <w:bCs/>
        </w:rPr>
      </w:pPr>
      <w:r>
        <w:rPr>
          <w:b/>
          <w:bCs/>
        </w:rPr>
        <w:t xml:space="preserve">&lt; </w:t>
      </w:r>
      <w:r>
        <w:rPr>
          <w:b/>
          <w:bCs/>
          <w:u w:val="single"/>
        </w:rPr>
        <w:t>B</w:t>
      </w:r>
      <w:r>
        <w:rPr>
          <w:b/>
          <w:bCs/>
        </w:rPr>
        <w:t xml:space="preserve">ack </w:t>
      </w:r>
      <w:r>
        <w:rPr>
          <w:bCs/>
        </w:rPr>
        <w:t>(</w:t>
      </w:r>
      <w:r>
        <w:rPr>
          <w:b/>
          <w:bCs/>
        </w:rPr>
        <w:t>ALT+B</w:t>
      </w:r>
      <w:r>
        <w:rPr>
          <w:bCs/>
        </w:rPr>
        <w:t>):  Unavailable on Speech Settings dialog (No previous dialog).</w:t>
      </w:r>
    </w:p>
    <w:p w14:paraId="521105A5" w14:textId="77777777" w:rsidR="00E440BC" w:rsidRDefault="00E440BC" w:rsidP="00E440BC">
      <w:pPr>
        <w:numPr>
          <w:ilvl w:val="0"/>
          <w:numId w:val="116"/>
        </w:numPr>
        <w:rPr>
          <w:bCs/>
        </w:rPr>
      </w:pPr>
      <w:r>
        <w:rPr>
          <w:b/>
          <w:bCs/>
          <w:u w:val="single"/>
        </w:rPr>
        <w:t>N</w:t>
      </w:r>
      <w:r>
        <w:rPr>
          <w:b/>
          <w:bCs/>
        </w:rPr>
        <w:t xml:space="preserve">ext &gt; </w:t>
      </w:r>
      <w:r>
        <w:t>(</w:t>
      </w:r>
      <w:r>
        <w:rPr>
          <w:b/>
        </w:rPr>
        <w:t>ALT+N</w:t>
      </w:r>
      <w:r>
        <w:t xml:space="preserve">):  </w:t>
      </w:r>
      <w:r>
        <w:rPr>
          <w:bCs/>
        </w:rPr>
        <w:t>Not present on the Braille Settings dialog (No next dialog).</w:t>
      </w:r>
    </w:p>
    <w:p w14:paraId="72127E07" w14:textId="77777777" w:rsidR="00E440BC" w:rsidRDefault="00E440BC" w:rsidP="00E440BC">
      <w:pPr>
        <w:numPr>
          <w:ilvl w:val="0"/>
          <w:numId w:val="116"/>
        </w:numPr>
        <w:rPr>
          <w:bCs/>
        </w:rPr>
      </w:pPr>
      <w:r>
        <w:rPr>
          <w:b/>
          <w:bCs/>
        </w:rPr>
        <w:t>Finish</w:t>
      </w:r>
      <w:r>
        <w:rPr>
          <w:bCs/>
        </w:rPr>
        <w:t>: Present only on the Braille Settings dialog.</w:t>
      </w:r>
    </w:p>
    <w:p w14:paraId="4A79D2BF" w14:textId="77777777" w:rsidR="00E440BC" w:rsidRDefault="00E440BC" w:rsidP="00E440BC">
      <w:pPr>
        <w:numPr>
          <w:ilvl w:val="0"/>
          <w:numId w:val="116"/>
        </w:numPr>
        <w:rPr>
          <w:bCs/>
        </w:rPr>
      </w:pPr>
      <w:r>
        <w:rPr>
          <w:b/>
          <w:bCs/>
        </w:rPr>
        <w:t>Cancel</w:t>
      </w:r>
    </w:p>
    <w:p w14:paraId="3E96BB22" w14:textId="7B904FFD" w:rsidR="00E440BC" w:rsidRDefault="00E440BC" w:rsidP="00E440BC">
      <w:r>
        <w:rPr>
          <w:b/>
          <w:bCs/>
        </w:rPr>
        <w:t>Note</w:t>
      </w:r>
      <w:r>
        <w:rPr>
          <w:bCs/>
        </w:rPr>
        <w:t>:</w:t>
      </w:r>
      <w:r>
        <w:t xml:space="preserve">  You must choose the </w:t>
      </w:r>
      <w:r>
        <w:rPr>
          <w:b/>
        </w:rPr>
        <w:t>Finish</w:t>
      </w:r>
      <w:r>
        <w:t xml:space="preserve"> button on the </w:t>
      </w:r>
      <w:r>
        <w:rPr>
          <w:b/>
        </w:rPr>
        <w:t>Braille Settings</w:t>
      </w:r>
      <w:r>
        <w:t xml:space="preserve"> dialog to save and activate any changes.  If you </w:t>
      </w:r>
      <w:r>
        <w:rPr>
          <w:b/>
        </w:rPr>
        <w:t>Cancel</w:t>
      </w:r>
      <w:r>
        <w:t xml:space="preserve"> or escape at any point in the wizard, JAWS </w:t>
      </w:r>
      <w:r w:rsidR="002F3284">
        <w:t xml:space="preserve">does </w:t>
      </w:r>
      <w:r>
        <w:t>not save your changes.</w:t>
      </w:r>
    </w:p>
    <w:p w14:paraId="72DA5D22" w14:textId="77777777" w:rsidR="004F4E01" w:rsidRPr="004F4E01" w:rsidRDefault="004F4E01" w:rsidP="00B7730D">
      <w:pPr>
        <w:pStyle w:val="Heading4"/>
      </w:pPr>
      <w:r w:rsidRPr="004F4E01">
        <w:t xml:space="preserve">Speech Settings </w:t>
      </w:r>
    </w:p>
    <w:p w14:paraId="72DA5D23" w14:textId="77777777" w:rsidR="004F4E01" w:rsidRPr="004F4E01" w:rsidRDefault="004F4E01" w:rsidP="00B7730D">
      <w:pPr>
        <w:numPr>
          <w:ilvl w:val="0"/>
          <w:numId w:val="77"/>
        </w:numPr>
      </w:pPr>
      <w:r w:rsidRPr="004F4E01">
        <w:rPr>
          <w:b/>
          <w:u w:val="single"/>
        </w:rPr>
        <w:t>R</w:t>
      </w:r>
      <w:r w:rsidRPr="004F4E01">
        <w:rPr>
          <w:b/>
        </w:rPr>
        <w:t>ate</w:t>
      </w:r>
      <w:r w:rsidRPr="004F4E01">
        <w:t xml:space="preserve"> (</w:t>
      </w:r>
      <w:r w:rsidRPr="004F4E01">
        <w:rPr>
          <w:b/>
        </w:rPr>
        <w:t>ALT+R</w:t>
      </w:r>
      <w:r w:rsidRPr="004F4E01">
        <w:t xml:space="preserve">): – User </w:t>
      </w:r>
      <w:r w:rsidR="00564DC1">
        <w:t>Preference</w:t>
      </w:r>
    </w:p>
    <w:p w14:paraId="72DA5D24" w14:textId="77777777" w:rsidR="00353F9C" w:rsidRDefault="004F4E01" w:rsidP="00B7730D">
      <w:pPr>
        <w:numPr>
          <w:ilvl w:val="0"/>
          <w:numId w:val="54"/>
        </w:numPr>
      </w:pPr>
      <w:r w:rsidRPr="004F4E01">
        <w:rPr>
          <w:b/>
        </w:rPr>
        <w:t>P</w:t>
      </w:r>
      <w:r w:rsidRPr="004F4E01">
        <w:rPr>
          <w:b/>
          <w:u w:val="single"/>
        </w:rPr>
        <w:t>u</w:t>
      </w:r>
      <w:r w:rsidRPr="004F4E01">
        <w:rPr>
          <w:b/>
        </w:rPr>
        <w:t xml:space="preserve">nctuation </w:t>
      </w:r>
      <w:r w:rsidRPr="004F4E01">
        <w:t>(</w:t>
      </w:r>
      <w:r w:rsidRPr="004F4E01">
        <w:rPr>
          <w:b/>
        </w:rPr>
        <w:t>ALT+U</w:t>
      </w:r>
      <w:r w:rsidRPr="004F4E01">
        <w:t>)</w:t>
      </w:r>
      <w:r w:rsidR="00353F9C">
        <w:t>:</w:t>
      </w:r>
      <w:r w:rsidR="00564DC1">
        <w:t xml:space="preserve"> </w:t>
      </w:r>
      <w:r w:rsidR="007A1D7F">
        <w:t>–</w:t>
      </w:r>
      <w:r w:rsidR="00564DC1">
        <w:t xml:space="preserve"> User Preference</w:t>
      </w:r>
    </w:p>
    <w:p w14:paraId="72DA5D25" w14:textId="77777777" w:rsidR="00353F9C" w:rsidRPr="00D55EA6" w:rsidRDefault="00353F9C" w:rsidP="00B7730D">
      <w:pPr>
        <w:numPr>
          <w:ilvl w:val="1"/>
          <w:numId w:val="54"/>
        </w:numPr>
        <w:rPr>
          <w:b/>
        </w:rPr>
      </w:pPr>
      <w:r w:rsidRPr="00D55EA6">
        <w:rPr>
          <w:b/>
        </w:rPr>
        <w:t>None</w:t>
      </w:r>
    </w:p>
    <w:p w14:paraId="72DA5D26" w14:textId="77777777" w:rsidR="00353F9C" w:rsidRPr="00D55EA6" w:rsidRDefault="00353F9C" w:rsidP="00B7730D">
      <w:pPr>
        <w:numPr>
          <w:ilvl w:val="1"/>
          <w:numId w:val="54"/>
        </w:numPr>
        <w:rPr>
          <w:b/>
        </w:rPr>
      </w:pPr>
      <w:r w:rsidRPr="00D55EA6">
        <w:rPr>
          <w:b/>
        </w:rPr>
        <w:t>Some</w:t>
      </w:r>
    </w:p>
    <w:p w14:paraId="72DA5D27" w14:textId="77777777" w:rsidR="004F4E01" w:rsidRPr="00D55EA6" w:rsidRDefault="004F4E01" w:rsidP="00B7730D">
      <w:pPr>
        <w:numPr>
          <w:ilvl w:val="1"/>
          <w:numId w:val="54"/>
        </w:numPr>
        <w:rPr>
          <w:b/>
        </w:rPr>
      </w:pPr>
      <w:r w:rsidRPr="00D55EA6">
        <w:rPr>
          <w:b/>
        </w:rPr>
        <w:t>Most</w:t>
      </w:r>
      <w:r w:rsidR="00564DC1">
        <w:t xml:space="preserve"> – RECOMMENDED</w:t>
      </w:r>
    </w:p>
    <w:p w14:paraId="72DA5D28" w14:textId="77777777" w:rsidR="00353F9C" w:rsidRPr="00D55EA6" w:rsidRDefault="00353F9C" w:rsidP="00B7730D">
      <w:pPr>
        <w:numPr>
          <w:ilvl w:val="1"/>
          <w:numId w:val="54"/>
        </w:numPr>
        <w:rPr>
          <w:b/>
        </w:rPr>
      </w:pPr>
      <w:r w:rsidRPr="00D55EA6">
        <w:rPr>
          <w:b/>
        </w:rPr>
        <w:t>All</w:t>
      </w:r>
    </w:p>
    <w:p w14:paraId="72DA5D29" w14:textId="3A2BED45" w:rsidR="00D55EA6" w:rsidRDefault="004F4E01" w:rsidP="00B7730D">
      <w:pPr>
        <w:numPr>
          <w:ilvl w:val="0"/>
          <w:numId w:val="79"/>
        </w:numPr>
      </w:pPr>
      <w:r w:rsidRPr="004F4E01">
        <w:rPr>
          <w:b/>
        </w:rPr>
        <w:t xml:space="preserve">Typing </w:t>
      </w:r>
      <w:r w:rsidRPr="004F4E01">
        <w:rPr>
          <w:b/>
          <w:u w:val="single"/>
        </w:rPr>
        <w:t>E</w:t>
      </w:r>
      <w:r w:rsidRPr="004F4E01">
        <w:rPr>
          <w:b/>
        </w:rPr>
        <w:t>cho</w:t>
      </w:r>
      <w:r w:rsidRPr="004F4E01">
        <w:t xml:space="preserve"> (</w:t>
      </w:r>
      <w:r w:rsidRPr="004F4E01">
        <w:rPr>
          <w:b/>
        </w:rPr>
        <w:t>ALT+E</w:t>
      </w:r>
      <w:r w:rsidRPr="004F4E01">
        <w:t>):</w:t>
      </w:r>
      <w:r w:rsidR="00985936">
        <w:t xml:space="preserve"> </w:t>
      </w:r>
      <w:r w:rsidR="00985936" w:rsidRPr="004F4E01">
        <w:t xml:space="preserve">– User </w:t>
      </w:r>
      <w:r w:rsidR="00985936">
        <w:t>Preference</w:t>
      </w:r>
    </w:p>
    <w:p w14:paraId="72DA5D2A" w14:textId="77777777" w:rsidR="00D55EA6" w:rsidRPr="00D55EA6" w:rsidRDefault="00D55EA6" w:rsidP="00B7730D">
      <w:pPr>
        <w:numPr>
          <w:ilvl w:val="1"/>
          <w:numId w:val="79"/>
        </w:numPr>
        <w:rPr>
          <w:b/>
        </w:rPr>
      </w:pPr>
      <w:r w:rsidRPr="00D55EA6">
        <w:rPr>
          <w:b/>
        </w:rPr>
        <w:t>Off</w:t>
      </w:r>
      <w:r w:rsidR="00564DC1">
        <w:rPr>
          <w:b/>
        </w:rPr>
        <w:t xml:space="preserve"> </w:t>
      </w:r>
      <w:r w:rsidR="00564DC1">
        <w:t>– UNSELECTED</w:t>
      </w:r>
    </w:p>
    <w:p w14:paraId="72DA5D2B" w14:textId="77777777" w:rsidR="00D55EA6" w:rsidRPr="00D55EA6" w:rsidRDefault="00D55EA6" w:rsidP="00B7730D">
      <w:pPr>
        <w:numPr>
          <w:ilvl w:val="1"/>
          <w:numId w:val="79"/>
        </w:numPr>
        <w:rPr>
          <w:b/>
        </w:rPr>
      </w:pPr>
      <w:r w:rsidRPr="00D55EA6">
        <w:rPr>
          <w:b/>
        </w:rPr>
        <w:t>Characters</w:t>
      </w:r>
      <w:r w:rsidR="00564DC1">
        <w:rPr>
          <w:b/>
        </w:rPr>
        <w:t xml:space="preserve"> </w:t>
      </w:r>
      <w:r w:rsidR="00564DC1">
        <w:t>– UNSELECTED</w:t>
      </w:r>
    </w:p>
    <w:p w14:paraId="72DA5D2C" w14:textId="77777777" w:rsidR="00D55EA6" w:rsidRPr="00D55EA6" w:rsidRDefault="00D55EA6" w:rsidP="00B7730D">
      <w:pPr>
        <w:numPr>
          <w:ilvl w:val="1"/>
          <w:numId w:val="79"/>
        </w:numPr>
        <w:rPr>
          <w:b/>
        </w:rPr>
      </w:pPr>
      <w:r w:rsidRPr="00D55EA6">
        <w:rPr>
          <w:b/>
        </w:rPr>
        <w:t>Words</w:t>
      </w:r>
      <w:r w:rsidR="00564DC1">
        <w:rPr>
          <w:b/>
        </w:rPr>
        <w:t xml:space="preserve"> </w:t>
      </w:r>
      <w:r w:rsidR="00510E9A">
        <w:t xml:space="preserve">– </w:t>
      </w:r>
      <w:r w:rsidR="009178F8" w:rsidRPr="009178F8">
        <w:rPr>
          <w:b/>
          <w:color w:val="FF0000"/>
        </w:rPr>
        <w:t>SELECTED</w:t>
      </w:r>
    </w:p>
    <w:p w14:paraId="72DA5D2D" w14:textId="77777777" w:rsidR="004F4E01" w:rsidRDefault="00D55EA6" w:rsidP="00B7730D">
      <w:pPr>
        <w:numPr>
          <w:ilvl w:val="1"/>
          <w:numId w:val="79"/>
        </w:numPr>
      </w:pPr>
      <w:r w:rsidRPr="00D55EA6">
        <w:rPr>
          <w:b/>
        </w:rPr>
        <w:t>Character and Words</w:t>
      </w:r>
      <w:r w:rsidR="00510E9A">
        <w:rPr>
          <w:b/>
        </w:rPr>
        <w:t xml:space="preserve"> </w:t>
      </w:r>
      <w:r w:rsidR="00510E9A">
        <w:t>– UNSELECTED</w:t>
      </w:r>
    </w:p>
    <w:p w14:paraId="72DA5D2E" w14:textId="77777777" w:rsidR="00D55EA6" w:rsidRDefault="004F4E01" w:rsidP="00B7730D">
      <w:pPr>
        <w:pStyle w:val="Heading4"/>
      </w:pPr>
      <w:r w:rsidRPr="004F4E01">
        <w:t>Run JAWS Settings</w:t>
      </w:r>
    </w:p>
    <w:p w14:paraId="72DA5D2F" w14:textId="4CFE3193" w:rsidR="00D55EA6" w:rsidRDefault="00D55EA6" w:rsidP="00D55EA6">
      <w:r>
        <w:t xml:space="preserve">If you select "Start JAWS at the Logon screen," JAWS </w:t>
      </w:r>
      <w:r w:rsidR="0068681A">
        <w:t>loads</w:t>
      </w:r>
      <w:r>
        <w:t xml:space="preserve"> at the logon screen.</w:t>
      </w:r>
    </w:p>
    <w:p w14:paraId="72DA5D30" w14:textId="1C47B417" w:rsidR="004F4E01" w:rsidRPr="004F4E01" w:rsidRDefault="00D55EA6" w:rsidP="00D55EA6">
      <w:r>
        <w:t xml:space="preserve">If you select "Start JAWS after logon for all users," JAWS </w:t>
      </w:r>
      <w:r w:rsidR="0068681A">
        <w:t>loads</w:t>
      </w:r>
      <w:r>
        <w:t xml:space="preserve"> after logon for all users.  You can choose how JAWS </w:t>
      </w:r>
      <w:r w:rsidR="0068681A">
        <w:t>loads</w:t>
      </w:r>
      <w:r>
        <w:t xml:space="preserve"> after logon for this user.</w:t>
      </w:r>
      <w:r w:rsidR="004F4E01" w:rsidRPr="004F4E01">
        <w:t xml:space="preserve"> </w:t>
      </w:r>
    </w:p>
    <w:p w14:paraId="72DA5D31" w14:textId="272AFD73" w:rsidR="004F4E01" w:rsidRDefault="00D55EA6" w:rsidP="00B7730D">
      <w:pPr>
        <w:numPr>
          <w:ilvl w:val="0"/>
          <w:numId w:val="79"/>
        </w:numPr>
      </w:pPr>
      <w:r w:rsidRPr="00A7026D">
        <w:rPr>
          <w:b/>
          <w:u w:val="single"/>
        </w:rPr>
        <w:t>S</w:t>
      </w:r>
      <w:r>
        <w:rPr>
          <w:b/>
        </w:rPr>
        <w:t>tart JAWS at the Logon screen</w:t>
      </w:r>
      <w:r w:rsidR="00A7026D">
        <w:rPr>
          <w:b/>
        </w:rPr>
        <w:t xml:space="preserve"> </w:t>
      </w:r>
      <w:r w:rsidR="00A7026D">
        <w:t>(</w:t>
      </w:r>
      <w:r w:rsidR="00A7026D">
        <w:rPr>
          <w:b/>
        </w:rPr>
        <w:t>ALT+S</w:t>
      </w:r>
      <w:r w:rsidR="00A7026D">
        <w:t>)</w:t>
      </w:r>
      <w:r w:rsidR="004F4E01" w:rsidRPr="004F4E01">
        <w:t xml:space="preserve"> (Check Box): – </w:t>
      </w:r>
      <w:r w:rsidR="009178F8" w:rsidRPr="009178F8">
        <w:rPr>
          <w:b/>
          <w:color w:val="FF0000"/>
        </w:rPr>
        <w:t>CHECKED</w:t>
      </w:r>
      <w:r w:rsidR="0063337A">
        <w:t xml:space="preserve">  JAWS</w:t>
      </w:r>
      <w:r w:rsidR="004F4E01" w:rsidRPr="004F4E01">
        <w:t xml:space="preserve"> start</w:t>
      </w:r>
      <w:r w:rsidR="002F3284">
        <w:t>s</w:t>
      </w:r>
      <w:r w:rsidR="004F4E01" w:rsidRPr="004F4E01">
        <w:t xml:space="preserve"> as a service when you turn on your computer.</w:t>
      </w:r>
    </w:p>
    <w:p w14:paraId="72DA5D32" w14:textId="77777777" w:rsidR="00A7026D" w:rsidRPr="00A7026D" w:rsidRDefault="00A7026D" w:rsidP="00B7730D">
      <w:pPr>
        <w:numPr>
          <w:ilvl w:val="0"/>
          <w:numId w:val="79"/>
        </w:numPr>
      </w:pPr>
      <w:r>
        <w:rPr>
          <w:b/>
        </w:rPr>
        <w:t xml:space="preserve">Start JAWS after logon for </w:t>
      </w:r>
      <w:r>
        <w:rPr>
          <w:b/>
          <w:u w:val="single"/>
        </w:rPr>
        <w:t>a</w:t>
      </w:r>
      <w:r>
        <w:rPr>
          <w:b/>
        </w:rPr>
        <w:t xml:space="preserve">ll users </w:t>
      </w:r>
      <w:r>
        <w:t>(</w:t>
      </w:r>
      <w:r>
        <w:rPr>
          <w:b/>
        </w:rPr>
        <w:t>ALT+A</w:t>
      </w:r>
      <w:r>
        <w:t xml:space="preserve">) </w:t>
      </w:r>
      <w:r w:rsidRPr="004F4E01">
        <w:t>(Check Box):</w:t>
      </w:r>
      <w:r w:rsidR="009E51B0">
        <w:t xml:space="preserve"> </w:t>
      </w:r>
      <w:r w:rsidR="007A1D7F">
        <w:t>–</w:t>
      </w:r>
      <w:r w:rsidR="009E51B0">
        <w:t xml:space="preserve"> </w:t>
      </w:r>
      <w:r w:rsidR="009178F8" w:rsidRPr="009178F8">
        <w:rPr>
          <w:b/>
          <w:color w:val="FF0000"/>
        </w:rPr>
        <w:t>CHECKED</w:t>
      </w:r>
    </w:p>
    <w:p w14:paraId="72DA5D33" w14:textId="77777777" w:rsidR="00A7026D" w:rsidRPr="00A7026D" w:rsidRDefault="00A7026D" w:rsidP="00B7730D">
      <w:pPr>
        <w:numPr>
          <w:ilvl w:val="0"/>
          <w:numId w:val="79"/>
        </w:numPr>
      </w:pPr>
      <w:r>
        <w:rPr>
          <w:b/>
        </w:rPr>
        <w:t xml:space="preserve">Start JAWS after logon for </w:t>
      </w:r>
      <w:r>
        <w:rPr>
          <w:b/>
          <w:u w:val="single"/>
        </w:rPr>
        <w:t>t</w:t>
      </w:r>
      <w:r>
        <w:rPr>
          <w:b/>
        </w:rPr>
        <w:t xml:space="preserve">his user </w:t>
      </w:r>
      <w:r>
        <w:t>(</w:t>
      </w:r>
      <w:r>
        <w:rPr>
          <w:b/>
        </w:rPr>
        <w:t>ALT+T</w:t>
      </w:r>
      <w:r>
        <w:t xml:space="preserve">) </w:t>
      </w:r>
      <w:r w:rsidRPr="004F4E01">
        <w:t>(</w:t>
      </w:r>
      <w:r>
        <w:t>Combo</w:t>
      </w:r>
      <w:r w:rsidR="00414C51">
        <w:t xml:space="preserve"> (Drop Down Select)</w:t>
      </w:r>
      <w:r w:rsidRPr="004F4E01">
        <w:t xml:space="preserve"> Box):</w:t>
      </w:r>
    </w:p>
    <w:p w14:paraId="72DA5D34" w14:textId="77777777" w:rsidR="00A7026D" w:rsidRPr="001A7946" w:rsidRDefault="00A7026D" w:rsidP="00B7730D">
      <w:pPr>
        <w:numPr>
          <w:ilvl w:val="1"/>
          <w:numId w:val="79"/>
        </w:numPr>
      </w:pPr>
      <w:r w:rsidRPr="00A7026D">
        <w:rPr>
          <w:b/>
        </w:rPr>
        <w:t>Always</w:t>
      </w:r>
      <w:r w:rsidR="001A7946">
        <w:rPr>
          <w:b/>
        </w:rPr>
        <w:t xml:space="preserve"> </w:t>
      </w:r>
      <w:r w:rsidR="001A7946">
        <w:t xml:space="preserve">– </w:t>
      </w:r>
      <w:r w:rsidR="009E51B0">
        <w:t>UN</w:t>
      </w:r>
      <w:r w:rsidR="001A7946">
        <w:t xml:space="preserve">SELECTED </w:t>
      </w:r>
    </w:p>
    <w:p w14:paraId="72DA5D35" w14:textId="77777777" w:rsidR="00A7026D" w:rsidRPr="00A7026D" w:rsidRDefault="00A7026D" w:rsidP="00B7730D">
      <w:pPr>
        <w:numPr>
          <w:ilvl w:val="1"/>
          <w:numId w:val="79"/>
        </w:numPr>
        <w:rPr>
          <w:b/>
        </w:rPr>
      </w:pPr>
      <w:r w:rsidRPr="00A7026D">
        <w:rPr>
          <w:b/>
        </w:rPr>
        <w:t>Never</w:t>
      </w:r>
      <w:r w:rsidR="001A7946">
        <w:rPr>
          <w:b/>
        </w:rPr>
        <w:t xml:space="preserve"> </w:t>
      </w:r>
      <w:r w:rsidR="001A7946">
        <w:t xml:space="preserve">– </w:t>
      </w:r>
      <w:r w:rsidR="00BF7E04">
        <w:t>UN</w:t>
      </w:r>
      <w:r w:rsidR="001A7946">
        <w:t>SELECTED</w:t>
      </w:r>
    </w:p>
    <w:p w14:paraId="72DA5D36" w14:textId="77777777" w:rsidR="00A7026D" w:rsidRPr="004F4E01" w:rsidRDefault="00A7026D" w:rsidP="00B7730D">
      <w:pPr>
        <w:numPr>
          <w:ilvl w:val="1"/>
          <w:numId w:val="79"/>
        </w:numPr>
      </w:pPr>
      <w:r w:rsidRPr="00A7026D">
        <w:rPr>
          <w:b/>
        </w:rPr>
        <w:t>Using the all users setting</w:t>
      </w:r>
      <w:r w:rsidR="001A7946">
        <w:rPr>
          <w:b/>
        </w:rPr>
        <w:t xml:space="preserve"> </w:t>
      </w:r>
      <w:r w:rsidR="001A7946">
        <w:t xml:space="preserve">– </w:t>
      </w:r>
      <w:r w:rsidR="009178F8" w:rsidRPr="009178F8">
        <w:rPr>
          <w:b/>
          <w:color w:val="FF0000"/>
        </w:rPr>
        <w:t>SELECTED</w:t>
      </w:r>
    </w:p>
    <w:p w14:paraId="72DA5D37" w14:textId="10E80DC7" w:rsidR="004F4E01" w:rsidRDefault="004F4E01" w:rsidP="00B7730D">
      <w:pPr>
        <w:numPr>
          <w:ilvl w:val="0"/>
          <w:numId w:val="79"/>
        </w:numPr>
      </w:pPr>
      <w:r w:rsidRPr="004F4E01">
        <w:rPr>
          <w:b/>
        </w:rPr>
        <w:t xml:space="preserve">Run JAWS from </w:t>
      </w:r>
      <w:r w:rsidRPr="004F4E01">
        <w:rPr>
          <w:b/>
          <w:u w:val="single"/>
        </w:rPr>
        <w:t>S</w:t>
      </w:r>
      <w:r w:rsidRPr="004F4E01">
        <w:rPr>
          <w:b/>
        </w:rPr>
        <w:t>ystem Tray</w:t>
      </w:r>
      <w:r w:rsidRPr="004F4E01">
        <w:t xml:space="preserve"> (</w:t>
      </w:r>
      <w:r w:rsidRPr="004F4E01">
        <w:rPr>
          <w:b/>
        </w:rPr>
        <w:t>ALT+S</w:t>
      </w:r>
      <w:r w:rsidRPr="004F4E01">
        <w:t>)</w:t>
      </w:r>
      <w:r w:rsidR="003F65EA">
        <w:t>:</w:t>
      </w:r>
      <w:r w:rsidRPr="004F4E01">
        <w:t xml:space="preserve"> – </w:t>
      </w:r>
      <w:r w:rsidR="00E440BC">
        <w:t>USER PREFERENCE</w:t>
      </w:r>
    </w:p>
    <w:p w14:paraId="4A19C4F9" w14:textId="7B983CD5" w:rsidR="00B127D8" w:rsidRDefault="00A7026D" w:rsidP="00B7730D">
      <w:pPr>
        <w:numPr>
          <w:ilvl w:val="0"/>
          <w:numId w:val="79"/>
        </w:numPr>
        <w:rPr>
          <w:b/>
        </w:rPr>
      </w:pPr>
      <w:r w:rsidRPr="00B127D8">
        <w:rPr>
          <w:b/>
        </w:rPr>
        <w:t xml:space="preserve">Use </w:t>
      </w:r>
      <w:r w:rsidRPr="00B127D8">
        <w:rPr>
          <w:b/>
          <w:u w:val="single"/>
        </w:rPr>
        <w:t>V</w:t>
      </w:r>
      <w:r w:rsidRPr="00B127D8">
        <w:rPr>
          <w:b/>
        </w:rPr>
        <w:t xml:space="preserve">irtual Ribbon Menus </w:t>
      </w:r>
      <w:r w:rsidR="00414C51">
        <w:t>(</w:t>
      </w:r>
      <w:r w:rsidR="00414C51" w:rsidRPr="00B127D8">
        <w:rPr>
          <w:b/>
        </w:rPr>
        <w:t>ALT+V</w:t>
      </w:r>
      <w:r w:rsidR="00414C51">
        <w:t>):</w:t>
      </w:r>
      <w:r w:rsidR="00C33693">
        <w:t xml:space="preserve"> </w:t>
      </w:r>
      <w:r w:rsidR="007A1D7F">
        <w:t>–</w:t>
      </w:r>
      <w:r w:rsidR="00C33693">
        <w:t xml:space="preserve"> </w:t>
      </w:r>
      <w:r w:rsidR="00B127D8">
        <w:t>UNCHECKED</w:t>
      </w:r>
      <w:r w:rsidR="00B127D8" w:rsidRPr="00B127D8">
        <w:rPr>
          <w:b/>
        </w:rPr>
        <w:t xml:space="preserve"> </w:t>
      </w:r>
    </w:p>
    <w:p w14:paraId="72DA5D39" w14:textId="59A667D0" w:rsidR="00414C51" w:rsidRPr="00B127D8" w:rsidRDefault="004F4E01" w:rsidP="00B7730D">
      <w:pPr>
        <w:numPr>
          <w:ilvl w:val="0"/>
          <w:numId w:val="79"/>
        </w:numPr>
        <w:rPr>
          <w:b/>
        </w:rPr>
      </w:pPr>
      <w:r w:rsidRPr="00B127D8">
        <w:rPr>
          <w:b/>
        </w:rPr>
        <w:t xml:space="preserve">Use Keyboard </w:t>
      </w:r>
      <w:r w:rsidRPr="00B127D8">
        <w:rPr>
          <w:b/>
          <w:u w:val="single"/>
        </w:rPr>
        <w:t>L</w:t>
      </w:r>
      <w:r w:rsidRPr="00B127D8">
        <w:rPr>
          <w:b/>
        </w:rPr>
        <w:t xml:space="preserve">ayout </w:t>
      </w:r>
      <w:r w:rsidRPr="004F4E01">
        <w:t>(</w:t>
      </w:r>
      <w:r w:rsidRPr="00B127D8">
        <w:rPr>
          <w:b/>
        </w:rPr>
        <w:t>ALT+L</w:t>
      </w:r>
      <w:r w:rsidRPr="004F4E01">
        <w:t>):</w:t>
      </w:r>
    </w:p>
    <w:p w14:paraId="72DA5D3A" w14:textId="77777777" w:rsidR="00414C51" w:rsidRPr="00414C51" w:rsidRDefault="00414C51" w:rsidP="00B7730D">
      <w:pPr>
        <w:numPr>
          <w:ilvl w:val="1"/>
          <w:numId w:val="79"/>
        </w:numPr>
        <w:rPr>
          <w:b/>
        </w:rPr>
      </w:pPr>
      <w:r w:rsidRPr="00ED098C">
        <w:rPr>
          <w:b/>
        </w:rPr>
        <w:t>Desktop</w:t>
      </w:r>
      <w:r w:rsidR="00ED098C">
        <w:t xml:space="preserve"> </w:t>
      </w:r>
      <w:r w:rsidR="00ED098C" w:rsidRPr="0082201B">
        <w:t xml:space="preserve">– </w:t>
      </w:r>
      <w:r w:rsidR="009178F8" w:rsidRPr="009178F8">
        <w:rPr>
          <w:b/>
          <w:color w:val="FF0000"/>
        </w:rPr>
        <w:t>SELECTED</w:t>
      </w:r>
    </w:p>
    <w:p w14:paraId="72DA5D3B" w14:textId="342CAB52" w:rsidR="00414C51" w:rsidRPr="00414C51" w:rsidRDefault="00414C51" w:rsidP="00B7730D">
      <w:pPr>
        <w:numPr>
          <w:ilvl w:val="1"/>
          <w:numId w:val="79"/>
        </w:numPr>
        <w:rPr>
          <w:b/>
        </w:rPr>
      </w:pPr>
      <w:r w:rsidRPr="00ED098C">
        <w:rPr>
          <w:b/>
        </w:rPr>
        <w:t>Laptop</w:t>
      </w:r>
      <w:r w:rsidR="00ED098C">
        <w:t xml:space="preserve"> </w:t>
      </w:r>
      <w:r w:rsidR="00ED098C" w:rsidRPr="0082201B">
        <w:t xml:space="preserve">– </w:t>
      </w:r>
      <w:r w:rsidR="00E440BC">
        <w:t>UN</w:t>
      </w:r>
      <w:r w:rsidR="009178F8" w:rsidRPr="00980E74">
        <w:t>SELECTED</w:t>
      </w:r>
    </w:p>
    <w:p w14:paraId="72DA5D3C" w14:textId="41944348" w:rsidR="004F4E01" w:rsidRPr="004F4E01" w:rsidRDefault="00414C51" w:rsidP="00B7730D">
      <w:pPr>
        <w:numPr>
          <w:ilvl w:val="1"/>
          <w:numId w:val="79"/>
        </w:numPr>
        <w:rPr>
          <w:b/>
        </w:rPr>
      </w:pPr>
      <w:r w:rsidRPr="00ED098C">
        <w:rPr>
          <w:b/>
        </w:rPr>
        <w:t>Kinesis</w:t>
      </w:r>
      <w:r w:rsidR="00ED098C">
        <w:t xml:space="preserve"> </w:t>
      </w:r>
      <w:r w:rsidR="00ED098C" w:rsidRPr="0082201B">
        <w:t xml:space="preserve">– </w:t>
      </w:r>
      <w:r w:rsidR="00E440BC">
        <w:t>UN</w:t>
      </w:r>
      <w:r w:rsidR="009178F8" w:rsidRPr="00980E74">
        <w:t>SELECTED</w:t>
      </w:r>
    </w:p>
    <w:p w14:paraId="72DA5D3D" w14:textId="77777777" w:rsidR="00414C51" w:rsidRDefault="004F4E01" w:rsidP="00B7730D">
      <w:pPr>
        <w:numPr>
          <w:ilvl w:val="0"/>
          <w:numId w:val="79"/>
        </w:numPr>
      </w:pPr>
      <w:r w:rsidRPr="004F4E01">
        <w:rPr>
          <w:b/>
        </w:rPr>
        <w:t>Initial state of Nu</w:t>
      </w:r>
      <w:r w:rsidRPr="004F4E01">
        <w:rPr>
          <w:b/>
          <w:u w:val="single"/>
        </w:rPr>
        <w:t>m</w:t>
      </w:r>
      <w:r w:rsidRPr="004F4E01">
        <w:rPr>
          <w:b/>
        </w:rPr>
        <w:t xml:space="preserve">Lock </w:t>
      </w:r>
      <w:r w:rsidRPr="004F4E01">
        <w:t>(</w:t>
      </w:r>
      <w:r w:rsidRPr="004F4E01">
        <w:rPr>
          <w:b/>
        </w:rPr>
        <w:t>ALT+M</w:t>
      </w:r>
      <w:r w:rsidRPr="004F4E01">
        <w:t>):</w:t>
      </w:r>
    </w:p>
    <w:p w14:paraId="72DA5D3E" w14:textId="77777777" w:rsidR="004F4E01" w:rsidRPr="00414C51" w:rsidRDefault="004F4E01" w:rsidP="00B7730D">
      <w:pPr>
        <w:numPr>
          <w:ilvl w:val="1"/>
          <w:numId w:val="79"/>
        </w:numPr>
        <w:rPr>
          <w:b/>
        </w:rPr>
      </w:pPr>
      <w:r w:rsidRPr="00414C51">
        <w:rPr>
          <w:b/>
        </w:rPr>
        <w:t>Turn off at startup</w:t>
      </w:r>
      <w:r w:rsidR="00486504">
        <w:t xml:space="preserve"> – </w:t>
      </w:r>
      <w:r w:rsidR="009178F8" w:rsidRPr="009178F8">
        <w:rPr>
          <w:b/>
          <w:color w:val="FF0000"/>
        </w:rPr>
        <w:t>SELECTED</w:t>
      </w:r>
    </w:p>
    <w:p w14:paraId="72DA5D3F" w14:textId="77777777" w:rsidR="00414C51" w:rsidRPr="00414C51" w:rsidRDefault="00414C51" w:rsidP="00B7730D">
      <w:pPr>
        <w:numPr>
          <w:ilvl w:val="1"/>
          <w:numId w:val="79"/>
        </w:numPr>
        <w:rPr>
          <w:b/>
        </w:rPr>
      </w:pPr>
      <w:r w:rsidRPr="00414C51">
        <w:rPr>
          <w:b/>
        </w:rPr>
        <w:t>Turn on at startup</w:t>
      </w:r>
      <w:r w:rsidR="00486504">
        <w:t xml:space="preserve"> – UNSELECTED</w:t>
      </w:r>
    </w:p>
    <w:p w14:paraId="72DA5D40" w14:textId="77777777" w:rsidR="00414C51" w:rsidRPr="00414C51" w:rsidRDefault="00414C51" w:rsidP="00B7730D">
      <w:pPr>
        <w:numPr>
          <w:ilvl w:val="1"/>
          <w:numId w:val="79"/>
        </w:numPr>
      </w:pPr>
      <w:r w:rsidRPr="00414C51">
        <w:rPr>
          <w:b/>
        </w:rPr>
        <w:t>Do not modify</w:t>
      </w:r>
      <w:r w:rsidR="00486504">
        <w:t xml:space="preserve"> – UNSELECTED</w:t>
      </w:r>
    </w:p>
    <w:p w14:paraId="72DA5D41" w14:textId="1366DD38" w:rsidR="004F4E01" w:rsidRPr="004F4E01" w:rsidRDefault="00761A75" w:rsidP="00B7730D">
      <w:pPr>
        <w:pStyle w:val="Heading4"/>
      </w:pPr>
      <w:r>
        <w:t>Verbosity S</w:t>
      </w:r>
      <w:r w:rsidR="004F4E01" w:rsidRPr="004F4E01">
        <w:t xml:space="preserve">ettings </w:t>
      </w:r>
    </w:p>
    <w:p w14:paraId="72DA5D42" w14:textId="77777777" w:rsidR="00414C51" w:rsidRDefault="004F4E01" w:rsidP="00B7730D">
      <w:pPr>
        <w:numPr>
          <w:ilvl w:val="0"/>
          <w:numId w:val="79"/>
        </w:numPr>
      </w:pPr>
      <w:r w:rsidRPr="004F4E01">
        <w:rPr>
          <w:b/>
          <w:u w:val="single"/>
        </w:rPr>
        <w:t>T</w:t>
      </w:r>
      <w:r w:rsidRPr="004F4E01">
        <w:rPr>
          <w:b/>
        </w:rPr>
        <w:t>utor Messages</w:t>
      </w:r>
      <w:r w:rsidRPr="004F4E01">
        <w:t xml:space="preserve"> (</w:t>
      </w:r>
      <w:r w:rsidRPr="004F4E01">
        <w:rPr>
          <w:b/>
        </w:rPr>
        <w:t>ALT+T</w:t>
      </w:r>
      <w:r w:rsidRPr="004F4E01">
        <w:t>):</w:t>
      </w:r>
    </w:p>
    <w:p w14:paraId="72DA5D43" w14:textId="2D4EACF7" w:rsidR="00414C51" w:rsidRPr="00414C51" w:rsidRDefault="00414C51" w:rsidP="00B7730D">
      <w:pPr>
        <w:numPr>
          <w:ilvl w:val="1"/>
          <w:numId w:val="79"/>
        </w:numPr>
      </w:pPr>
      <w:r>
        <w:rPr>
          <w:b/>
        </w:rPr>
        <w:t>Turn off Menu and Control Help</w:t>
      </w:r>
      <w:r w:rsidR="00486504">
        <w:t xml:space="preserve"> –</w:t>
      </w:r>
      <w:r w:rsidR="00BF1678" w:rsidRPr="00BF1678">
        <w:rPr>
          <w:b/>
          <w:color w:val="FF0000"/>
        </w:rPr>
        <w:t xml:space="preserve"> </w:t>
      </w:r>
      <w:r w:rsidR="00BF1678" w:rsidRPr="009178F8">
        <w:rPr>
          <w:b/>
          <w:color w:val="FF0000"/>
        </w:rPr>
        <w:t>SELECTED</w:t>
      </w:r>
    </w:p>
    <w:p w14:paraId="72DA5D44" w14:textId="096CD31E" w:rsidR="004F4E01" w:rsidRDefault="004F4E01" w:rsidP="00B7730D">
      <w:pPr>
        <w:numPr>
          <w:ilvl w:val="1"/>
          <w:numId w:val="79"/>
        </w:numPr>
        <w:rPr>
          <w:b/>
        </w:rPr>
      </w:pPr>
      <w:r w:rsidRPr="0056219E">
        <w:rPr>
          <w:b/>
        </w:rPr>
        <w:t>Announce Menu and Control Help</w:t>
      </w:r>
      <w:r w:rsidR="00486504">
        <w:t xml:space="preserve"> – </w:t>
      </w:r>
      <w:r w:rsidR="00BF1678">
        <w:t xml:space="preserve">UNSELECTED </w:t>
      </w:r>
    </w:p>
    <w:p w14:paraId="72DA5D45" w14:textId="77777777" w:rsidR="0056219E" w:rsidRPr="0056219E" w:rsidRDefault="0056219E" w:rsidP="00B7730D">
      <w:pPr>
        <w:numPr>
          <w:ilvl w:val="1"/>
          <w:numId w:val="79"/>
        </w:numPr>
        <w:rPr>
          <w:b/>
        </w:rPr>
      </w:pPr>
      <w:r>
        <w:rPr>
          <w:b/>
        </w:rPr>
        <w:t>Announce Custom Messages Only</w:t>
      </w:r>
      <w:r w:rsidR="00486504">
        <w:t xml:space="preserve"> – UNSELECTED</w:t>
      </w:r>
    </w:p>
    <w:p w14:paraId="72DA5D46" w14:textId="77777777" w:rsidR="0056219E" w:rsidRDefault="004F4E01" w:rsidP="00B7730D">
      <w:pPr>
        <w:numPr>
          <w:ilvl w:val="0"/>
          <w:numId w:val="79"/>
        </w:numPr>
      </w:pPr>
      <w:r w:rsidRPr="004F4E01">
        <w:rPr>
          <w:b/>
        </w:rPr>
        <w:t xml:space="preserve">Access </w:t>
      </w:r>
      <w:r w:rsidRPr="004F4E01">
        <w:rPr>
          <w:b/>
          <w:u w:val="single"/>
        </w:rPr>
        <w:t>K</w:t>
      </w:r>
      <w:r w:rsidRPr="004F4E01">
        <w:rPr>
          <w:b/>
        </w:rPr>
        <w:t>ey</w:t>
      </w:r>
      <w:r w:rsidRPr="004F4E01">
        <w:t xml:space="preserve"> (</w:t>
      </w:r>
      <w:r w:rsidRPr="004F4E01">
        <w:rPr>
          <w:b/>
        </w:rPr>
        <w:t>ALT+K</w:t>
      </w:r>
      <w:r w:rsidRPr="004F4E01">
        <w:t>):</w:t>
      </w:r>
    </w:p>
    <w:p w14:paraId="72DA5D47" w14:textId="77777777" w:rsidR="0056219E" w:rsidRPr="0056219E" w:rsidRDefault="0056219E" w:rsidP="00B7730D">
      <w:pPr>
        <w:numPr>
          <w:ilvl w:val="1"/>
          <w:numId w:val="79"/>
        </w:numPr>
      </w:pPr>
      <w:r>
        <w:rPr>
          <w:b/>
        </w:rPr>
        <w:t>Off</w:t>
      </w:r>
      <w:r w:rsidR="00486504">
        <w:t xml:space="preserve"> – UNSELECTED</w:t>
      </w:r>
    </w:p>
    <w:p w14:paraId="72DA5D48" w14:textId="77777777" w:rsidR="004F4E01" w:rsidRDefault="004F4E01" w:rsidP="00B7730D">
      <w:pPr>
        <w:numPr>
          <w:ilvl w:val="1"/>
          <w:numId w:val="79"/>
        </w:numPr>
        <w:rPr>
          <w:b/>
        </w:rPr>
      </w:pPr>
      <w:r w:rsidRPr="0056219E">
        <w:rPr>
          <w:b/>
        </w:rPr>
        <w:t>Speak all</w:t>
      </w:r>
      <w:r w:rsidR="00486504">
        <w:t xml:space="preserve"> – </w:t>
      </w:r>
      <w:r w:rsidR="009178F8" w:rsidRPr="009178F8">
        <w:rPr>
          <w:b/>
          <w:color w:val="FF0000"/>
        </w:rPr>
        <w:t>SELECTED</w:t>
      </w:r>
    </w:p>
    <w:p w14:paraId="72DA5D49" w14:textId="77777777" w:rsidR="0056219E" w:rsidRDefault="0056219E" w:rsidP="00B7730D">
      <w:pPr>
        <w:numPr>
          <w:ilvl w:val="1"/>
          <w:numId w:val="79"/>
        </w:numPr>
        <w:rPr>
          <w:b/>
        </w:rPr>
      </w:pPr>
      <w:r>
        <w:rPr>
          <w:b/>
        </w:rPr>
        <w:t>Speak Menus Only</w:t>
      </w:r>
      <w:r w:rsidR="00486504">
        <w:t xml:space="preserve"> – UNSELECTED</w:t>
      </w:r>
    </w:p>
    <w:p w14:paraId="72DA5D4A" w14:textId="77777777" w:rsidR="0056219E" w:rsidRPr="0056219E" w:rsidRDefault="0056219E" w:rsidP="00B7730D">
      <w:pPr>
        <w:numPr>
          <w:ilvl w:val="1"/>
          <w:numId w:val="79"/>
        </w:numPr>
        <w:rPr>
          <w:b/>
        </w:rPr>
      </w:pPr>
      <w:r>
        <w:rPr>
          <w:b/>
        </w:rPr>
        <w:t>Speak Dialogs Only</w:t>
      </w:r>
      <w:r w:rsidR="00486504">
        <w:t xml:space="preserve"> – UNSELECTED</w:t>
      </w:r>
    </w:p>
    <w:p w14:paraId="72DA5D4B" w14:textId="77777777" w:rsidR="0056219E" w:rsidRDefault="004F4E01" w:rsidP="00B7730D">
      <w:pPr>
        <w:numPr>
          <w:ilvl w:val="0"/>
          <w:numId w:val="79"/>
        </w:numPr>
      </w:pPr>
      <w:r w:rsidRPr="004F4E01">
        <w:rPr>
          <w:b/>
        </w:rPr>
        <w:t xml:space="preserve">Verbosity </w:t>
      </w:r>
      <w:r w:rsidRPr="0056219E">
        <w:rPr>
          <w:b/>
          <w:u w:val="single"/>
        </w:rPr>
        <w:t>L</w:t>
      </w:r>
      <w:r w:rsidRPr="004F4E01">
        <w:rPr>
          <w:b/>
        </w:rPr>
        <w:t>evel</w:t>
      </w:r>
      <w:r w:rsidRPr="004F4E01">
        <w:t xml:space="preserve"> </w:t>
      </w:r>
      <w:r w:rsidR="0056219E">
        <w:t>(</w:t>
      </w:r>
      <w:r w:rsidR="0056219E">
        <w:rPr>
          <w:b/>
        </w:rPr>
        <w:t>ALT+L</w:t>
      </w:r>
      <w:r w:rsidR="0056219E">
        <w:t>)</w:t>
      </w:r>
      <w:r w:rsidRPr="004F4E01">
        <w:t>:</w:t>
      </w:r>
    </w:p>
    <w:p w14:paraId="72DA5D4C" w14:textId="77777777" w:rsidR="004F4E01" w:rsidRDefault="004F4E01" w:rsidP="00B7730D">
      <w:pPr>
        <w:numPr>
          <w:ilvl w:val="1"/>
          <w:numId w:val="79"/>
        </w:numPr>
        <w:rPr>
          <w:b/>
        </w:rPr>
      </w:pPr>
      <w:r w:rsidRPr="0056219E">
        <w:rPr>
          <w:b/>
        </w:rPr>
        <w:t>Beginner, Highest</w:t>
      </w:r>
      <w:r w:rsidR="00CA6163">
        <w:t xml:space="preserve"> – </w:t>
      </w:r>
      <w:r w:rsidR="009178F8" w:rsidRPr="009178F8">
        <w:rPr>
          <w:b/>
          <w:color w:val="FF0000"/>
        </w:rPr>
        <w:t>SELECTED</w:t>
      </w:r>
    </w:p>
    <w:p w14:paraId="72DA5D4D" w14:textId="77777777" w:rsidR="0056219E" w:rsidRDefault="0056219E" w:rsidP="00B7730D">
      <w:pPr>
        <w:numPr>
          <w:ilvl w:val="1"/>
          <w:numId w:val="79"/>
        </w:numPr>
        <w:rPr>
          <w:b/>
        </w:rPr>
      </w:pPr>
      <w:r>
        <w:rPr>
          <w:b/>
        </w:rPr>
        <w:t>Intermediate</w:t>
      </w:r>
      <w:r w:rsidR="00CA6163">
        <w:t xml:space="preserve"> – UNSELECTED</w:t>
      </w:r>
    </w:p>
    <w:p w14:paraId="72DA5D4E" w14:textId="77777777" w:rsidR="0056219E" w:rsidRPr="0056219E" w:rsidRDefault="0056219E" w:rsidP="00B7730D">
      <w:pPr>
        <w:numPr>
          <w:ilvl w:val="1"/>
          <w:numId w:val="79"/>
        </w:numPr>
        <w:rPr>
          <w:b/>
        </w:rPr>
      </w:pPr>
      <w:r>
        <w:rPr>
          <w:b/>
        </w:rPr>
        <w:t>Advanced, Lowest</w:t>
      </w:r>
      <w:r w:rsidR="00CA6163">
        <w:t xml:space="preserve"> – UNSELECTED</w:t>
      </w:r>
    </w:p>
    <w:p w14:paraId="72DA5D4F" w14:textId="77777777" w:rsidR="0056219E" w:rsidRDefault="004F4E01" w:rsidP="003D092F">
      <w:pPr>
        <w:numPr>
          <w:ilvl w:val="0"/>
          <w:numId w:val="79"/>
        </w:numPr>
      </w:pPr>
      <w:r w:rsidRPr="0056219E">
        <w:rPr>
          <w:b/>
          <w:u w:val="single"/>
        </w:rPr>
        <w:t>G</w:t>
      </w:r>
      <w:r w:rsidRPr="004F4E01">
        <w:rPr>
          <w:b/>
        </w:rPr>
        <w:t>raphic Verbosity</w:t>
      </w:r>
      <w:r w:rsidRPr="004F4E01">
        <w:t xml:space="preserve">  </w:t>
      </w:r>
      <w:r w:rsidR="0056219E" w:rsidRPr="004F4E01">
        <w:t>(</w:t>
      </w:r>
      <w:r w:rsidR="0056219E" w:rsidRPr="004F4E01">
        <w:rPr>
          <w:b/>
        </w:rPr>
        <w:t>ALT+</w:t>
      </w:r>
      <w:r w:rsidR="0056219E">
        <w:rPr>
          <w:b/>
        </w:rPr>
        <w:t>G</w:t>
      </w:r>
      <w:r w:rsidR="0056219E" w:rsidRPr="004F4E01">
        <w:t>)</w:t>
      </w:r>
      <w:r w:rsidRPr="004F4E01">
        <w:t>:</w:t>
      </w:r>
    </w:p>
    <w:p w14:paraId="72DA5D50" w14:textId="77777777" w:rsidR="0056219E" w:rsidRPr="0056219E" w:rsidRDefault="0056219E" w:rsidP="003D092F">
      <w:pPr>
        <w:numPr>
          <w:ilvl w:val="1"/>
          <w:numId w:val="79"/>
        </w:numPr>
      </w:pPr>
      <w:r>
        <w:rPr>
          <w:b/>
        </w:rPr>
        <w:t>No Graphics</w:t>
      </w:r>
      <w:r w:rsidR="00CA6163">
        <w:t xml:space="preserve"> – UNSELECTED</w:t>
      </w:r>
    </w:p>
    <w:p w14:paraId="72DA5D51" w14:textId="77777777" w:rsidR="004F4E01" w:rsidRDefault="004F4E01" w:rsidP="003D092F">
      <w:pPr>
        <w:numPr>
          <w:ilvl w:val="1"/>
          <w:numId w:val="79"/>
        </w:numPr>
        <w:rPr>
          <w:b/>
        </w:rPr>
      </w:pPr>
      <w:r w:rsidRPr="0056219E">
        <w:rPr>
          <w:b/>
        </w:rPr>
        <w:t>Labeled Graphics</w:t>
      </w:r>
      <w:r w:rsidR="00CA6163">
        <w:t xml:space="preserve"> – </w:t>
      </w:r>
      <w:r w:rsidR="009178F8" w:rsidRPr="009178F8">
        <w:rPr>
          <w:b/>
          <w:color w:val="FF0000"/>
        </w:rPr>
        <w:t>SELECTED</w:t>
      </w:r>
      <w:r w:rsidRPr="0056219E">
        <w:rPr>
          <w:b/>
        </w:rPr>
        <w:t xml:space="preserve"> </w:t>
      </w:r>
    </w:p>
    <w:p w14:paraId="72DA5D52" w14:textId="77777777" w:rsidR="0056219E" w:rsidRPr="0056219E" w:rsidRDefault="0056219E" w:rsidP="003D092F">
      <w:pPr>
        <w:numPr>
          <w:ilvl w:val="1"/>
          <w:numId w:val="79"/>
        </w:numPr>
        <w:rPr>
          <w:b/>
        </w:rPr>
      </w:pPr>
      <w:r>
        <w:rPr>
          <w:b/>
        </w:rPr>
        <w:t>All Graphics</w:t>
      </w:r>
      <w:r w:rsidR="00CA6163">
        <w:t xml:space="preserve"> – UNSELECTED</w:t>
      </w:r>
    </w:p>
    <w:p w14:paraId="72DA5D53" w14:textId="77777777" w:rsidR="004F4E01" w:rsidRDefault="004F4E01" w:rsidP="003D092F">
      <w:pPr>
        <w:pStyle w:val="Heading4"/>
      </w:pPr>
      <w:bookmarkStart w:id="131" w:name="OLE_LINK29"/>
      <w:r w:rsidRPr="004F4E01">
        <w:t>Braille Settings</w:t>
      </w:r>
      <w:bookmarkEnd w:id="131"/>
    </w:p>
    <w:p w14:paraId="72DA5D54" w14:textId="77777777" w:rsidR="008A527C" w:rsidRPr="008A527C" w:rsidRDefault="008A527C" w:rsidP="003D092F">
      <w:pPr>
        <w:numPr>
          <w:ilvl w:val="0"/>
          <w:numId w:val="79"/>
        </w:numPr>
        <w:rPr>
          <w:b/>
        </w:rPr>
      </w:pPr>
      <w:r>
        <w:rPr>
          <w:b/>
          <w:u w:val="single"/>
        </w:rPr>
        <w:t>E</w:t>
      </w:r>
      <w:r>
        <w:rPr>
          <w:b/>
        </w:rPr>
        <w:t xml:space="preserve">nable Flash Messages </w:t>
      </w:r>
      <w:r w:rsidRPr="008A527C">
        <w:t>(</w:t>
      </w:r>
      <w:r w:rsidRPr="008A527C">
        <w:rPr>
          <w:b/>
        </w:rPr>
        <w:t>ALT+</w:t>
      </w:r>
      <w:r>
        <w:rPr>
          <w:b/>
        </w:rPr>
        <w:t>E</w:t>
      </w:r>
      <w:r w:rsidRPr="008A527C">
        <w:t>)</w:t>
      </w:r>
      <w:r w:rsidR="00961FBD">
        <w:t>:</w:t>
      </w:r>
      <w:r w:rsidR="00821F1D">
        <w:t xml:space="preserve"> </w:t>
      </w:r>
      <w:r w:rsidR="007A1D7F">
        <w:t>–</w:t>
      </w:r>
      <w:r w:rsidR="00821F1D">
        <w:t xml:space="preserve"> UNCHECKED</w:t>
      </w:r>
    </w:p>
    <w:p w14:paraId="72DA5D55" w14:textId="77777777" w:rsidR="008A527C" w:rsidRPr="008A527C" w:rsidRDefault="008A527C" w:rsidP="003D092F">
      <w:pPr>
        <w:numPr>
          <w:ilvl w:val="0"/>
          <w:numId w:val="79"/>
        </w:numPr>
        <w:rPr>
          <w:b/>
        </w:rPr>
      </w:pPr>
      <w:r>
        <w:rPr>
          <w:b/>
          <w:u w:val="single"/>
        </w:rPr>
        <w:t>C</w:t>
      </w:r>
      <w:r>
        <w:rPr>
          <w:b/>
        </w:rPr>
        <w:t xml:space="preserve">ontracted Braille </w:t>
      </w:r>
      <w:r>
        <w:t>(</w:t>
      </w:r>
      <w:r>
        <w:rPr>
          <w:b/>
        </w:rPr>
        <w:t>ALT+C</w:t>
      </w:r>
      <w:r>
        <w:t>)</w:t>
      </w:r>
      <w:bookmarkStart w:id="132" w:name="OLE_LINK3"/>
      <w:r>
        <w:t>:</w:t>
      </w:r>
      <w:bookmarkEnd w:id="132"/>
    </w:p>
    <w:p w14:paraId="72DA5D56" w14:textId="71B686FD" w:rsidR="008A527C" w:rsidRPr="00A16A78" w:rsidRDefault="00A16A78" w:rsidP="003D092F">
      <w:pPr>
        <w:numPr>
          <w:ilvl w:val="1"/>
          <w:numId w:val="79"/>
        </w:numPr>
        <w:rPr>
          <w:b/>
        </w:rPr>
      </w:pPr>
      <w:r>
        <w:rPr>
          <w:b/>
          <w:u w:val="single"/>
        </w:rPr>
        <w:t>T</w:t>
      </w:r>
      <w:r>
        <w:rPr>
          <w:b/>
        </w:rPr>
        <w:t xml:space="preserve">ranslation </w:t>
      </w:r>
      <w:r>
        <w:t>(</w:t>
      </w:r>
      <w:r>
        <w:rPr>
          <w:b/>
        </w:rPr>
        <w:t>ALT+T</w:t>
      </w:r>
      <w:r>
        <w:t>)</w:t>
      </w:r>
      <w:r w:rsidRPr="00A16A78">
        <w:t>:</w:t>
      </w:r>
      <w:r w:rsidR="00E440BC">
        <w:t xml:space="preserve"> </w:t>
      </w:r>
      <w:r w:rsidR="00E440BC" w:rsidRPr="00980E74">
        <w:rPr>
          <w:b/>
          <w:color w:val="FF0000"/>
        </w:rPr>
        <w:t>USER PREFERENCE</w:t>
      </w:r>
    </w:p>
    <w:p w14:paraId="72DA5D57" w14:textId="77777777" w:rsidR="00A16A78" w:rsidRDefault="00A16A78" w:rsidP="003D092F">
      <w:pPr>
        <w:numPr>
          <w:ilvl w:val="2"/>
          <w:numId w:val="79"/>
        </w:numPr>
        <w:rPr>
          <w:b/>
        </w:rPr>
      </w:pPr>
      <w:r>
        <w:rPr>
          <w:b/>
        </w:rPr>
        <w:t>Off</w:t>
      </w:r>
      <w:r w:rsidR="007C5405">
        <w:t xml:space="preserve"> – </w:t>
      </w:r>
      <w:r w:rsidR="009178F8" w:rsidRPr="009178F8">
        <w:rPr>
          <w:b/>
          <w:color w:val="FF0000"/>
        </w:rPr>
        <w:t>SELECTED</w:t>
      </w:r>
      <w:r w:rsidR="007C5405">
        <w:t xml:space="preserve"> </w:t>
      </w:r>
    </w:p>
    <w:p w14:paraId="72DA5D58" w14:textId="77777777" w:rsidR="00A16A78" w:rsidRDefault="00A16A78" w:rsidP="003D092F">
      <w:pPr>
        <w:numPr>
          <w:ilvl w:val="2"/>
          <w:numId w:val="79"/>
        </w:numPr>
        <w:rPr>
          <w:b/>
        </w:rPr>
      </w:pPr>
      <w:r>
        <w:rPr>
          <w:b/>
        </w:rPr>
        <w:t>Output Only</w:t>
      </w:r>
      <w:r w:rsidR="007C5405">
        <w:t xml:space="preserve"> – UNSELECTED</w:t>
      </w:r>
    </w:p>
    <w:p w14:paraId="72DA5D59" w14:textId="77777777" w:rsidR="00A16A78" w:rsidRDefault="00A16A78" w:rsidP="003D092F">
      <w:pPr>
        <w:numPr>
          <w:ilvl w:val="2"/>
          <w:numId w:val="79"/>
        </w:numPr>
        <w:rPr>
          <w:b/>
        </w:rPr>
      </w:pPr>
      <w:r>
        <w:rPr>
          <w:b/>
        </w:rPr>
        <w:t>Input and Output</w:t>
      </w:r>
      <w:r w:rsidR="007C5405">
        <w:t xml:space="preserve"> – UNSELECTED</w:t>
      </w:r>
    </w:p>
    <w:p w14:paraId="716015F4" w14:textId="0EB539C7" w:rsidR="008C0808" w:rsidRDefault="00A16A78" w:rsidP="00935087">
      <w:pPr>
        <w:pStyle w:val="ListParagraph"/>
        <w:numPr>
          <w:ilvl w:val="0"/>
          <w:numId w:val="79"/>
        </w:numPr>
      </w:pPr>
      <w:r w:rsidRPr="00935087">
        <w:rPr>
          <w:b/>
        </w:rPr>
        <w:t>Expand Current Word (ALT+X)</w:t>
      </w:r>
      <w:r w:rsidRPr="00935087">
        <w:t>:</w:t>
      </w:r>
      <w:r w:rsidR="00AB33DF" w:rsidRPr="008C0808">
        <w:t xml:space="preserve"> </w:t>
      </w:r>
      <w:r w:rsidR="007C5405" w:rsidRPr="008C0808">
        <w:t>UNCHECKED (Unavailable when Translation combo (drop down select) box = Off or Input and Output.</w:t>
      </w:r>
      <w:bookmarkStart w:id="133" w:name="_Toc505590156"/>
      <w:bookmarkStart w:id="134" w:name="_Toc506778869"/>
      <w:bookmarkStart w:id="135" w:name="_Toc19940314"/>
      <w:bookmarkStart w:id="136" w:name="_Toc38690313"/>
    </w:p>
    <w:p w14:paraId="72DA5D61" w14:textId="0E372EDA" w:rsidR="00355411" w:rsidRDefault="00995F32">
      <w:pPr>
        <w:pStyle w:val="Heading1"/>
        <w:rPr>
          <w:b w:val="0"/>
        </w:rPr>
      </w:pPr>
      <w:bookmarkStart w:id="137" w:name="_Toc332883230"/>
      <w:r w:rsidRPr="008C0808">
        <w:t xml:space="preserve">EXHIBIT </w:t>
      </w:r>
      <w:r w:rsidR="00066EA1" w:rsidRPr="008C0808">
        <w:t>1</w:t>
      </w:r>
      <w:bookmarkEnd w:id="133"/>
      <w:bookmarkEnd w:id="134"/>
      <w:bookmarkEnd w:id="135"/>
      <w:bookmarkEnd w:id="136"/>
      <w:r w:rsidR="00355411" w:rsidRPr="008C0808">
        <w:t>:</w:t>
      </w:r>
      <w:bookmarkEnd w:id="137"/>
    </w:p>
    <w:p w14:paraId="72DA5D62" w14:textId="77777777" w:rsidR="00995F32" w:rsidRDefault="00066EA1" w:rsidP="00355411">
      <w:pPr>
        <w:pStyle w:val="Heading2"/>
      </w:pPr>
      <w:bookmarkStart w:id="138" w:name="_Toc332883231"/>
      <w:r w:rsidRPr="00066EA1">
        <w:t>Keystrokes to Navigate</w:t>
      </w:r>
      <w:r w:rsidR="006A51EE">
        <w:t xml:space="preserve"> JAWS</w:t>
      </w:r>
      <w:r w:rsidRPr="00066EA1">
        <w:t xml:space="preserve"> Settings Center</w:t>
      </w:r>
      <w:bookmarkEnd w:id="138"/>
    </w:p>
    <w:p w14:paraId="72DA5D63" w14:textId="77777777" w:rsidR="006D2C8F" w:rsidRDefault="006D2C8F" w:rsidP="006D2C8F">
      <w:pPr>
        <w:pStyle w:val="Heading3"/>
      </w:pPr>
      <w:bookmarkStart w:id="139" w:name="_Toc332883232"/>
      <w:r>
        <w:t>JAWS Settings Center Keystroke Overview</w:t>
      </w:r>
      <w:bookmarkEnd w:id="139"/>
    </w:p>
    <w:p w14:paraId="72DA5D64" w14:textId="77777777" w:rsidR="006D2C8F" w:rsidRPr="006D2C8F" w:rsidRDefault="006D2C8F" w:rsidP="006D2C8F">
      <w:pPr>
        <w:pStyle w:val="Heading4"/>
      </w:pPr>
      <w:r>
        <w:t>General</w:t>
      </w:r>
    </w:p>
    <w:p w14:paraId="72DA5D65" w14:textId="77777777" w:rsidR="00066EA1" w:rsidRDefault="00066EA1" w:rsidP="00066EA1">
      <w:bookmarkStart w:id="140" w:name="SCKeystroke"/>
      <w:bookmarkStart w:id="141" w:name="_Toc505590158"/>
      <w:bookmarkStart w:id="142" w:name="_Toc506778871"/>
      <w:bookmarkStart w:id="143" w:name="_Toc19940316"/>
      <w:bookmarkStart w:id="144" w:name="_Toc38690314"/>
      <w:bookmarkEnd w:id="140"/>
      <w:r>
        <w:t xml:space="preserve">Use the following keystrokes to navigate, select, and edit areas and items within </w:t>
      </w:r>
      <w:r w:rsidR="00212750" w:rsidRPr="00212750">
        <w:rPr>
          <w:b/>
        </w:rPr>
        <w:t xml:space="preserve">JAWS </w:t>
      </w:r>
      <w:r w:rsidRPr="00212750">
        <w:rPr>
          <w:b/>
        </w:rPr>
        <w:t>Settings Center</w:t>
      </w:r>
      <w:r>
        <w:t xml:space="preserve">. </w:t>
      </w:r>
    </w:p>
    <w:p w14:paraId="72DA5D66" w14:textId="77777777" w:rsidR="00066EA1" w:rsidRDefault="00066EA1" w:rsidP="00066EA1">
      <w:pPr>
        <w:pStyle w:val="Heading3"/>
      </w:pPr>
      <w:bookmarkStart w:id="145" w:name="SCWindow"/>
      <w:bookmarkStart w:id="146" w:name="_Toc332883233"/>
      <w:bookmarkEnd w:id="145"/>
      <w:r>
        <w:t>Settings Center Window Navigation</w:t>
      </w:r>
      <w:bookmarkEnd w:id="146"/>
    </w:p>
    <w:p w14:paraId="72DA5D67" w14:textId="77777777" w:rsidR="00066EA1" w:rsidRDefault="00066EA1" w:rsidP="00F56D0F">
      <w:pPr>
        <w:pStyle w:val="ListParagraph"/>
        <w:numPr>
          <w:ilvl w:val="0"/>
          <w:numId w:val="57"/>
        </w:numPr>
      </w:pPr>
      <w:r>
        <w:t xml:space="preserve">Press </w:t>
      </w:r>
      <w:r>
        <w:rPr>
          <w:rStyle w:val="Strong"/>
        </w:rPr>
        <w:t>TAB</w:t>
      </w:r>
      <w:r>
        <w:t xml:space="preserve"> or </w:t>
      </w:r>
      <w:r>
        <w:rPr>
          <w:rStyle w:val="Strong"/>
        </w:rPr>
        <w:t>SHIFT+TAB</w:t>
      </w:r>
      <w:r>
        <w:t xml:space="preserve"> to move through different areas of </w:t>
      </w:r>
      <w:r w:rsidR="00212750" w:rsidRPr="00D24897">
        <w:rPr>
          <w:b/>
        </w:rPr>
        <w:t xml:space="preserve">JAWS </w:t>
      </w:r>
      <w:r w:rsidRPr="00D24897">
        <w:rPr>
          <w:b/>
        </w:rPr>
        <w:t>Settings Center</w:t>
      </w:r>
      <w:r>
        <w:t xml:space="preserve">. </w:t>
      </w:r>
    </w:p>
    <w:p w14:paraId="72DA5D68" w14:textId="77777777" w:rsidR="00066EA1" w:rsidRDefault="00066EA1" w:rsidP="00F56D0F">
      <w:pPr>
        <w:pStyle w:val="ListParagraph"/>
        <w:numPr>
          <w:ilvl w:val="0"/>
          <w:numId w:val="57"/>
        </w:numPr>
      </w:pPr>
      <w:r>
        <w:t xml:space="preserve">Press </w:t>
      </w:r>
      <w:r>
        <w:rPr>
          <w:rStyle w:val="Strong"/>
        </w:rPr>
        <w:t>F6</w:t>
      </w:r>
      <w:r>
        <w:t xml:space="preserve"> to move to the </w:t>
      </w:r>
      <w:r w:rsidR="00212750" w:rsidRPr="00D24897">
        <w:rPr>
          <w:b/>
        </w:rPr>
        <w:t>C</w:t>
      </w:r>
      <w:r w:rsidRPr="00D24897">
        <w:rPr>
          <w:b/>
        </w:rPr>
        <w:t xml:space="preserve">onfiguration </w:t>
      </w:r>
      <w:r w:rsidR="00212750" w:rsidRPr="00D24897">
        <w:rPr>
          <w:b/>
        </w:rPr>
        <w:t>D</w:t>
      </w:r>
      <w:r w:rsidRPr="00D24897">
        <w:rPr>
          <w:b/>
        </w:rPr>
        <w:t>isplay</w:t>
      </w:r>
      <w:r>
        <w:t xml:space="preserve"> pane. </w:t>
      </w:r>
    </w:p>
    <w:p w14:paraId="1D8D89BD" w14:textId="5EB5D76B" w:rsidR="008B3EEF" w:rsidRDefault="008B3EEF" w:rsidP="00F56D0F">
      <w:pPr>
        <w:pStyle w:val="ListParagraph"/>
        <w:numPr>
          <w:ilvl w:val="0"/>
          <w:numId w:val="57"/>
        </w:numPr>
      </w:pPr>
      <w:r>
        <w:t xml:space="preserve">Press </w:t>
      </w:r>
      <w:r w:rsidRPr="00980E74">
        <w:rPr>
          <w:b/>
          <w:caps/>
        </w:rPr>
        <w:t>Control+E</w:t>
      </w:r>
      <w:r>
        <w:t xml:space="preserve"> to move to the Search box edit field.</w:t>
      </w:r>
    </w:p>
    <w:p w14:paraId="72DA5D69" w14:textId="1B9B0136" w:rsidR="00066EA1" w:rsidRDefault="00066EA1" w:rsidP="00066EA1">
      <w:pPr>
        <w:pStyle w:val="Heading3"/>
      </w:pPr>
      <w:bookmarkStart w:id="147" w:name="Applications"/>
      <w:bookmarkStart w:id="148" w:name="_Toc332883234"/>
      <w:bookmarkEnd w:id="147"/>
      <w:r>
        <w:t>Application List Navigation</w:t>
      </w:r>
      <w:bookmarkEnd w:id="148"/>
    </w:p>
    <w:p w14:paraId="72DA5D6A" w14:textId="248A26BF" w:rsidR="00066EA1" w:rsidRDefault="00066EA1" w:rsidP="00F56D0F">
      <w:pPr>
        <w:pStyle w:val="ListParagraph"/>
        <w:numPr>
          <w:ilvl w:val="0"/>
          <w:numId w:val="58"/>
        </w:numPr>
      </w:pPr>
      <w:r>
        <w:t xml:space="preserve">Press </w:t>
      </w:r>
      <w:r>
        <w:rPr>
          <w:rStyle w:val="Strong"/>
        </w:rPr>
        <w:t>SHIFT+TAB</w:t>
      </w:r>
      <w:r>
        <w:t xml:space="preserve"> until focus moves to the </w:t>
      </w:r>
      <w:r w:rsidRPr="00D24897">
        <w:rPr>
          <w:b/>
        </w:rPr>
        <w:t>Application</w:t>
      </w:r>
      <w:r>
        <w:t xml:space="preserve"> combo box. </w:t>
      </w:r>
    </w:p>
    <w:p w14:paraId="72DA5D6B" w14:textId="62FD34B7" w:rsidR="00066EA1" w:rsidRDefault="00066EA1" w:rsidP="00F56D0F">
      <w:pPr>
        <w:pStyle w:val="ListParagraph"/>
        <w:numPr>
          <w:ilvl w:val="0"/>
          <w:numId w:val="58"/>
        </w:numPr>
      </w:pPr>
      <w:r>
        <w:t xml:space="preserve">Press any </w:t>
      </w:r>
      <w:r>
        <w:rPr>
          <w:rStyle w:val="Strong"/>
        </w:rPr>
        <w:t>ARROW K</w:t>
      </w:r>
      <w:r w:rsidR="00212750">
        <w:rPr>
          <w:rStyle w:val="Strong"/>
        </w:rPr>
        <w:t>EY</w:t>
      </w:r>
      <w:r>
        <w:t xml:space="preserve"> to select items in the </w:t>
      </w:r>
      <w:r w:rsidRPr="00D24897">
        <w:rPr>
          <w:b/>
        </w:rPr>
        <w:t>Application</w:t>
      </w:r>
      <w:r>
        <w:t xml:space="preserve"> </w:t>
      </w:r>
      <w:r w:rsidR="00D24897">
        <w:t>combo box list</w:t>
      </w:r>
      <w:r>
        <w:t xml:space="preserve">. </w:t>
      </w:r>
    </w:p>
    <w:p w14:paraId="72DA5D6C" w14:textId="77777777" w:rsidR="00066EA1" w:rsidRDefault="00066EA1" w:rsidP="00F56D0F">
      <w:pPr>
        <w:pStyle w:val="ListParagraph"/>
        <w:numPr>
          <w:ilvl w:val="0"/>
          <w:numId w:val="58"/>
        </w:numPr>
      </w:pPr>
      <w:r>
        <w:t xml:space="preserve">Use first letter navigation to select items in the list. </w:t>
      </w:r>
    </w:p>
    <w:p w14:paraId="72DA5D6D" w14:textId="77777777" w:rsidR="00066EA1" w:rsidRDefault="00066EA1" w:rsidP="00F56D0F">
      <w:pPr>
        <w:pStyle w:val="ListParagraph"/>
        <w:numPr>
          <w:ilvl w:val="0"/>
          <w:numId w:val="58"/>
        </w:numPr>
      </w:pPr>
      <w:r>
        <w:t xml:space="preserve">Press </w:t>
      </w:r>
      <w:r>
        <w:rPr>
          <w:rStyle w:val="Strong"/>
        </w:rPr>
        <w:t>TAB</w:t>
      </w:r>
      <w:r>
        <w:t xml:space="preserve"> or </w:t>
      </w:r>
      <w:r>
        <w:rPr>
          <w:rStyle w:val="Strong"/>
        </w:rPr>
        <w:t>SHIFT+TAB</w:t>
      </w:r>
      <w:r>
        <w:t xml:space="preserve"> to move focus away from the combo box. </w:t>
      </w:r>
    </w:p>
    <w:p w14:paraId="72DA5D6E" w14:textId="77777777" w:rsidR="00066EA1" w:rsidRDefault="00066EA1" w:rsidP="00066EA1">
      <w:pPr>
        <w:pStyle w:val="Heading3"/>
      </w:pPr>
      <w:bookmarkStart w:id="149" w:name="Search"/>
      <w:bookmarkStart w:id="150" w:name="_Toc332883235"/>
      <w:bookmarkEnd w:id="149"/>
      <w:r>
        <w:t>Search Box Navigation</w:t>
      </w:r>
      <w:bookmarkEnd w:id="150"/>
    </w:p>
    <w:p w14:paraId="72DA5D6F" w14:textId="77777777" w:rsidR="00066EA1" w:rsidRDefault="00066EA1" w:rsidP="00F56D0F">
      <w:pPr>
        <w:pStyle w:val="ListParagraph"/>
        <w:numPr>
          <w:ilvl w:val="0"/>
          <w:numId w:val="59"/>
        </w:numPr>
      </w:pPr>
      <w:r>
        <w:t xml:space="preserve">Press </w:t>
      </w:r>
      <w:r w:rsidRPr="00D24897">
        <w:rPr>
          <w:b/>
          <w:bCs/>
        </w:rPr>
        <w:t>CTRL+E</w:t>
      </w:r>
      <w:r>
        <w:t xml:space="preserve"> to move focus to the </w:t>
      </w:r>
      <w:r w:rsidRPr="00D24897">
        <w:rPr>
          <w:b/>
        </w:rPr>
        <w:t>Search</w:t>
      </w:r>
      <w:r w:rsidR="00212750">
        <w:t xml:space="preserve"> edit</w:t>
      </w:r>
      <w:r>
        <w:t xml:space="preserve"> box. </w:t>
      </w:r>
    </w:p>
    <w:p w14:paraId="72DA5D70" w14:textId="77777777" w:rsidR="00066EA1" w:rsidRDefault="00066EA1" w:rsidP="00066EA1">
      <w:pPr>
        <w:pStyle w:val="Heading3"/>
      </w:pPr>
      <w:bookmarkStart w:id="151" w:name="TreeView"/>
      <w:bookmarkStart w:id="152" w:name="_Toc332883236"/>
      <w:bookmarkEnd w:id="151"/>
      <w:r>
        <w:t>Tree View</w:t>
      </w:r>
      <w:r w:rsidR="00212750">
        <w:t xml:space="preserve"> Pane</w:t>
      </w:r>
      <w:r>
        <w:t xml:space="preserve"> Navigation</w:t>
      </w:r>
      <w:bookmarkEnd w:id="152"/>
    </w:p>
    <w:p w14:paraId="72DA5D71" w14:textId="77777777" w:rsidR="00066EA1" w:rsidRDefault="00066EA1" w:rsidP="00F56D0F">
      <w:pPr>
        <w:pStyle w:val="ListParagraph"/>
        <w:numPr>
          <w:ilvl w:val="0"/>
          <w:numId w:val="60"/>
        </w:numPr>
      </w:pPr>
      <w:r>
        <w:t xml:space="preserve">Press </w:t>
      </w:r>
      <w:r>
        <w:rPr>
          <w:rStyle w:val="Strong"/>
        </w:rPr>
        <w:t>UP ARROW</w:t>
      </w:r>
      <w:r>
        <w:t xml:space="preserve"> or </w:t>
      </w:r>
      <w:r>
        <w:rPr>
          <w:rStyle w:val="Strong"/>
        </w:rPr>
        <w:t>DOWN ARROW</w:t>
      </w:r>
      <w:r>
        <w:t xml:space="preserve"> to move up or down the </w:t>
      </w:r>
      <w:r w:rsidR="00212750" w:rsidRPr="00D24897">
        <w:rPr>
          <w:b/>
        </w:rPr>
        <w:t>T</w:t>
      </w:r>
      <w:r w:rsidRPr="00D24897">
        <w:rPr>
          <w:b/>
        </w:rPr>
        <w:t xml:space="preserve">ree </w:t>
      </w:r>
      <w:r w:rsidR="00212750" w:rsidRPr="00D24897">
        <w:rPr>
          <w:b/>
        </w:rPr>
        <w:t>V</w:t>
      </w:r>
      <w:r w:rsidRPr="00D24897">
        <w:rPr>
          <w:b/>
        </w:rPr>
        <w:t>iew</w:t>
      </w:r>
      <w:r w:rsidR="00212750" w:rsidRPr="00D24897">
        <w:rPr>
          <w:b/>
        </w:rPr>
        <w:t xml:space="preserve"> </w:t>
      </w:r>
      <w:r w:rsidR="00212750">
        <w:t>pane</w:t>
      </w:r>
      <w:r>
        <w:t xml:space="preserve">. </w:t>
      </w:r>
    </w:p>
    <w:p w14:paraId="72DA5D72" w14:textId="77777777" w:rsidR="00066EA1" w:rsidRDefault="00066EA1" w:rsidP="00F56D0F">
      <w:pPr>
        <w:pStyle w:val="ListParagraph"/>
        <w:numPr>
          <w:ilvl w:val="0"/>
          <w:numId w:val="60"/>
        </w:numPr>
      </w:pPr>
      <w:r>
        <w:t xml:space="preserve">Press </w:t>
      </w:r>
      <w:r>
        <w:rPr>
          <w:rStyle w:val="Strong"/>
        </w:rPr>
        <w:t xml:space="preserve">RIGHT ARROW </w:t>
      </w:r>
      <w:r>
        <w:t xml:space="preserve">or </w:t>
      </w:r>
      <w:r>
        <w:rPr>
          <w:rStyle w:val="Strong"/>
        </w:rPr>
        <w:t xml:space="preserve">LEFT ARROW </w:t>
      </w:r>
      <w:r>
        <w:t xml:space="preserve">to expand or collapse a </w:t>
      </w:r>
      <w:r w:rsidR="00212750" w:rsidRPr="00D24897">
        <w:rPr>
          <w:b/>
        </w:rPr>
        <w:t>T</w:t>
      </w:r>
      <w:r w:rsidRPr="00D24897">
        <w:rPr>
          <w:b/>
        </w:rPr>
        <w:t xml:space="preserve">ree </w:t>
      </w:r>
      <w:r w:rsidR="00212750" w:rsidRPr="00D24897">
        <w:rPr>
          <w:b/>
        </w:rPr>
        <w:t>V</w:t>
      </w:r>
      <w:r w:rsidRPr="00D24897">
        <w:rPr>
          <w:b/>
        </w:rPr>
        <w:t>iew</w:t>
      </w:r>
      <w:r>
        <w:t xml:space="preserve"> group. </w:t>
      </w:r>
    </w:p>
    <w:p w14:paraId="72DA5D73" w14:textId="77777777" w:rsidR="00066EA1" w:rsidRDefault="00066EA1" w:rsidP="00F56D0F">
      <w:pPr>
        <w:pStyle w:val="ListParagraph"/>
        <w:numPr>
          <w:ilvl w:val="0"/>
          <w:numId w:val="60"/>
        </w:numPr>
      </w:pPr>
      <w:r>
        <w:t xml:space="preserve">Use first letter navigation to select a group or item in the </w:t>
      </w:r>
      <w:r w:rsidR="00212750" w:rsidRPr="00D24897">
        <w:rPr>
          <w:b/>
        </w:rPr>
        <w:t>T</w:t>
      </w:r>
      <w:r w:rsidRPr="00D24897">
        <w:rPr>
          <w:b/>
        </w:rPr>
        <w:t xml:space="preserve">ree </w:t>
      </w:r>
      <w:r w:rsidR="00212750" w:rsidRPr="00D24897">
        <w:rPr>
          <w:b/>
        </w:rPr>
        <w:t>V</w:t>
      </w:r>
      <w:r w:rsidRPr="00D24897">
        <w:rPr>
          <w:b/>
        </w:rPr>
        <w:t>iew</w:t>
      </w:r>
      <w:r w:rsidR="00212750" w:rsidRPr="00D24897">
        <w:rPr>
          <w:b/>
        </w:rPr>
        <w:t xml:space="preserve"> </w:t>
      </w:r>
      <w:r w:rsidR="00212750">
        <w:t>pane</w:t>
      </w:r>
      <w:r>
        <w:t xml:space="preserve">. </w:t>
      </w:r>
    </w:p>
    <w:p w14:paraId="72DA5D74" w14:textId="77777777" w:rsidR="00066EA1" w:rsidRDefault="00066EA1" w:rsidP="00F56D0F">
      <w:pPr>
        <w:pStyle w:val="ListParagraph"/>
        <w:numPr>
          <w:ilvl w:val="0"/>
          <w:numId w:val="60"/>
        </w:numPr>
      </w:pPr>
      <w:r>
        <w:t xml:space="preserve">Press </w:t>
      </w:r>
      <w:r>
        <w:rPr>
          <w:rStyle w:val="Strong"/>
        </w:rPr>
        <w:t>SPACEBAR</w:t>
      </w:r>
      <w:r>
        <w:t xml:space="preserve"> or </w:t>
      </w:r>
      <w:r>
        <w:rPr>
          <w:rStyle w:val="Strong"/>
        </w:rPr>
        <w:t>ENTER</w:t>
      </w:r>
      <w:r>
        <w:t xml:space="preserve"> to modify the state of the items while focused on them in the </w:t>
      </w:r>
      <w:r w:rsidR="00212750" w:rsidRPr="00D24897">
        <w:rPr>
          <w:b/>
        </w:rPr>
        <w:t xml:space="preserve">Tree View </w:t>
      </w:r>
      <w:r w:rsidR="00212750">
        <w:t>pane</w:t>
      </w:r>
      <w:r w:rsidR="00A71385">
        <w:t xml:space="preserve">.  </w:t>
      </w:r>
      <w:r>
        <w:t xml:space="preserve">This works for options such as radio button, check boxes, or buttons without having to press </w:t>
      </w:r>
      <w:r>
        <w:rPr>
          <w:rStyle w:val="Strong"/>
        </w:rPr>
        <w:t>F6</w:t>
      </w:r>
      <w:r>
        <w:t xml:space="preserve"> to move to the </w:t>
      </w:r>
      <w:r w:rsidR="00212750" w:rsidRPr="00D24897">
        <w:rPr>
          <w:b/>
        </w:rPr>
        <w:t>C</w:t>
      </w:r>
      <w:r w:rsidRPr="00D24897">
        <w:rPr>
          <w:b/>
        </w:rPr>
        <w:t>onfiguration</w:t>
      </w:r>
      <w:r>
        <w:t xml:space="preserve"> </w:t>
      </w:r>
      <w:r w:rsidR="00D73B67" w:rsidRPr="00D24897">
        <w:rPr>
          <w:b/>
        </w:rPr>
        <w:t xml:space="preserve">Display </w:t>
      </w:r>
      <w:r>
        <w:t xml:space="preserve">pane to adjust them. </w:t>
      </w:r>
    </w:p>
    <w:p w14:paraId="72DA5D75" w14:textId="77777777" w:rsidR="00066EA1" w:rsidRDefault="00066EA1" w:rsidP="00F56D0F">
      <w:pPr>
        <w:pStyle w:val="ListParagraph"/>
        <w:numPr>
          <w:ilvl w:val="0"/>
          <w:numId w:val="60"/>
        </w:numPr>
      </w:pPr>
      <w:r>
        <w:t xml:space="preserve">Press </w:t>
      </w:r>
      <w:r>
        <w:rPr>
          <w:rStyle w:val="Strong"/>
        </w:rPr>
        <w:t>CTRL+SHIFT+D</w:t>
      </w:r>
      <w:r>
        <w:t xml:space="preserve"> to load the </w:t>
      </w:r>
      <w:r w:rsidRPr="00D24897">
        <w:rPr>
          <w:b/>
        </w:rPr>
        <w:t>Default.jcf</w:t>
      </w:r>
      <w:r>
        <w:t xml:space="preserve"> file and apply changes globally. </w:t>
      </w:r>
    </w:p>
    <w:p w14:paraId="72DA5D76" w14:textId="77777777" w:rsidR="00066EA1" w:rsidRDefault="00066EA1" w:rsidP="00F56D0F">
      <w:pPr>
        <w:pStyle w:val="ListParagraph"/>
        <w:numPr>
          <w:ilvl w:val="0"/>
          <w:numId w:val="60"/>
        </w:numPr>
      </w:pPr>
      <w:r>
        <w:t xml:space="preserve">When searching for an item in </w:t>
      </w:r>
      <w:r w:rsidR="00212750" w:rsidRPr="00D24897">
        <w:rPr>
          <w:b/>
        </w:rPr>
        <w:t xml:space="preserve">JAWS </w:t>
      </w:r>
      <w:r w:rsidRPr="00D24897">
        <w:rPr>
          <w:b/>
        </w:rPr>
        <w:t>Settings Center</w:t>
      </w:r>
      <w:r>
        <w:t xml:space="preserve">, search results display in the </w:t>
      </w:r>
      <w:r w:rsidR="00212750" w:rsidRPr="00D24897">
        <w:rPr>
          <w:b/>
        </w:rPr>
        <w:t>Tree View</w:t>
      </w:r>
      <w:r w:rsidR="00212750">
        <w:t xml:space="preserve"> pane</w:t>
      </w:r>
      <w:r w:rsidR="00A71385">
        <w:t xml:space="preserve">.  </w:t>
      </w:r>
      <w:r>
        <w:t xml:space="preserve">Press </w:t>
      </w:r>
      <w:r>
        <w:rPr>
          <w:rStyle w:val="Strong"/>
        </w:rPr>
        <w:t>ENTER</w:t>
      </w:r>
      <w:r>
        <w:t xml:space="preserve"> on any entry to restore the full </w:t>
      </w:r>
      <w:r w:rsidR="00212750" w:rsidRPr="00D24897">
        <w:rPr>
          <w:b/>
        </w:rPr>
        <w:t>Tree View</w:t>
      </w:r>
      <w:r>
        <w:t xml:space="preserve"> and then move </w:t>
      </w:r>
      <w:r w:rsidR="0060000C">
        <w:t>directly to that item.  Press</w:t>
      </w:r>
      <w:r>
        <w:t xml:space="preserve"> </w:t>
      </w:r>
      <w:r>
        <w:rPr>
          <w:rStyle w:val="Strong"/>
        </w:rPr>
        <w:t>ESC</w:t>
      </w:r>
      <w:r>
        <w:t xml:space="preserve"> when on search results, </w:t>
      </w:r>
      <w:r w:rsidR="0060000C">
        <w:t xml:space="preserve">to </w:t>
      </w:r>
      <w:r>
        <w:t xml:space="preserve">restore the full tree view to the last item prior to the search. </w:t>
      </w:r>
    </w:p>
    <w:p w14:paraId="72DA5D77" w14:textId="77777777" w:rsidR="00066EA1" w:rsidRDefault="00066EA1" w:rsidP="00F56D0F">
      <w:pPr>
        <w:pStyle w:val="ListParagraph"/>
        <w:numPr>
          <w:ilvl w:val="0"/>
          <w:numId w:val="60"/>
        </w:numPr>
      </w:pPr>
      <w:r>
        <w:t xml:space="preserve">Press </w:t>
      </w:r>
      <w:r>
        <w:rPr>
          <w:rStyle w:val="Strong"/>
        </w:rPr>
        <w:t>F6</w:t>
      </w:r>
      <w:r>
        <w:t xml:space="preserve"> to move to the </w:t>
      </w:r>
      <w:r w:rsidR="00212750" w:rsidRPr="00D24897">
        <w:rPr>
          <w:b/>
        </w:rPr>
        <w:t>C</w:t>
      </w:r>
      <w:r w:rsidRPr="00D24897">
        <w:rPr>
          <w:b/>
        </w:rPr>
        <w:t xml:space="preserve">onfiguration </w:t>
      </w:r>
      <w:r w:rsidR="00212750" w:rsidRPr="00D24897">
        <w:rPr>
          <w:b/>
        </w:rPr>
        <w:t>D</w:t>
      </w:r>
      <w:r w:rsidRPr="00D24897">
        <w:rPr>
          <w:b/>
        </w:rPr>
        <w:t>isplay</w:t>
      </w:r>
      <w:r>
        <w:t xml:space="preserve"> pane</w:t>
      </w:r>
      <w:r w:rsidR="00A71385">
        <w:t xml:space="preserve">.  </w:t>
      </w:r>
      <w:r>
        <w:t xml:space="preserve">Press </w:t>
      </w:r>
      <w:r>
        <w:rPr>
          <w:rStyle w:val="Strong"/>
        </w:rPr>
        <w:t>F6</w:t>
      </w:r>
      <w:r>
        <w:t xml:space="preserve"> again to return to the </w:t>
      </w:r>
      <w:r w:rsidR="00212750" w:rsidRPr="00D24897">
        <w:rPr>
          <w:b/>
        </w:rPr>
        <w:t>Tree View</w:t>
      </w:r>
      <w:r w:rsidR="00212750">
        <w:t xml:space="preserve"> pane</w:t>
      </w:r>
      <w:r>
        <w:t xml:space="preserve">. </w:t>
      </w:r>
    </w:p>
    <w:p w14:paraId="72DA5D78" w14:textId="77777777" w:rsidR="00066EA1" w:rsidRDefault="00066EA1" w:rsidP="00066EA1">
      <w:pPr>
        <w:pStyle w:val="Heading3"/>
      </w:pPr>
      <w:bookmarkStart w:id="153" w:name="ConfigDisplay"/>
      <w:bookmarkStart w:id="154" w:name="_Toc332883237"/>
      <w:bookmarkEnd w:id="153"/>
      <w:r>
        <w:t>Configuration Display Pane Navigation</w:t>
      </w:r>
      <w:bookmarkEnd w:id="154"/>
    </w:p>
    <w:p w14:paraId="72DA5D79" w14:textId="77777777" w:rsidR="00066EA1" w:rsidRDefault="00066EA1" w:rsidP="00F56D0F">
      <w:pPr>
        <w:pStyle w:val="ListParagraph"/>
        <w:numPr>
          <w:ilvl w:val="0"/>
          <w:numId w:val="61"/>
        </w:numPr>
      </w:pPr>
      <w:r>
        <w:t xml:space="preserve">Press </w:t>
      </w:r>
      <w:r>
        <w:rPr>
          <w:rStyle w:val="Strong"/>
        </w:rPr>
        <w:t>F6</w:t>
      </w:r>
      <w:r>
        <w:t xml:space="preserve"> to move focus to this pane</w:t>
      </w:r>
      <w:r w:rsidR="00A71385">
        <w:t xml:space="preserve">.  </w:t>
      </w:r>
      <w:r>
        <w:t>This is required to change the value of an edit box</w:t>
      </w:r>
      <w:r w:rsidR="00A71385">
        <w:t xml:space="preserve">.  </w:t>
      </w:r>
      <w:r>
        <w:t xml:space="preserve">Press </w:t>
      </w:r>
      <w:r>
        <w:rPr>
          <w:rStyle w:val="Strong"/>
        </w:rPr>
        <w:t>F6</w:t>
      </w:r>
      <w:r>
        <w:t xml:space="preserve"> again to move focus to the </w:t>
      </w:r>
      <w:r w:rsidR="00380354" w:rsidRPr="00F00CAE">
        <w:rPr>
          <w:b/>
        </w:rPr>
        <w:t>Tree View</w:t>
      </w:r>
      <w:r w:rsidR="00380354">
        <w:t xml:space="preserve"> pane</w:t>
      </w:r>
      <w:r>
        <w:t xml:space="preserve">. </w:t>
      </w:r>
    </w:p>
    <w:p w14:paraId="72DA5D7A" w14:textId="77777777" w:rsidR="00066EA1" w:rsidRDefault="00066EA1" w:rsidP="00F56D0F">
      <w:pPr>
        <w:pStyle w:val="ListParagraph"/>
        <w:numPr>
          <w:ilvl w:val="0"/>
          <w:numId w:val="61"/>
        </w:numPr>
      </w:pPr>
      <w:r>
        <w:t xml:space="preserve">To jump to an item, press </w:t>
      </w:r>
      <w:r>
        <w:rPr>
          <w:rStyle w:val="Strong"/>
        </w:rPr>
        <w:t xml:space="preserve">ALT </w:t>
      </w:r>
      <w:r>
        <w:t>along with</w:t>
      </w:r>
      <w:r>
        <w:rPr>
          <w:rStyle w:val="Strong"/>
        </w:rPr>
        <w:t xml:space="preserve"> </w:t>
      </w:r>
      <w:r>
        <w:t>its access key</w:t>
      </w:r>
      <w:r w:rsidR="00A71385">
        <w:t xml:space="preserve">.  </w:t>
      </w:r>
      <w:r>
        <w:t xml:space="preserve">For example, in the </w:t>
      </w:r>
      <w:r w:rsidRPr="00F00CAE">
        <w:rPr>
          <w:b/>
        </w:rPr>
        <w:t>Forms Mode</w:t>
      </w:r>
      <w:r>
        <w:t xml:space="preserve"> group, press </w:t>
      </w:r>
      <w:r>
        <w:rPr>
          <w:rStyle w:val="Strong"/>
        </w:rPr>
        <w:t>ALT+A</w:t>
      </w:r>
      <w:r>
        <w:t xml:space="preserve"> to move focus to the </w:t>
      </w:r>
      <w:r w:rsidRPr="00F00CAE">
        <w:rPr>
          <w:b/>
        </w:rPr>
        <w:t>Auto</w:t>
      </w:r>
      <w:r>
        <w:t xml:space="preserve"> radio button. </w:t>
      </w:r>
    </w:p>
    <w:p w14:paraId="72DA5D7B" w14:textId="77777777" w:rsidR="00066EA1" w:rsidRDefault="00066EA1" w:rsidP="00F56D0F">
      <w:pPr>
        <w:pStyle w:val="ListParagraph"/>
        <w:numPr>
          <w:ilvl w:val="0"/>
          <w:numId w:val="61"/>
        </w:numPr>
      </w:pPr>
      <w:r>
        <w:t xml:space="preserve">Press any </w:t>
      </w:r>
      <w:r>
        <w:rPr>
          <w:rStyle w:val="Strong"/>
        </w:rPr>
        <w:t>ARROW K</w:t>
      </w:r>
      <w:r w:rsidR="00380354">
        <w:rPr>
          <w:rStyle w:val="Strong"/>
        </w:rPr>
        <w:t xml:space="preserve">EY </w:t>
      </w:r>
      <w:r>
        <w:t xml:space="preserve">to select items in a list box or radio button group, or move between items in a group. </w:t>
      </w:r>
    </w:p>
    <w:p w14:paraId="72DA5D7C" w14:textId="77777777" w:rsidR="00066EA1" w:rsidRDefault="00066EA1" w:rsidP="00F56D0F">
      <w:pPr>
        <w:pStyle w:val="ListParagraph"/>
        <w:numPr>
          <w:ilvl w:val="0"/>
          <w:numId w:val="61"/>
        </w:numPr>
      </w:pPr>
      <w:r>
        <w:t xml:space="preserve">Press </w:t>
      </w:r>
      <w:r>
        <w:rPr>
          <w:rStyle w:val="Strong"/>
        </w:rPr>
        <w:t>TAB</w:t>
      </w:r>
      <w:r>
        <w:t xml:space="preserve"> to move between items in the </w:t>
      </w:r>
      <w:r w:rsidR="00F00CAE">
        <w:rPr>
          <w:b/>
        </w:rPr>
        <w:t xml:space="preserve">Configuration </w:t>
      </w:r>
      <w:r w:rsidR="00F00CAE" w:rsidRPr="00F00CAE">
        <w:rPr>
          <w:b/>
        </w:rPr>
        <w:t>D</w:t>
      </w:r>
      <w:r w:rsidRPr="00F00CAE">
        <w:rPr>
          <w:b/>
        </w:rPr>
        <w:t>isplay</w:t>
      </w:r>
      <w:r>
        <w:t xml:space="preserve"> pane. </w:t>
      </w:r>
    </w:p>
    <w:p w14:paraId="72DA5D7D" w14:textId="77777777" w:rsidR="00066EA1" w:rsidRDefault="00066EA1" w:rsidP="00066EA1">
      <w:pPr>
        <w:pStyle w:val="Heading3"/>
      </w:pPr>
      <w:bookmarkStart w:id="155" w:name="HelpMsg"/>
      <w:bookmarkStart w:id="156" w:name="_Toc332883238"/>
      <w:bookmarkEnd w:id="155"/>
      <w:r>
        <w:t>Help Message Pane Navigation</w:t>
      </w:r>
      <w:bookmarkEnd w:id="156"/>
    </w:p>
    <w:p w14:paraId="72DA5D7E" w14:textId="77777777" w:rsidR="00066EA1" w:rsidRDefault="00066EA1" w:rsidP="00F56D0F">
      <w:pPr>
        <w:pStyle w:val="ListParagraph"/>
        <w:numPr>
          <w:ilvl w:val="0"/>
          <w:numId w:val="62"/>
        </w:numPr>
      </w:pPr>
      <w:r>
        <w:t xml:space="preserve">Use the </w:t>
      </w:r>
      <w:r w:rsidR="005C6230" w:rsidRPr="00671524">
        <w:rPr>
          <w:b/>
        </w:rPr>
        <w:t>Say Line</w:t>
      </w:r>
      <w:r w:rsidR="005C6230">
        <w:t xml:space="preserve"> (</w:t>
      </w:r>
      <w:r w:rsidR="005C6230" w:rsidRPr="00671524">
        <w:rPr>
          <w:b/>
          <w:bCs/>
        </w:rPr>
        <w:t>INSERT+UP ARROW</w:t>
      </w:r>
      <w:r w:rsidR="005C6230" w:rsidRPr="00671524">
        <w:rPr>
          <w:bCs/>
        </w:rPr>
        <w:t>)</w:t>
      </w:r>
      <w:r w:rsidR="005C6230">
        <w:t xml:space="preserve"> or </w:t>
      </w:r>
      <w:r w:rsidR="005C6230" w:rsidRPr="00671524">
        <w:rPr>
          <w:b/>
        </w:rPr>
        <w:t>Say All</w:t>
      </w:r>
      <w:r w:rsidR="005C6230">
        <w:t xml:space="preserve"> (</w:t>
      </w:r>
      <w:r w:rsidR="005C6230" w:rsidRPr="00671524">
        <w:rPr>
          <w:b/>
          <w:bCs/>
        </w:rPr>
        <w:t>INSERT+DOWN ARROW</w:t>
      </w:r>
      <w:r w:rsidR="005C6230">
        <w:t>)</w:t>
      </w:r>
      <w:r w:rsidR="005C6230" w:rsidRPr="00671524">
        <w:rPr>
          <w:b/>
        </w:rPr>
        <w:t xml:space="preserve"> </w:t>
      </w:r>
      <w:r w:rsidR="005C6230">
        <w:t>commands</w:t>
      </w:r>
      <w:r>
        <w:t xml:space="preserve"> to read help messages for the item currently selected in the </w:t>
      </w:r>
      <w:r w:rsidR="00380354" w:rsidRPr="00671524">
        <w:rPr>
          <w:b/>
        </w:rPr>
        <w:t>Tree View</w:t>
      </w:r>
      <w:r w:rsidR="00380354">
        <w:t xml:space="preserve"> pane.</w:t>
      </w:r>
      <w:r>
        <w:t xml:space="preserve"> </w:t>
      </w:r>
    </w:p>
    <w:p w14:paraId="72DA5D7F" w14:textId="77777777" w:rsidR="00B35CD5" w:rsidRPr="002E53E2" w:rsidRDefault="00B35CD5" w:rsidP="00B35CD5">
      <w:pPr>
        <w:pStyle w:val="Heading1"/>
      </w:pPr>
      <w:bookmarkStart w:id="157" w:name="_Toc315166633"/>
      <w:bookmarkStart w:id="158" w:name="_Toc317079512"/>
      <w:bookmarkStart w:id="159" w:name="_Toc325529649"/>
      <w:bookmarkStart w:id="160" w:name="_Toc327338849"/>
      <w:bookmarkStart w:id="161" w:name="_Toc332883239"/>
      <w:bookmarkEnd w:id="141"/>
      <w:bookmarkEnd w:id="142"/>
      <w:bookmarkEnd w:id="143"/>
      <w:bookmarkEnd w:id="144"/>
      <w:r w:rsidRPr="002E53E2">
        <w:t>FEEDBACK SHEET</w:t>
      </w:r>
      <w:bookmarkEnd w:id="157"/>
      <w:bookmarkEnd w:id="158"/>
      <w:bookmarkEnd w:id="159"/>
      <w:bookmarkEnd w:id="160"/>
      <w:r w:rsidR="009C159C">
        <w:t>:</w:t>
      </w:r>
      <w:bookmarkEnd w:id="161"/>
    </w:p>
    <w:p w14:paraId="72DA5D80" w14:textId="77777777" w:rsidR="00B35CD5" w:rsidRPr="00257F23" w:rsidRDefault="00B35CD5" w:rsidP="00B35CD5">
      <w:pPr>
        <w:tabs>
          <w:tab w:val="left" w:pos="-432"/>
          <w:tab w:val="left" w:pos="1897"/>
          <w:tab w:val="left" w:pos="2917"/>
          <w:tab w:val="left" w:pos="8208"/>
        </w:tabs>
        <w:ind w:left="0"/>
      </w:pPr>
      <w:r w:rsidRPr="00257F23">
        <w:t xml:space="preserve">Request to the instructor: </w:t>
      </w:r>
    </w:p>
    <w:p w14:paraId="72DA5D81" w14:textId="77777777" w:rsidR="00B35CD5" w:rsidRPr="00257F23" w:rsidRDefault="00B35CD5" w:rsidP="00B35CD5">
      <w:pPr>
        <w:tabs>
          <w:tab w:val="left" w:pos="-432"/>
          <w:tab w:val="left" w:pos="1897"/>
          <w:tab w:val="left" w:pos="2917"/>
          <w:tab w:val="left" w:pos="8208"/>
        </w:tabs>
        <w:spacing w:after="480"/>
        <w:ind w:left="0"/>
      </w:pPr>
      <w:r w:rsidRPr="00257F23">
        <w:t>As you use this training package, please document errors, omissions, and revisions and notify us of any required editing.  At the completion of this segment, you should mail this form to the address on the next page.</w:t>
      </w:r>
    </w:p>
    <w:p w14:paraId="72DA5D82" w14:textId="77777777" w:rsidR="00B35CD5" w:rsidRPr="00257F23" w:rsidRDefault="00B35CD5" w:rsidP="00B35CD5">
      <w:pPr>
        <w:tabs>
          <w:tab w:val="left" w:pos="-432"/>
          <w:tab w:val="left" w:pos="1897"/>
          <w:tab w:val="left" w:pos="2917"/>
          <w:tab w:val="left" w:pos="8208"/>
        </w:tabs>
        <w:ind w:left="0"/>
        <w:rPr>
          <w:b/>
        </w:rPr>
      </w:pPr>
      <w:r w:rsidRPr="00257F23">
        <w:rPr>
          <w:b/>
        </w:rPr>
        <w:t xml:space="preserve">Source of report: </w:t>
      </w:r>
    </w:p>
    <w:p w14:paraId="72DA5D83" w14:textId="77777777" w:rsidR="00B35CD5" w:rsidRPr="00257F23" w:rsidRDefault="00B35CD5" w:rsidP="00B35CD5">
      <w:pPr>
        <w:tabs>
          <w:tab w:val="left" w:pos="-432"/>
          <w:tab w:val="left" w:pos="1897"/>
          <w:tab w:val="left" w:pos="2917"/>
          <w:tab w:val="left" w:pos="8208"/>
        </w:tabs>
        <w:ind w:left="0"/>
      </w:pPr>
      <w:r w:rsidRPr="00257F23">
        <w:t>Location of training:  _______________________________</w:t>
      </w:r>
    </w:p>
    <w:p w14:paraId="72DA5D84" w14:textId="77777777" w:rsidR="00B35CD5" w:rsidRPr="00257F23" w:rsidRDefault="00B35CD5" w:rsidP="00B35CD5">
      <w:pPr>
        <w:tabs>
          <w:tab w:val="left" w:pos="-432"/>
          <w:tab w:val="left" w:pos="1897"/>
          <w:tab w:val="left" w:pos="2917"/>
          <w:tab w:val="left" w:pos="8208"/>
        </w:tabs>
        <w:ind w:left="0"/>
      </w:pPr>
    </w:p>
    <w:p w14:paraId="72DA5D85" w14:textId="77777777" w:rsidR="00B35CD5" w:rsidRPr="00257F23" w:rsidRDefault="00B35CD5" w:rsidP="00B35CD5">
      <w:pPr>
        <w:tabs>
          <w:tab w:val="left" w:pos="-432"/>
          <w:tab w:val="left" w:pos="1897"/>
          <w:tab w:val="left" w:pos="2917"/>
          <w:tab w:val="left" w:pos="8208"/>
        </w:tabs>
        <w:ind w:left="0"/>
      </w:pPr>
      <w:r w:rsidRPr="00257F23">
        <w:t>Your name:  _____________________________________</w:t>
      </w:r>
      <w:r w:rsidRPr="00257F23">
        <w:rPr>
          <w:u w:val="single"/>
        </w:rPr>
        <w:t xml:space="preserve"> </w:t>
      </w:r>
    </w:p>
    <w:p w14:paraId="72DA5D86" w14:textId="77777777" w:rsidR="00B35CD5" w:rsidRPr="00257F23" w:rsidRDefault="00B35CD5" w:rsidP="00B35CD5">
      <w:pPr>
        <w:tabs>
          <w:tab w:val="left" w:pos="-432"/>
          <w:tab w:val="left" w:pos="1897"/>
          <w:tab w:val="left" w:pos="2917"/>
          <w:tab w:val="left" w:pos="8208"/>
        </w:tabs>
        <w:ind w:left="0"/>
      </w:pPr>
    </w:p>
    <w:p w14:paraId="72DA5D87" w14:textId="77777777" w:rsidR="00B35CD5" w:rsidRPr="00257F23" w:rsidRDefault="00B35CD5" w:rsidP="00B35CD5">
      <w:pPr>
        <w:tabs>
          <w:tab w:val="left" w:pos="-432"/>
          <w:tab w:val="left" w:pos="1897"/>
          <w:tab w:val="left" w:pos="2917"/>
          <w:tab w:val="left" w:pos="8208"/>
        </w:tabs>
        <w:spacing w:after="720"/>
        <w:ind w:left="0"/>
        <w:rPr>
          <w:u w:val="single"/>
        </w:rPr>
      </w:pPr>
      <w:r w:rsidRPr="00257F23">
        <w:t>Your phone number:  ______________________________</w:t>
      </w:r>
      <w:r w:rsidRPr="00257F23">
        <w:rPr>
          <w:u w:val="single"/>
        </w:rPr>
        <w:t xml:space="preserve"> </w:t>
      </w:r>
    </w:p>
    <w:p w14:paraId="72DA5D88" w14:textId="77777777" w:rsidR="00B35CD5" w:rsidRPr="00257F23" w:rsidRDefault="00B35CD5" w:rsidP="00B35CD5">
      <w:pPr>
        <w:tabs>
          <w:tab w:val="left" w:pos="-432"/>
          <w:tab w:val="left" w:pos="1897"/>
          <w:tab w:val="left" w:pos="2917"/>
          <w:tab w:val="left" w:pos="8208"/>
        </w:tabs>
        <w:ind w:left="0"/>
        <w:rPr>
          <w:b/>
        </w:rPr>
      </w:pPr>
      <w:r w:rsidRPr="00257F23">
        <w:rPr>
          <w:b/>
        </w:rPr>
        <w:t xml:space="preserve">Timeframes: </w:t>
      </w:r>
    </w:p>
    <w:p w14:paraId="72DA5D89" w14:textId="77777777" w:rsidR="00B35CD5" w:rsidRPr="00257F23" w:rsidRDefault="00B35CD5" w:rsidP="00B35CD5">
      <w:pPr>
        <w:tabs>
          <w:tab w:val="left" w:pos="-432"/>
          <w:tab w:val="left" w:pos="1897"/>
          <w:tab w:val="left" w:pos="2917"/>
          <w:tab w:val="left" w:pos="8208"/>
        </w:tabs>
        <w:spacing w:after="960"/>
        <w:ind w:left="0"/>
      </w:pPr>
      <w:r w:rsidRPr="00257F23">
        <w:t>How much time did it take to present this material?</w:t>
      </w:r>
    </w:p>
    <w:p w14:paraId="72DA5D8A" w14:textId="77777777" w:rsidR="00B35CD5" w:rsidRPr="00257F23" w:rsidRDefault="00B35CD5" w:rsidP="00B35CD5">
      <w:pPr>
        <w:tabs>
          <w:tab w:val="left" w:pos="-432"/>
          <w:tab w:val="left" w:pos="1897"/>
          <w:tab w:val="left" w:pos="2917"/>
          <w:tab w:val="left" w:pos="8208"/>
        </w:tabs>
        <w:ind w:left="0"/>
        <w:rPr>
          <w:b/>
        </w:rPr>
      </w:pPr>
      <w:r w:rsidRPr="00257F23">
        <w:rPr>
          <w:b/>
        </w:rPr>
        <w:t xml:space="preserve">Topics: </w:t>
      </w:r>
    </w:p>
    <w:p w14:paraId="72DA5D8B" w14:textId="77777777" w:rsidR="00B35CD5" w:rsidRPr="00257F23" w:rsidRDefault="00B35CD5" w:rsidP="00B35CD5">
      <w:pPr>
        <w:tabs>
          <w:tab w:val="left" w:pos="-432"/>
          <w:tab w:val="left" w:pos="1897"/>
          <w:tab w:val="left" w:pos="2917"/>
          <w:tab w:val="left" w:pos="8208"/>
        </w:tabs>
        <w:spacing w:after="960"/>
        <w:ind w:left="0"/>
      </w:pPr>
      <w:r w:rsidRPr="00257F23">
        <w:t xml:space="preserve">Is there any material in </w:t>
      </w:r>
      <w:r>
        <w:t>the</w:t>
      </w:r>
      <w:r w:rsidRPr="00257F23">
        <w:t xml:space="preserve"> lesson that is covered but not relevant to your position that we should remove?  If so, what?</w:t>
      </w:r>
    </w:p>
    <w:p w14:paraId="72DA5D8C" w14:textId="77777777" w:rsidR="00B35CD5" w:rsidRPr="00257F23" w:rsidRDefault="00B35CD5" w:rsidP="00B35CD5">
      <w:pPr>
        <w:tabs>
          <w:tab w:val="left" w:pos="-432"/>
          <w:tab w:val="left" w:pos="1897"/>
          <w:tab w:val="left" w:pos="2917"/>
          <w:tab w:val="left" w:pos="8208"/>
        </w:tabs>
        <w:ind w:left="0"/>
      </w:pPr>
      <w:r w:rsidRPr="00257F23">
        <w:t>Can you identify any topic not covered in this lesson that should be included?</w:t>
      </w:r>
    </w:p>
    <w:p w14:paraId="72DA5D8D" w14:textId="77777777" w:rsidR="00B35CD5" w:rsidRPr="00257F23" w:rsidRDefault="00B35CD5" w:rsidP="00B35CD5">
      <w:pPr>
        <w:tabs>
          <w:tab w:val="left" w:pos="-432"/>
          <w:tab w:val="left" w:pos="1897"/>
          <w:tab w:val="left" w:pos="2917"/>
          <w:tab w:val="left" w:pos="8208"/>
        </w:tabs>
        <w:spacing w:after="960"/>
        <w:ind w:left="0"/>
        <w:rPr>
          <w:b/>
        </w:rPr>
      </w:pPr>
      <w:r w:rsidRPr="00257F23">
        <w:rPr>
          <w:b/>
        </w:rPr>
        <w:t xml:space="preserve">Complexity level: </w:t>
      </w:r>
    </w:p>
    <w:p w14:paraId="72DA5D8E" w14:textId="77777777" w:rsidR="00B35CD5" w:rsidRPr="00257F23" w:rsidRDefault="00B35CD5" w:rsidP="00B35CD5">
      <w:pPr>
        <w:tabs>
          <w:tab w:val="left" w:pos="-432"/>
          <w:tab w:val="left" w:pos="1897"/>
          <w:tab w:val="left" w:pos="2917"/>
          <w:tab w:val="left" w:pos="8208"/>
        </w:tabs>
        <w:spacing w:after="960"/>
        <w:ind w:left="0"/>
      </w:pPr>
      <w:r w:rsidRPr="00257F23">
        <w:t xml:space="preserve">Are there any lessons </w:t>
      </w:r>
      <w:r>
        <w:t>that</w:t>
      </w:r>
      <w:r w:rsidRPr="00257F23">
        <w:t xml:space="preserve"> appear either too simple or too complex?  Which ones?  Why?</w:t>
      </w:r>
    </w:p>
    <w:p w14:paraId="72DA5D8F" w14:textId="77777777" w:rsidR="00B35CD5" w:rsidRPr="00257F23" w:rsidRDefault="00B35CD5" w:rsidP="00B35CD5">
      <w:pPr>
        <w:tabs>
          <w:tab w:val="left" w:pos="-432"/>
          <w:tab w:val="left" w:pos="1897"/>
          <w:tab w:val="left" w:pos="2917"/>
          <w:tab w:val="left" w:pos="8208"/>
        </w:tabs>
        <w:ind w:left="0"/>
        <w:rPr>
          <w:b/>
        </w:rPr>
      </w:pPr>
      <w:r w:rsidRPr="00257F23">
        <w:rPr>
          <w:b/>
        </w:rPr>
        <w:t xml:space="preserve">Testing: </w:t>
      </w:r>
    </w:p>
    <w:p w14:paraId="72DA5D90" w14:textId="77777777" w:rsidR="00B35CD5" w:rsidRDefault="00B35CD5" w:rsidP="00B35CD5">
      <w:pPr>
        <w:spacing w:after="720"/>
        <w:ind w:left="0"/>
      </w:pPr>
      <w:r w:rsidRPr="00257F23">
        <w:t>How would you rate the usefulness of the tests and exercises?</w:t>
      </w:r>
    </w:p>
    <w:p w14:paraId="72DA5D91" w14:textId="77777777" w:rsidR="00B35CD5" w:rsidRDefault="00B35CD5" w:rsidP="00B35CD5">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0"/>
      </w:pPr>
      <w:r>
        <w:tab/>
        <w:t>1</w:t>
      </w:r>
      <w:r>
        <w:tab/>
        <w:t>2</w:t>
      </w:r>
      <w:r>
        <w:tab/>
        <w:t>3</w:t>
      </w:r>
      <w:r>
        <w:tab/>
        <w:t>4</w:t>
      </w:r>
      <w:r>
        <w:tab/>
        <w:t>5</w:t>
      </w:r>
    </w:p>
    <w:p w14:paraId="72DA5D92" w14:textId="77777777" w:rsidR="00B35CD5" w:rsidRDefault="00B35CD5" w:rsidP="00B35CD5">
      <w:pPr>
        <w:tabs>
          <w:tab w:val="left" w:pos="720"/>
          <w:tab w:val="left" w:pos="2340"/>
          <w:tab w:val="left" w:pos="4050"/>
          <w:tab w:val="left" w:pos="5760"/>
          <w:tab w:val="left" w:pos="6480"/>
          <w:tab w:val="left" w:pos="7200"/>
          <w:tab w:val="left" w:pos="7920"/>
          <w:tab w:val="left" w:pos="8640"/>
        </w:tabs>
        <w:spacing w:after="720"/>
        <w:ind w:left="0"/>
      </w:pPr>
      <w:r>
        <w:tab/>
        <w:t>Irrelevant</w:t>
      </w:r>
      <w:r>
        <w:tab/>
        <w:t>Adequate</w:t>
      </w:r>
      <w:r>
        <w:tab/>
        <w:t>Quite Helpful</w:t>
      </w:r>
    </w:p>
    <w:p w14:paraId="72DA5D93" w14:textId="77777777" w:rsidR="00B35CD5" w:rsidRPr="00257F23" w:rsidRDefault="00B35CD5" w:rsidP="00B35CD5">
      <w:pPr>
        <w:tabs>
          <w:tab w:val="left" w:pos="-432"/>
          <w:tab w:val="left" w:pos="1897"/>
          <w:tab w:val="left" w:pos="2917"/>
          <w:tab w:val="left" w:pos="8208"/>
        </w:tabs>
        <w:ind w:left="0"/>
      </w:pPr>
      <w:r w:rsidRPr="00257F23">
        <w:t>Please note your corrections below or attach a photocopy of corrected pages.</w:t>
      </w:r>
    </w:p>
    <w:p w14:paraId="72DA5D94" w14:textId="77777777" w:rsidR="00B35CD5" w:rsidRPr="00257F23" w:rsidRDefault="00B35CD5" w:rsidP="00B35CD5">
      <w:pPr>
        <w:tabs>
          <w:tab w:val="left" w:pos="-432"/>
          <w:tab w:val="left" w:pos="1897"/>
          <w:tab w:val="left" w:pos="2917"/>
          <w:tab w:val="left" w:pos="8208"/>
        </w:tabs>
        <w:ind w:left="0"/>
      </w:pPr>
    </w:p>
    <w:p w14:paraId="72DA5D95" w14:textId="77777777" w:rsidR="00B35CD5" w:rsidRPr="00257F23" w:rsidRDefault="00B35CD5" w:rsidP="00B35CD5">
      <w:pPr>
        <w:tabs>
          <w:tab w:val="left" w:pos="-432"/>
          <w:tab w:val="left" w:pos="1897"/>
          <w:tab w:val="left" w:pos="2917"/>
          <w:tab w:val="left" w:pos="8208"/>
        </w:tabs>
        <w:spacing w:after="720"/>
        <w:ind w:left="0"/>
      </w:pPr>
      <w:r w:rsidRPr="00257F23">
        <w:t>Page #</w:t>
      </w:r>
      <w:r w:rsidRPr="00257F23">
        <w:tab/>
        <w:t>Correction Needed</w:t>
      </w:r>
    </w:p>
    <w:p w14:paraId="72DA5D96" w14:textId="77777777" w:rsidR="00B35CD5" w:rsidRPr="00257F23" w:rsidRDefault="00B35CD5" w:rsidP="00B35CD5">
      <w:pPr>
        <w:tabs>
          <w:tab w:val="left" w:pos="-432"/>
          <w:tab w:val="left" w:pos="1897"/>
          <w:tab w:val="left" w:pos="2917"/>
          <w:tab w:val="left" w:pos="8208"/>
        </w:tabs>
        <w:ind w:left="0"/>
        <w:rPr>
          <w:b/>
        </w:rPr>
      </w:pPr>
      <w:r w:rsidRPr="00257F23">
        <w:rPr>
          <w:b/>
        </w:rPr>
        <w:t xml:space="preserve">Comments: </w:t>
      </w:r>
    </w:p>
    <w:p w14:paraId="72DA5D97" w14:textId="77777777" w:rsidR="00B35CD5" w:rsidRPr="00257F23" w:rsidRDefault="00B35CD5" w:rsidP="00B35CD5">
      <w:pPr>
        <w:tabs>
          <w:tab w:val="left" w:pos="-432"/>
          <w:tab w:val="left" w:pos="1897"/>
          <w:tab w:val="left" w:pos="2917"/>
          <w:tab w:val="left" w:pos="8208"/>
        </w:tabs>
        <w:spacing w:after="480"/>
        <w:ind w:left="0"/>
      </w:pPr>
      <w:r w:rsidRPr="00257F23">
        <w:t>Use the space below for your comments on how we can improve this material.</w:t>
      </w:r>
    </w:p>
    <w:p w14:paraId="72DA5D98" w14:textId="77777777" w:rsidR="00B35CD5" w:rsidRPr="00257F23" w:rsidRDefault="00B35CD5" w:rsidP="00B35CD5">
      <w:pPr>
        <w:tabs>
          <w:tab w:val="left" w:pos="-432"/>
          <w:tab w:val="left" w:pos="1897"/>
          <w:tab w:val="left" w:pos="2917"/>
          <w:tab w:val="left" w:pos="8208"/>
        </w:tabs>
        <w:ind w:left="0"/>
        <w:rPr>
          <w:b/>
        </w:rPr>
      </w:pPr>
      <w:r w:rsidRPr="00257F23">
        <w:rPr>
          <w:b/>
        </w:rPr>
        <w:t>Mail to:</w:t>
      </w:r>
    </w:p>
    <w:p w14:paraId="72DA5D99" w14:textId="77777777" w:rsidR="00B35CD5" w:rsidRPr="00257F23" w:rsidRDefault="00B35CD5" w:rsidP="00B35CD5">
      <w:pPr>
        <w:tabs>
          <w:tab w:val="left" w:pos="-432"/>
          <w:tab w:val="left" w:pos="1897"/>
          <w:tab w:val="left" w:pos="2917"/>
          <w:tab w:val="left" w:pos="8208"/>
        </w:tabs>
        <w:ind w:left="0"/>
        <w:rPr>
          <w:bCs/>
        </w:rPr>
      </w:pPr>
      <w:r w:rsidRPr="00257F23">
        <w:rPr>
          <w:bCs/>
        </w:rPr>
        <w:t>Gregory Gill</w:t>
      </w:r>
    </w:p>
    <w:p w14:paraId="72DA5D9A" w14:textId="77777777" w:rsidR="00B35CD5" w:rsidRPr="00257F23" w:rsidRDefault="00B35CD5" w:rsidP="00B35CD5">
      <w:pPr>
        <w:tabs>
          <w:tab w:val="left" w:pos="-432"/>
          <w:tab w:val="left" w:pos="1897"/>
          <w:tab w:val="left" w:pos="2917"/>
          <w:tab w:val="left" w:pos="8208"/>
        </w:tabs>
        <w:ind w:left="0"/>
        <w:rPr>
          <w:bCs/>
        </w:rPr>
      </w:pPr>
      <w:r w:rsidRPr="00257F23">
        <w:rPr>
          <w:bCs/>
        </w:rPr>
        <w:t>Social Security Administration</w:t>
      </w:r>
    </w:p>
    <w:p w14:paraId="72DA5D9B" w14:textId="77777777" w:rsidR="00B35CD5" w:rsidRPr="00257F23" w:rsidRDefault="00B35CD5" w:rsidP="00B35CD5">
      <w:pPr>
        <w:tabs>
          <w:tab w:val="left" w:pos="-432"/>
          <w:tab w:val="left" w:pos="1897"/>
          <w:tab w:val="left" w:pos="2917"/>
          <w:tab w:val="left" w:pos="8208"/>
        </w:tabs>
        <w:ind w:left="0"/>
        <w:rPr>
          <w:bCs/>
        </w:rPr>
      </w:pPr>
      <w:r w:rsidRPr="00257F23">
        <w:rPr>
          <w:bCs/>
        </w:rPr>
        <w:t>EHR Ste 100</w:t>
      </w:r>
      <w:r w:rsidRPr="00257F23">
        <w:rPr>
          <w:bCs/>
        </w:rPr>
        <w:tab/>
      </w:r>
    </w:p>
    <w:p w14:paraId="72DA5D9C" w14:textId="77777777" w:rsidR="00B35CD5" w:rsidRPr="00257F23" w:rsidRDefault="00B35CD5" w:rsidP="00B35CD5">
      <w:pPr>
        <w:tabs>
          <w:tab w:val="left" w:pos="-432"/>
          <w:tab w:val="left" w:pos="1897"/>
          <w:tab w:val="left" w:pos="2917"/>
          <w:tab w:val="left" w:pos="8208"/>
        </w:tabs>
        <w:ind w:left="0"/>
        <w:rPr>
          <w:bCs/>
        </w:rPr>
      </w:pPr>
      <w:r w:rsidRPr="00257F23">
        <w:rPr>
          <w:bCs/>
        </w:rPr>
        <w:t>6401 Security Blvd.</w:t>
      </w:r>
    </w:p>
    <w:p w14:paraId="72DA5D9D" w14:textId="77777777" w:rsidR="00B35CD5" w:rsidRPr="00257F23" w:rsidRDefault="00B35CD5" w:rsidP="00B35CD5">
      <w:pPr>
        <w:tabs>
          <w:tab w:val="left" w:pos="-432"/>
          <w:tab w:val="left" w:pos="1897"/>
          <w:tab w:val="left" w:pos="2917"/>
          <w:tab w:val="left" w:pos="8208"/>
        </w:tabs>
        <w:spacing w:after="480"/>
        <w:ind w:left="0"/>
      </w:pPr>
      <w:r w:rsidRPr="00257F23">
        <w:rPr>
          <w:bCs/>
        </w:rPr>
        <w:t>Baltimore, MD 21235</w:t>
      </w:r>
    </w:p>
    <w:p w14:paraId="72DA5D9E" w14:textId="77777777" w:rsidR="003224B7" w:rsidRPr="006700AF" w:rsidRDefault="00B35CD5" w:rsidP="00961FBD">
      <w:pPr>
        <w:ind w:left="0"/>
      </w:pPr>
      <w:r w:rsidRPr="00257F23">
        <w:t xml:space="preserve">Or email comments to </w:t>
      </w:r>
      <w:hyperlink r:id="rId15" w:tooltip="Email Address for Gregory Gill" w:history="1">
        <w:r w:rsidRPr="00257F23">
          <w:rPr>
            <w:color w:val="0000FF"/>
            <w:u w:val="single"/>
          </w:rPr>
          <w:t>gregory.gill@ssa.gov</w:t>
        </w:r>
      </w:hyperlink>
    </w:p>
    <w:sectPr w:rsidR="003224B7" w:rsidRPr="006700AF" w:rsidSect="00502BE0">
      <w:headerReference w:type="default" r:id="rId16"/>
      <w:footerReference w:type="even" r:id="rId17"/>
      <w:footerReference w:type="default" r:id="rId18"/>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A5DA1" w14:textId="77777777" w:rsidR="00D12ED1" w:rsidRDefault="00D12ED1">
      <w:r>
        <w:separator/>
      </w:r>
    </w:p>
  </w:endnote>
  <w:endnote w:type="continuationSeparator" w:id="0">
    <w:p w14:paraId="72DA5DA2" w14:textId="77777777" w:rsidR="00D12ED1" w:rsidRDefault="00D12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7CECB799-6D63-4D2E-8E8F-D46A733A5C3B}"/>
  </w:font>
  <w:font w:name="Times New Roman">
    <w:panose1 w:val="02020603050405020304"/>
    <w:charset w:val="00"/>
    <w:family w:val="roman"/>
    <w:pitch w:val="variable"/>
    <w:sig w:usb0="E0002AFF" w:usb1="C0007841" w:usb2="00000009" w:usb3="00000000" w:csb0="000001FF" w:csb1="00000000"/>
    <w:embedRegular r:id="rId2" w:fontKey="{AF0D65BC-0D7B-49A8-BE64-051E3FE64E4C}"/>
    <w:embedBold r:id="rId3" w:fontKey="{58F8C676-98A0-4B7D-8466-EBD239AAC218}"/>
    <w:embedItalic r:id="rId4" w:fontKey="{345868BF-7D06-4BDC-AD0C-5B8E465B1D67}"/>
    <w:embedBoldItalic r:id="rId5" w:fontKey="{D6375E5C-BEA1-4C67-9D9C-E6147E44AD79}"/>
  </w:font>
  <w:font w:name="Wingdings">
    <w:panose1 w:val="05000000000000000000"/>
    <w:charset w:val="02"/>
    <w:family w:val="auto"/>
    <w:pitch w:val="variable"/>
    <w:sig w:usb0="00000000" w:usb1="10000000" w:usb2="00000000" w:usb3="00000000" w:csb0="80000000" w:csb1="00000000"/>
    <w:embedRegular r:id="rId6" w:fontKey="{1E90C0D9-41E7-4E63-AC79-C0B42F258510}"/>
  </w:font>
  <w:font w:name="Courier New">
    <w:panose1 w:val="02070309020205020404"/>
    <w:charset w:val="00"/>
    <w:family w:val="modern"/>
    <w:pitch w:val="fixed"/>
    <w:sig w:usb0="E0002AFF" w:usb1="C0007843" w:usb2="00000009" w:usb3="00000000" w:csb0="000001FF" w:csb1="00000000"/>
    <w:embedRegular r:id="rId7" w:fontKey="{417799F7-FDFE-4725-976B-07E36F6E6F0B}"/>
  </w:font>
  <w:font w:name="Arial">
    <w:panose1 w:val="020B0604020202020204"/>
    <w:charset w:val="00"/>
    <w:family w:val="swiss"/>
    <w:pitch w:val="variable"/>
    <w:sig w:usb0="E0002AFF" w:usb1="C0007843" w:usb2="00000009" w:usb3="00000000" w:csb0="000001FF" w:csb1="00000000"/>
    <w:embedRegular r:id="rId8" w:fontKey="{CFBB8FA8-2F56-4589-9621-5251B6EEB22D}"/>
    <w:embedBold r:id="rId9" w:fontKey="{796F73FE-8AF0-4229-A2BF-83D05C3A4733}"/>
    <w:embedItalic r:id="rId10" w:fontKey="{2DB90FC9-5554-44DD-B978-8F72BB05D0FA}"/>
    <w:embedBoldItalic r:id="rId11" w:fontKey="{0EAB9513-881A-4583-9BE6-C426684835FF}"/>
  </w:font>
  <w:font w:name="Arial Bold">
    <w:altName w:val="Arial"/>
    <w:panose1 w:val="00000000000000000000"/>
    <w:charset w:val="00"/>
    <w:family w:val="swiss"/>
    <w:notTrueType/>
    <w:pitch w:val="variable"/>
    <w:sig w:usb0="00000003" w:usb1="00000000" w:usb2="00000000" w:usb3="00000000" w:csb0="00000001" w:csb1="00000000"/>
  </w:font>
  <w:font w:name="Arial (W1)">
    <w:charset w:val="00"/>
    <w:family w:val="swiss"/>
    <w:pitch w:val="variable"/>
    <w:sig w:usb0="E0002AFF" w:usb1="C0007843" w:usb2="00000009" w:usb3="00000000" w:csb0="000001FF" w:csb1="00000000"/>
    <w:embedRegular r:id="rId12" w:fontKey="{B9D7B234-D35F-41E3-BFA2-08A662F27F53}"/>
  </w:font>
  <w:font w:name="Arial Narrow">
    <w:panose1 w:val="020B0606020202030204"/>
    <w:charset w:val="00"/>
    <w:family w:val="swiss"/>
    <w:pitch w:val="variable"/>
    <w:sig w:usb0="00000287" w:usb1="00000800" w:usb2="00000000" w:usb3="00000000" w:csb0="0000009F" w:csb1="00000000"/>
    <w:embedRegular r:id="rId13" w:fontKey="{6BF0A719-2E92-4DCB-86B1-3CE8267BDF5C}"/>
  </w:font>
  <w:font w:name="Tahoma">
    <w:panose1 w:val="020B0604030504040204"/>
    <w:charset w:val="00"/>
    <w:family w:val="swiss"/>
    <w:pitch w:val="variable"/>
    <w:sig w:usb0="E1002EFF" w:usb1="C000605B" w:usb2="00000029" w:usb3="00000000" w:csb0="000101FF" w:csb1="00000000"/>
    <w:embedRegular r:id="rId14" w:fontKey="{A4B3078E-1F1F-4EB9-85A6-1AB5C13BAEF1}"/>
  </w:font>
  <w:font w:name="Calibri">
    <w:panose1 w:val="020F0502020204030204"/>
    <w:charset w:val="00"/>
    <w:family w:val="swiss"/>
    <w:pitch w:val="variable"/>
    <w:sig w:usb0="E10002FF" w:usb1="4000ACFF" w:usb2="00000009" w:usb3="00000000" w:csb0="0000019F" w:csb1="00000000"/>
    <w:embedRegular r:id="rId15" w:fontKey="{44C5F05B-7859-425B-9355-11ABFE06A8DB}"/>
  </w:font>
  <w:font w:name="Cambria">
    <w:panose1 w:val="02040503050406030204"/>
    <w:charset w:val="00"/>
    <w:family w:val="roman"/>
    <w:pitch w:val="variable"/>
    <w:sig w:usb0="E00002FF" w:usb1="400004FF" w:usb2="00000000" w:usb3="00000000" w:csb0="0000019F" w:csb1="00000000"/>
    <w:embedRegular r:id="rId16" w:fontKey="{1925682B-15A2-48EC-89AD-D5FA71269B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A5DA4" w14:textId="77777777" w:rsidR="00D12ED1" w:rsidRDefault="00D12ED1" w:rsidP="008B52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DA5DA5" w14:textId="77777777" w:rsidR="00D12ED1" w:rsidRDefault="00D12ED1" w:rsidP="00D662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4766E" w14:textId="77777777" w:rsidR="00D12ED1" w:rsidRDefault="00D12ED1" w:rsidP="008B52E3">
    <w:pPr>
      <w:pStyle w:val="Footer"/>
      <w:rPr>
        <w:rStyle w:val="PageNumber"/>
      </w:rPr>
    </w:pPr>
  </w:p>
  <w:p w14:paraId="3E363CEC" w14:textId="3783EBA9" w:rsidR="00D12ED1" w:rsidRDefault="00D12ED1" w:rsidP="008B52E3">
    <w:pPr>
      <w:pStyle w:val="Footer"/>
      <w:pBdr>
        <w:top w:val="single" w:sz="4" w:space="3" w:color="auto"/>
      </w:pBdr>
      <w:rPr>
        <w:rStyle w:val="PageNumber"/>
      </w:rPr>
    </w:pPr>
    <w:r>
      <w:rPr>
        <w:rStyle w:val="PageNumber"/>
      </w:rPr>
      <w:t>OL Visually Impaired Curriculum</w:t>
    </w:r>
    <w:r>
      <w:rPr>
        <w:rStyle w:val="PageNumber"/>
      </w:rPr>
      <w:tab/>
      <w:t xml:space="preserve">Page </w:t>
    </w:r>
    <w:r>
      <w:rPr>
        <w:rStyle w:val="PageNumber"/>
      </w:rPr>
      <w:fldChar w:fldCharType="begin"/>
    </w:r>
    <w:r>
      <w:rPr>
        <w:rStyle w:val="PageNumber"/>
      </w:rPr>
      <w:instrText xml:space="preserve">PAGE  </w:instrText>
    </w:r>
    <w:r>
      <w:rPr>
        <w:rStyle w:val="PageNumber"/>
      </w:rPr>
      <w:fldChar w:fldCharType="separate"/>
    </w:r>
    <w:r w:rsidR="00CF6094">
      <w:rPr>
        <w:rStyle w:val="PageNumber"/>
        <w:noProof/>
      </w:rPr>
      <w:t>37</w:t>
    </w:r>
    <w:r>
      <w:rPr>
        <w:rStyle w:val="PageNumber"/>
      </w:rPr>
      <w:fldChar w:fldCharType="end"/>
    </w:r>
    <w:r>
      <w:rPr>
        <w:rStyle w:val="PageNumber"/>
      </w:rPr>
      <w:tab/>
      <w:t>August 2012</w:t>
    </w:r>
  </w:p>
  <w:p w14:paraId="48170E14" w14:textId="77777777" w:rsidR="00D12ED1" w:rsidRDefault="00D12ED1" w:rsidP="008B52E3">
    <w:pPr>
      <w:pStyle w:val="Footer"/>
      <w:rPr>
        <w:rStyle w:val="PageNumber"/>
      </w:rPr>
    </w:pPr>
  </w:p>
  <w:p w14:paraId="3186EDA2" w14:textId="41CBF231" w:rsidR="00D12ED1" w:rsidRDefault="00D12ED1" w:rsidP="008B52E3">
    <w:pPr>
      <w:pStyle w:val="Footer"/>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A5D9F" w14:textId="77777777" w:rsidR="00D12ED1" w:rsidRDefault="00D12ED1">
      <w:r>
        <w:separator/>
      </w:r>
    </w:p>
  </w:footnote>
  <w:footnote w:type="continuationSeparator" w:id="0">
    <w:p w14:paraId="72DA5DA0" w14:textId="77777777" w:rsidR="00D12ED1" w:rsidRDefault="00D12E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A5DA3" w14:textId="74474D94" w:rsidR="00D12ED1" w:rsidRPr="008B52E3" w:rsidRDefault="00D12ED1" w:rsidP="008B52E3">
    <w:pPr>
      <w:pStyle w:val="Header"/>
    </w:pPr>
    <w:r>
      <w:t>JAWS 13: RECOMMENDED SETTINGS</w:t>
    </w:r>
    <w:r>
      <w:tab/>
      <w:t>VS-01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6A7AC8"/>
    <w:lvl w:ilvl="0">
      <w:start w:val="1"/>
      <w:numFmt w:val="decimal"/>
      <w:lvlText w:val="%1."/>
      <w:lvlJc w:val="left"/>
      <w:pPr>
        <w:tabs>
          <w:tab w:val="num" w:pos="1800"/>
        </w:tabs>
        <w:ind w:left="1800" w:hanging="360"/>
      </w:pPr>
    </w:lvl>
  </w:abstractNum>
  <w:abstractNum w:abstractNumId="1">
    <w:nsid w:val="FFFFFF7D"/>
    <w:multiLevelType w:val="singleLevel"/>
    <w:tmpl w:val="B262C85C"/>
    <w:lvl w:ilvl="0">
      <w:start w:val="1"/>
      <w:numFmt w:val="decimal"/>
      <w:lvlText w:val="%1."/>
      <w:lvlJc w:val="left"/>
      <w:pPr>
        <w:tabs>
          <w:tab w:val="num" w:pos="1440"/>
        </w:tabs>
        <w:ind w:left="1440" w:hanging="360"/>
      </w:pPr>
    </w:lvl>
  </w:abstractNum>
  <w:abstractNum w:abstractNumId="2">
    <w:nsid w:val="FFFFFF7E"/>
    <w:multiLevelType w:val="singleLevel"/>
    <w:tmpl w:val="866EC846"/>
    <w:lvl w:ilvl="0">
      <w:start w:val="1"/>
      <w:numFmt w:val="decimal"/>
      <w:lvlText w:val="%1."/>
      <w:lvlJc w:val="left"/>
      <w:pPr>
        <w:tabs>
          <w:tab w:val="num" w:pos="1080"/>
        </w:tabs>
        <w:ind w:left="1080" w:hanging="360"/>
      </w:pPr>
    </w:lvl>
  </w:abstractNum>
  <w:abstractNum w:abstractNumId="3">
    <w:nsid w:val="FFFFFF7F"/>
    <w:multiLevelType w:val="singleLevel"/>
    <w:tmpl w:val="3D0C715C"/>
    <w:lvl w:ilvl="0">
      <w:start w:val="1"/>
      <w:numFmt w:val="decimal"/>
      <w:lvlText w:val="%1."/>
      <w:lvlJc w:val="left"/>
      <w:pPr>
        <w:tabs>
          <w:tab w:val="num" w:pos="720"/>
        </w:tabs>
        <w:ind w:left="720" w:hanging="360"/>
      </w:pPr>
    </w:lvl>
  </w:abstractNum>
  <w:abstractNum w:abstractNumId="4">
    <w:nsid w:val="FFFFFF80"/>
    <w:multiLevelType w:val="singleLevel"/>
    <w:tmpl w:val="1AF6C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72E37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1160AB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ACA765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232296A"/>
    <w:lvl w:ilvl="0">
      <w:start w:val="1"/>
      <w:numFmt w:val="decimal"/>
      <w:lvlText w:val="%1."/>
      <w:lvlJc w:val="left"/>
      <w:pPr>
        <w:tabs>
          <w:tab w:val="num" w:pos="360"/>
        </w:tabs>
        <w:ind w:left="360" w:hanging="360"/>
      </w:pPr>
    </w:lvl>
  </w:abstractNum>
  <w:abstractNum w:abstractNumId="9">
    <w:nsid w:val="FFFFFF89"/>
    <w:multiLevelType w:val="singleLevel"/>
    <w:tmpl w:val="346214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F27932"/>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0AAB6F3A"/>
    <w:multiLevelType w:val="multilevel"/>
    <w:tmpl w:val="60004076"/>
    <w:styleLink w:val="NumList"/>
    <w:lvl w:ilvl="0">
      <w:start w:val="1"/>
      <w:numFmt w:val="decimal"/>
      <w:lvlText w:val="%1."/>
      <w:lvlJc w:val="left"/>
      <w:pPr>
        <w:tabs>
          <w:tab w:val="num" w:pos="2160"/>
        </w:tabs>
        <w:ind w:left="2160" w:hanging="360"/>
      </w:pPr>
      <w:rPr>
        <w:rFonts w:ascii="Arial" w:hAnsi="Arial" w:cs="Arial" w:hint="default"/>
        <w:sz w:val="24"/>
        <w:szCs w:val="24"/>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2880"/>
        </w:tabs>
        <w:ind w:left="288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0B4A37F7"/>
    <w:multiLevelType w:val="multilevel"/>
    <w:tmpl w:val="BB24D144"/>
    <w:numStyleLink w:val="Bulleted"/>
  </w:abstractNum>
  <w:abstractNum w:abstractNumId="14">
    <w:nsid w:val="0BCC48E2"/>
    <w:multiLevelType w:val="hybridMultilevel"/>
    <w:tmpl w:val="9080F6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0C35762F"/>
    <w:multiLevelType w:val="multilevel"/>
    <w:tmpl w:val="BB24D144"/>
    <w:numStyleLink w:val="Bulleted"/>
  </w:abstractNum>
  <w:abstractNum w:abstractNumId="16">
    <w:nsid w:val="0C665C2E"/>
    <w:multiLevelType w:val="singleLevel"/>
    <w:tmpl w:val="11FEC564"/>
    <w:lvl w:ilvl="0">
      <w:start w:val="1"/>
      <w:numFmt w:val="decimal"/>
      <w:lvlText w:val="%1."/>
      <w:legacy w:legacy="1" w:legacySpace="0" w:legacyIndent="576"/>
      <w:lvlJc w:val="left"/>
      <w:pPr>
        <w:ind w:left="576" w:hanging="576"/>
      </w:pPr>
    </w:lvl>
  </w:abstractNum>
  <w:abstractNum w:abstractNumId="17">
    <w:nsid w:val="0DB809CB"/>
    <w:multiLevelType w:val="hybridMultilevel"/>
    <w:tmpl w:val="DC32EF1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0DCC7F42"/>
    <w:multiLevelType w:val="multilevel"/>
    <w:tmpl w:val="BB24D144"/>
    <w:numStyleLink w:val="Bulleted"/>
  </w:abstractNum>
  <w:abstractNum w:abstractNumId="19">
    <w:nsid w:val="0EA4690B"/>
    <w:multiLevelType w:val="multilevel"/>
    <w:tmpl w:val="BB24D144"/>
    <w:numStyleLink w:val="Bulleted"/>
  </w:abstractNum>
  <w:abstractNum w:abstractNumId="20">
    <w:nsid w:val="0F514800"/>
    <w:multiLevelType w:val="multilevel"/>
    <w:tmpl w:val="BB24D144"/>
    <w:numStyleLink w:val="Bulleted"/>
  </w:abstractNum>
  <w:abstractNum w:abstractNumId="21">
    <w:nsid w:val="0F7D5A87"/>
    <w:multiLevelType w:val="multilevel"/>
    <w:tmpl w:val="BB24D144"/>
    <w:numStyleLink w:val="Bulleted"/>
  </w:abstractNum>
  <w:abstractNum w:abstractNumId="22">
    <w:nsid w:val="102F7EE8"/>
    <w:multiLevelType w:val="multilevel"/>
    <w:tmpl w:val="BB24D144"/>
    <w:numStyleLink w:val="Bulleted"/>
  </w:abstractNum>
  <w:abstractNum w:abstractNumId="23">
    <w:nsid w:val="10BB03A1"/>
    <w:multiLevelType w:val="multilevel"/>
    <w:tmpl w:val="BB24D144"/>
    <w:numStyleLink w:val="Bulleted"/>
  </w:abstractNum>
  <w:abstractNum w:abstractNumId="24">
    <w:nsid w:val="116E51A7"/>
    <w:multiLevelType w:val="multilevel"/>
    <w:tmpl w:val="BB24D144"/>
    <w:numStyleLink w:val="Bulleted"/>
  </w:abstractNum>
  <w:abstractNum w:abstractNumId="25">
    <w:nsid w:val="11CA385A"/>
    <w:multiLevelType w:val="multilevel"/>
    <w:tmpl w:val="BB24D144"/>
    <w:numStyleLink w:val="Bulleted"/>
  </w:abstractNum>
  <w:abstractNum w:abstractNumId="26">
    <w:nsid w:val="1232428F"/>
    <w:multiLevelType w:val="multilevel"/>
    <w:tmpl w:val="BB24D144"/>
    <w:numStyleLink w:val="Bulleted"/>
  </w:abstractNum>
  <w:abstractNum w:abstractNumId="27">
    <w:nsid w:val="137B0498"/>
    <w:multiLevelType w:val="multilevel"/>
    <w:tmpl w:val="BB24D144"/>
    <w:numStyleLink w:val="Bulleted"/>
  </w:abstractNum>
  <w:abstractNum w:abstractNumId="28">
    <w:nsid w:val="1A142D0F"/>
    <w:multiLevelType w:val="multilevel"/>
    <w:tmpl w:val="BB24D144"/>
    <w:numStyleLink w:val="Bulleted"/>
  </w:abstractNum>
  <w:abstractNum w:abstractNumId="29">
    <w:nsid w:val="1A492254"/>
    <w:multiLevelType w:val="singleLevel"/>
    <w:tmpl w:val="49FA7CF4"/>
    <w:lvl w:ilvl="0">
      <w:start w:val="1"/>
      <w:numFmt w:val="decimal"/>
      <w:lvlText w:val="%1."/>
      <w:legacy w:legacy="1" w:legacySpace="0" w:legacyIndent="360"/>
      <w:lvlJc w:val="left"/>
      <w:pPr>
        <w:ind w:left="360" w:hanging="360"/>
      </w:pPr>
      <w:rPr>
        <w:sz w:val="24"/>
      </w:rPr>
    </w:lvl>
  </w:abstractNum>
  <w:abstractNum w:abstractNumId="30">
    <w:nsid w:val="1B374601"/>
    <w:multiLevelType w:val="singleLevel"/>
    <w:tmpl w:val="0409000F"/>
    <w:lvl w:ilvl="0">
      <w:start w:val="1"/>
      <w:numFmt w:val="decimal"/>
      <w:lvlText w:val="%1."/>
      <w:lvlJc w:val="left"/>
      <w:pPr>
        <w:tabs>
          <w:tab w:val="num" w:pos="360"/>
        </w:tabs>
        <w:ind w:left="360" w:hanging="360"/>
      </w:pPr>
    </w:lvl>
  </w:abstractNum>
  <w:abstractNum w:abstractNumId="31">
    <w:nsid w:val="1CEA6FCF"/>
    <w:multiLevelType w:val="multilevel"/>
    <w:tmpl w:val="BB24D144"/>
    <w:numStyleLink w:val="Bulleted"/>
  </w:abstractNum>
  <w:abstractNum w:abstractNumId="32">
    <w:nsid w:val="1E387C51"/>
    <w:multiLevelType w:val="multilevel"/>
    <w:tmpl w:val="BB24D144"/>
    <w:numStyleLink w:val="Bulleted"/>
  </w:abstractNum>
  <w:abstractNum w:abstractNumId="33">
    <w:nsid w:val="1E474F19"/>
    <w:multiLevelType w:val="multilevel"/>
    <w:tmpl w:val="BB24D144"/>
    <w:numStyleLink w:val="Bulleted"/>
  </w:abstractNum>
  <w:abstractNum w:abstractNumId="34">
    <w:nsid w:val="201B737B"/>
    <w:multiLevelType w:val="multilevel"/>
    <w:tmpl w:val="BB24D144"/>
    <w:numStyleLink w:val="Bulleted"/>
  </w:abstractNum>
  <w:abstractNum w:abstractNumId="35">
    <w:nsid w:val="2068781F"/>
    <w:multiLevelType w:val="hybridMultilevel"/>
    <w:tmpl w:val="2C3C44B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nsid w:val="20EE797F"/>
    <w:multiLevelType w:val="multilevel"/>
    <w:tmpl w:val="BB24D144"/>
    <w:numStyleLink w:val="Bulleted"/>
  </w:abstractNum>
  <w:abstractNum w:abstractNumId="37">
    <w:nsid w:val="22EE3127"/>
    <w:multiLevelType w:val="multilevel"/>
    <w:tmpl w:val="BB24D144"/>
    <w:numStyleLink w:val="Bulleted"/>
  </w:abstractNum>
  <w:abstractNum w:abstractNumId="38">
    <w:nsid w:val="23A95524"/>
    <w:multiLevelType w:val="multilevel"/>
    <w:tmpl w:val="BB24D144"/>
    <w:numStyleLink w:val="Bulleted"/>
  </w:abstractNum>
  <w:abstractNum w:abstractNumId="39">
    <w:nsid w:val="246D33AD"/>
    <w:multiLevelType w:val="multilevel"/>
    <w:tmpl w:val="BB24D144"/>
    <w:numStyleLink w:val="Bulleted"/>
  </w:abstractNum>
  <w:abstractNum w:abstractNumId="40">
    <w:nsid w:val="25E86F74"/>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26485C9A"/>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28546334"/>
    <w:multiLevelType w:val="multilevel"/>
    <w:tmpl w:val="BB24D144"/>
    <w:numStyleLink w:val="Bulleted"/>
  </w:abstractNum>
  <w:abstractNum w:abstractNumId="43">
    <w:nsid w:val="2AF65584"/>
    <w:multiLevelType w:val="hybridMultilevel"/>
    <w:tmpl w:val="7BE20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2C741F68"/>
    <w:multiLevelType w:val="multilevel"/>
    <w:tmpl w:val="BB24D144"/>
    <w:numStyleLink w:val="Bulleted"/>
  </w:abstractNum>
  <w:abstractNum w:abstractNumId="45">
    <w:nsid w:val="2E4A7847"/>
    <w:multiLevelType w:val="multilevel"/>
    <w:tmpl w:val="BB24D144"/>
    <w:numStyleLink w:val="Bulleted"/>
  </w:abstractNum>
  <w:abstractNum w:abstractNumId="46">
    <w:nsid w:val="2F1275D2"/>
    <w:multiLevelType w:val="multilevel"/>
    <w:tmpl w:val="BB24D144"/>
    <w:styleLink w:val="Bulleted"/>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2F812758"/>
    <w:multiLevelType w:val="multilevel"/>
    <w:tmpl w:val="BB24D144"/>
    <w:numStyleLink w:val="Bulleted"/>
  </w:abstractNum>
  <w:abstractNum w:abstractNumId="48">
    <w:nsid w:val="30DC229F"/>
    <w:multiLevelType w:val="multilevel"/>
    <w:tmpl w:val="BB24D144"/>
    <w:numStyleLink w:val="Bulleted"/>
  </w:abstractNum>
  <w:abstractNum w:abstractNumId="49">
    <w:nsid w:val="318F0278"/>
    <w:multiLevelType w:val="multilevel"/>
    <w:tmpl w:val="BB24D144"/>
    <w:numStyleLink w:val="Bulleted"/>
  </w:abstractNum>
  <w:abstractNum w:abstractNumId="50">
    <w:nsid w:val="328148B5"/>
    <w:multiLevelType w:val="multilevel"/>
    <w:tmpl w:val="BB24D144"/>
    <w:numStyleLink w:val="Bulleted"/>
  </w:abstractNum>
  <w:abstractNum w:abstractNumId="51">
    <w:nsid w:val="333A6829"/>
    <w:multiLevelType w:val="multilevel"/>
    <w:tmpl w:val="BB24D144"/>
    <w:numStyleLink w:val="Bulleted"/>
  </w:abstractNum>
  <w:abstractNum w:abstractNumId="52">
    <w:nsid w:val="33517327"/>
    <w:multiLevelType w:val="multilevel"/>
    <w:tmpl w:val="BB24D144"/>
    <w:numStyleLink w:val="Bulleted"/>
  </w:abstractNum>
  <w:abstractNum w:abstractNumId="53">
    <w:nsid w:val="36BF6C80"/>
    <w:multiLevelType w:val="multilevel"/>
    <w:tmpl w:val="BB24D144"/>
    <w:lvl w:ilvl="0">
      <w:start w:val="1"/>
      <w:numFmt w:val="bullet"/>
      <w:lvlText w:val=""/>
      <w:lvlJc w:val="left"/>
      <w:pPr>
        <w:tabs>
          <w:tab w:val="num" w:pos="2880"/>
        </w:tabs>
        <w:ind w:left="2880" w:hanging="360"/>
      </w:pPr>
      <w:rPr>
        <w:rFonts w:ascii="Symbol" w:hAnsi="Symbol" w:cs="Times New Roman" w:hint="default"/>
        <w:sz w:val="24"/>
        <w:szCs w:val="24"/>
      </w:rPr>
    </w:lvl>
    <w:lvl w:ilvl="1">
      <w:start w:val="1"/>
      <w:numFmt w:val="bullet"/>
      <w:lvlText w:val=""/>
      <w:lvlJc w:val="left"/>
      <w:pPr>
        <w:tabs>
          <w:tab w:val="num" w:pos="3240"/>
        </w:tabs>
        <w:ind w:left="3240" w:hanging="360"/>
      </w:pPr>
      <w:rPr>
        <w:rFonts w:ascii="Wingdings" w:hAnsi="Wingdings" w:cs="Times New Roman" w:hint="default"/>
      </w:rPr>
    </w:lvl>
    <w:lvl w:ilvl="2">
      <w:start w:val="1"/>
      <w:numFmt w:val="bullet"/>
      <w:lvlText w:val=""/>
      <w:lvlJc w:val="left"/>
      <w:pPr>
        <w:tabs>
          <w:tab w:val="num" w:pos="3600"/>
        </w:tabs>
        <w:ind w:left="3600" w:hanging="360"/>
      </w:pPr>
      <w:rPr>
        <w:rFonts w:ascii="Symbol" w:hAnsi="Symbol"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4">
    <w:nsid w:val="3734720F"/>
    <w:multiLevelType w:val="multilevel"/>
    <w:tmpl w:val="BB24D144"/>
    <w:numStyleLink w:val="Bulleted"/>
  </w:abstractNum>
  <w:abstractNum w:abstractNumId="55">
    <w:nsid w:val="373F219E"/>
    <w:multiLevelType w:val="multilevel"/>
    <w:tmpl w:val="BB24D144"/>
    <w:numStyleLink w:val="Bulleted"/>
  </w:abstractNum>
  <w:abstractNum w:abstractNumId="56">
    <w:nsid w:val="374B7B25"/>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39C275F9"/>
    <w:multiLevelType w:val="multilevel"/>
    <w:tmpl w:val="BB24D144"/>
    <w:numStyleLink w:val="Bulleted"/>
  </w:abstractNum>
  <w:abstractNum w:abstractNumId="58">
    <w:nsid w:val="3B02693E"/>
    <w:multiLevelType w:val="singleLevel"/>
    <w:tmpl w:val="0409000F"/>
    <w:lvl w:ilvl="0">
      <w:start w:val="1"/>
      <w:numFmt w:val="decimal"/>
      <w:lvlText w:val="%1."/>
      <w:lvlJc w:val="left"/>
      <w:pPr>
        <w:tabs>
          <w:tab w:val="num" w:pos="360"/>
        </w:tabs>
        <w:ind w:left="360" w:hanging="360"/>
      </w:pPr>
    </w:lvl>
  </w:abstractNum>
  <w:abstractNum w:abstractNumId="59">
    <w:nsid w:val="3BC95F1D"/>
    <w:multiLevelType w:val="multilevel"/>
    <w:tmpl w:val="BB24D144"/>
    <w:numStyleLink w:val="Bulleted"/>
  </w:abstractNum>
  <w:abstractNum w:abstractNumId="60">
    <w:nsid w:val="3C57177B"/>
    <w:multiLevelType w:val="multilevel"/>
    <w:tmpl w:val="BB24D144"/>
    <w:numStyleLink w:val="Bulleted"/>
  </w:abstractNum>
  <w:abstractNum w:abstractNumId="61">
    <w:nsid w:val="3CF70CE2"/>
    <w:multiLevelType w:val="multilevel"/>
    <w:tmpl w:val="BB24D144"/>
    <w:numStyleLink w:val="Bulleted"/>
  </w:abstractNum>
  <w:abstractNum w:abstractNumId="62">
    <w:nsid w:val="40327AC8"/>
    <w:multiLevelType w:val="multilevel"/>
    <w:tmpl w:val="BB24D144"/>
    <w:numStyleLink w:val="Bulleted"/>
  </w:abstractNum>
  <w:abstractNum w:abstractNumId="63">
    <w:nsid w:val="41370D15"/>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nsid w:val="42962455"/>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42B30BCB"/>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nsid w:val="42D400B7"/>
    <w:multiLevelType w:val="singleLevel"/>
    <w:tmpl w:val="02721690"/>
    <w:lvl w:ilvl="0">
      <w:start w:val="1"/>
      <w:numFmt w:val="upperLetter"/>
      <w:lvlText w:val="%1. "/>
      <w:lvlJc w:val="left"/>
      <w:pPr>
        <w:tabs>
          <w:tab w:val="num" w:pos="360"/>
        </w:tabs>
        <w:ind w:left="360" w:hanging="360"/>
      </w:pPr>
      <w:rPr>
        <w:rFonts w:ascii="Arial" w:hAnsi="Arial" w:hint="default"/>
      </w:rPr>
    </w:lvl>
  </w:abstractNum>
  <w:abstractNum w:abstractNumId="67">
    <w:nsid w:val="44F772A7"/>
    <w:multiLevelType w:val="multilevel"/>
    <w:tmpl w:val="BB24D144"/>
    <w:numStyleLink w:val="Bulleted"/>
  </w:abstractNum>
  <w:abstractNum w:abstractNumId="68">
    <w:nsid w:val="45422B43"/>
    <w:multiLevelType w:val="multilevel"/>
    <w:tmpl w:val="BB24D144"/>
    <w:numStyleLink w:val="Bulleted"/>
  </w:abstractNum>
  <w:abstractNum w:abstractNumId="69">
    <w:nsid w:val="455E71EB"/>
    <w:multiLevelType w:val="multilevel"/>
    <w:tmpl w:val="BB24D144"/>
    <w:numStyleLink w:val="Bulleted"/>
  </w:abstractNum>
  <w:abstractNum w:abstractNumId="70">
    <w:nsid w:val="467B1CB7"/>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4FC61EF6"/>
    <w:multiLevelType w:val="multilevel"/>
    <w:tmpl w:val="BB24D144"/>
    <w:numStyleLink w:val="Bulleted"/>
  </w:abstractNum>
  <w:abstractNum w:abstractNumId="72">
    <w:nsid w:val="52C35A80"/>
    <w:multiLevelType w:val="singleLevel"/>
    <w:tmpl w:val="AC2C93A8"/>
    <w:lvl w:ilvl="0">
      <w:start w:val="1"/>
      <w:numFmt w:val="decimal"/>
      <w:pStyle w:val="E2-Answer"/>
      <w:lvlText w:val="%1."/>
      <w:lvlJc w:val="left"/>
      <w:pPr>
        <w:tabs>
          <w:tab w:val="num" w:pos="360"/>
        </w:tabs>
        <w:ind w:left="360" w:hanging="360"/>
      </w:pPr>
      <w:rPr>
        <w:rFonts w:ascii="Arial" w:hAnsi="Arial" w:hint="default"/>
        <w:b w:val="0"/>
        <w:i w:val="0"/>
        <w:sz w:val="24"/>
        <w:u w:val="none"/>
      </w:rPr>
    </w:lvl>
  </w:abstractNum>
  <w:abstractNum w:abstractNumId="73">
    <w:nsid w:val="52EF62CF"/>
    <w:multiLevelType w:val="multilevel"/>
    <w:tmpl w:val="BB24D144"/>
    <w:numStyleLink w:val="Bulleted"/>
  </w:abstractNum>
  <w:abstractNum w:abstractNumId="74">
    <w:nsid w:val="536F02BE"/>
    <w:multiLevelType w:val="multilevel"/>
    <w:tmpl w:val="BB24D144"/>
    <w:numStyleLink w:val="Bulleted"/>
  </w:abstractNum>
  <w:abstractNum w:abstractNumId="75">
    <w:nsid w:val="53924E53"/>
    <w:multiLevelType w:val="multilevel"/>
    <w:tmpl w:val="BB24D144"/>
    <w:numStyleLink w:val="Bulleted"/>
  </w:abstractNum>
  <w:abstractNum w:abstractNumId="76">
    <w:nsid w:val="55E61422"/>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nsid w:val="596C5CD0"/>
    <w:multiLevelType w:val="multilevel"/>
    <w:tmpl w:val="BB24D144"/>
    <w:numStyleLink w:val="Bulleted"/>
  </w:abstractNum>
  <w:abstractNum w:abstractNumId="78">
    <w:nsid w:val="5A6052D6"/>
    <w:multiLevelType w:val="multilevel"/>
    <w:tmpl w:val="BB24D144"/>
    <w:numStyleLink w:val="Bulleted"/>
  </w:abstractNum>
  <w:abstractNum w:abstractNumId="79">
    <w:nsid w:val="5CA6222B"/>
    <w:multiLevelType w:val="multilevel"/>
    <w:tmpl w:val="BB24D144"/>
    <w:numStyleLink w:val="Bulleted"/>
  </w:abstractNum>
  <w:abstractNum w:abstractNumId="80">
    <w:nsid w:val="5CA85ED1"/>
    <w:multiLevelType w:val="multilevel"/>
    <w:tmpl w:val="BB24D144"/>
    <w:numStyleLink w:val="Bulleted"/>
  </w:abstractNum>
  <w:abstractNum w:abstractNumId="81">
    <w:nsid w:val="5CB43CE7"/>
    <w:multiLevelType w:val="singleLevel"/>
    <w:tmpl w:val="F970C4F4"/>
    <w:lvl w:ilvl="0">
      <w:start w:val="1"/>
      <w:numFmt w:val="decimal"/>
      <w:pStyle w:val="E1-Question"/>
      <w:lvlText w:val="%1."/>
      <w:lvlJc w:val="left"/>
      <w:pPr>
        <w:tabs>
          <w:tab w:val="num" w:pos="360"/>
        </w:tabs>
        <w:ind w:left="360" w:hanging="360"/>
      </w:pPr>
    </w:lvl>
  </w:abstractNum>
  <w:abstractNum w:abstractNumId="82">
    <w:nsid w:val="5CF26FB6"/>
    <w:multiLevelType w:val="multilevel"/>
    <w:tmpl w:val="BB24D144"/>
    <w:numStyleLink w:val="Bulleted"/>
  </w:abstractNum>
  <w:abstractNum w:abstractNumId="83">
    <w:nsid w:val="5DBD5D75"/>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nsid w:val="5EE77EBE"/>
    <w:multiLevelType w:val="multilevel"/>
    <w:tmpl w:val="BB24D144"/>
    <w:numStyleLink w:val="Bulleted"/>
  </w:abstractNum>
  <w:abstractNum w:abstractNumId="85">
    <w:nsid w:val="5F5342C4"/>
    <w:multiLevelType w:val="multilevel"/>
    <w:tmpl w:val="BB24D144"/>
    <w:numStyleLink w:val="Bulleted"/>
  </w:abstractNum>
  <w:abstractNum w:abstractNumId="86">
    <w:nsid w:val="60A97C2E"/>
    <w:multiLevelType w:val="multilevel"/>
    <w:tmpl w:val="BB24D144"/>
    <w:numStyleLink w:val="Bulleted"/>
  </w:abstractNum>
  <w:abstractNum w:abstractNumId="87">
    <w:nsid w:val="63ED3744"/>
    <w:multiLevelType w:val="multilevel"/>
    <w:tmpl w:val="BB24D144"/>
    <w:numStyleLink w:val="Bulleted"/>
  </w:abstractNum>
  <w:abstractNum w:abstractNumId="88">
    <w:nsid w:val="6456163E"/>
    <w:multiLevelType w:val="multilevel"/>
    <w:tmpl w:val="BB24D144"/>
    <w:numStyleLink w:val="Bulleted"/>
  </w:abstractNum>
  <w:abstractNum w:abstractNumId="89">
    <w:nsid w:val="6A8B2053"/>
    <w:multiLevelType w:val="multilevel"/>
    <w:tmpl w:val="BB24D144"/>
    <w:numStyleLink w:val="Bulleted"/>
  </w:abstractNum>
  <w:abstractNum w:abstractNumId="90">
    <w:nsid w:val="6AB5701D"/>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nsid w:val="6B60118E"/>
    <w:multiLevelType w:val="multilevel"/>
    <w:tmpl w:val="BB24D144"/>
    <w:numStyleLink w:val="Bulleted"/>
  </w:abstractNum>
  <w:abstractNum w:abstractNumId="92">
    <w:nsid w:val="6C0E2675"/>
    <w:multiLevelType w:val="multilevel"/>
    <w:tmpl w:val="BB24D144"/>
    <w:numStyleLink w:val="Bulleted"/>
  </w:abstractNum>
  <w:abstractNum w:abstractNumId="93">
    <w:nsid w:val="6C8B4D87"/>
    <w:multiLevelType w:val="multilevel"/>
    <w:tmpl w:val="BB24D144"/>
    <w:numStyleLink w:val="Bulleted"/>
  </w:abstractNum>
  <w:abstractNum w:abstractNumId="94">
    <w:nsid w:val="6CB102F9"/>
    <w:multiLevelType w:val="multilevel"/>
    <w:tmpl w:val="BB24D144"/>
    <w:numStyleLink w:val="Bulleted"/>
  </w:abstractNum>
  <w:abstractNum w:abstractNumId="95">
    <w:nsid w:val="6DE953BD"/>
    <w:multiLevelType w:val="multilevel"/>
    <w:tmpl w:val="BB24D144"/>
    <w:numStyleLink w:val="Bulleted"/>
  </w:abstractNum>
  <w:abstractNum w:abstractNumId="96">
    <w:nsid w:val="6E83708B"/>
    <w:multiLevelType w:val="multilevel"/>
    <w:tmpl w:val="BB24D144"/>
    <w:numStyleLink w:val="Bulleted"/>
  </w:abstractNum>
  <w:abstractNum w:abstractNumId="97">
    <w:nsid w:val="6ED82295"/>
    <w:multiLevelType w:val="multilevel"/>
    <w:tmpl w:val="BB24D144"/>
    <w:numStyleLink w:val="Bulleted"/>
  </w:abstractNum>
  <w:abstractNum w:abstractNumId="98">
    <w:nsid w:val="705F2CB4"/>
    <w:multiLevelType w:val="singleLevel"/>
    <w:tmpl w:val="BACA6060"/>
    <w:lvl w:ilvl="0">
      <w:start w:val="1"/>
      <w:numFmt w:val="decimal"/>
      <w:pStyle w:val="TOF"/>
      <w:lvlText w:val="Figure. %1"/>
      <w:lvlJc w:val="left"/>
      <w:pPr>
        <w:tabs>
          <w:tab w:val="num" w:pos="1800"/>
        </w:tabs>
        <w:ind w:left="360" w:hanging="360"/>
      </w:pPr>
      <w:rPr>
        <w:rFonts w:ascii="Arial" w:hAnsi="Arial" w:hint="default"/>
      </w:rPr>
    </w:lvl>
  </w:abstractNum>
  <w:abstractNum w:abstractNumId="99">
    <w:nsid w:val="73BE0C04"/>
    <w:multiLevelType w:val="singleLevel"/>
    <w:tmpl w:val="4820829C"/>
    <w:lvl w:ilvl="0">
      <w:start w:val="1"/>
      <w:numFmt w:val="decimal"/>
      <w:pStyle w:val="ListNumber"/>
      <w:lvlText w:val="%1."/>
      <w:lvlJc w:val="left"/>
      <w:pPr>
        <w:tabs>
          <w:tab w:val="num" w:pos="720"/>
        </w:tabs>
        <w:ind w:left="720" w:hanging="360"/>
      </w:pPr>
      <w:rPr>
        <w:rFonts w:hint="default"/>
      </w:rPr>
    </w:lvl>
  </w:abstractNum>
  <w:abstractNum w:abstractNumId="100">
    <w:nsid w:val="74070533"/>
    <w:multiLevelType w:val="multilevel"/>
    <w:tmpl w:val="BB24D144"/>
    <w:numStyleLink w:val="Bulleted"/>
  </w:abstractNum>
  <w:abstractNum w:abstractNumId="101">
    <w:nsid w:val="74C57F9B"/>
    <w:multiLevelType w:val="multilevel"/>
    <w:tmpl w:val="BB24D144"/>
    <w:numStyleLink w:val="Bulleted"/>
  </w:abstractNum>
  <w:abstractNum w:abstractNumId="102">
    <w:nsid w:val="75157692"/>
    <w:multiLevelType w:val="multilevel"/>
    <w:tmpl w:val="BB24D144"/>
    <w:numStyleLink w:val="Bulleted"/>
  </w:abstractNum>
  <w:abstractNum w:abstractNumId="103">
    <w:nsid w:val="75A46E72"/>
    <w:multiLevelType w:val="multilevel"/>
    <w:tmpl w:val="BB24D144"/>
    <w:numStyleLink w:val="Bulleted"/>
  </w:abstractNum>
  <w:abstractNum w:abstractNumId="104">
    <w:nsid w:val="76155C8A"/>
    <w:multiLevelType w:val="multilevel"/>
    <w:tmpl w:val="BB24D144"/>
    <w:numStyleLink w:val="Bulleted"/>
  </w:abstractNum>
  <w:abstractNum w:abstractNumId="105">
    <w:nsid w:val="76670F15"/>
    <w:multiLevelType w:val="singleLevel"/>
    <w:tmpl w:val="E6247E90"/>
    <w:lvl w:ilvl="0">
      <w:start w:val="1"/>
      <w:numFmt w:val="decimal"/>
      <w:lvlText w:val="Figure. %1"/>
      <w:lvlJc w:val="left"/>
      <w:pPr>
        <w:tabs>
          <w:tab w:val="num" w:pos="1800"/>
        </w:tabs>
        <w:ind w:left="360" w:hanging="360"/>
      </w:pPr>
    </w:lvl>
  </w:abstractNum>
  <w:abstractNum w:abstractNumId="106">
    <w:nsid w:val="76F728AA"/>
    <w:multiLevelType w:val="multilevel"/>
    <w:tmpl w:val="BB24D144"/>
    <w:numStyleLink w:val="Bulleted"/>
  </w:abstractNum>
  <w:abstractNum w:abstractNumId="107">
    <w:nsid w:val="786C0DB7"/>
    <w:multiLevelType w:val="multilevel"/>
    <w:tmpl w:val="BB24D144"/>
    <w:numStyleLink w:val="Bulleted"/>
  </w:abstractNum>
  <w:abstractNum w:abstractNumId="108">
    <w:nsid w:val="798C535D"/>
    <w:multiLevelType w:val="multilevel"/>
    <w:tmpl w:val="BB24D144"/>
    <w:numStyleLink w:val="Bulleted"/>
  </w:abstractNum>
  <w:abstractNum w:abstractNumId="109">
    <w:nsid w:val="7A3A58DA"/>
    <w:multiLevelType w:val="multilevel"/>
    <w:tmpl w:val="BB24D144"/>
    <w:lvl w:ilvl="0">
      <w:start w:val="1"/>
      <w:numFmt w:val="bullet"/>
      <w:lvlText w:val=""/>
      <w:lvlJc w:val="left"/>
      <w:pPr>
        <w:tabs>
          <w:tab w:val="num" w:pos="2160"/>
        </w:tabs>
        <w:ind w:left="2160" w:hanging="360"/>
      </w:pPr>
      <w:rPr>
        <w:rFonts w:ascii="Symbol" w:hAnsi="Symbol" w:cs="Times New Roman" w:hint="default"/>
        <w:sz w:val="24"/>
        <w:szCs w:val="24"/>
      </w:rPr>
    </w:lvl>
    <w:lvl w:ilvl="1">
      <w:start w:val="1"/>
      <w:numFmt w:val="bullet"/>
      <w:lvlText w:val=""/>
      <w:lvlJc w:val="left"/>
      <w:pPr>
        <w:tabs>
          <w:tab w:val="num" w:pos="2520"/>
        </w:tabs>
        <w:ind w:left="2520" w:hanging="360"/>
      </w:pPr>
      <w:rPr>
        <w:rFonts w:ascii="Wingdings" w:hAnsi="Wingdings" w:cs="Times New Roman" w:hint="default"/>
      </w:rPr>
    </w:lvl>
    <w:lvl w:ilvl="2">
      <w:start w:val="1"/>
      <w:numFmt w:val="bullet"/>
      <w:lvlText w:val=""/>
      <w:lvlJc w:val="left"/>
      <w:pPr>
        <w:tabs>
          <w:tab w:val="num" w:pos="2880"/>
        </w:tabs>
        <w:ind w:left="2880" w:hanging="360"/>
      </w:pPr>
      <w:rPr>
        <w:rFonts w:ascii="Symbol" w:hAnsi="Symbol" w:cs="Times New Roman" w:hint="default"/>
      </w:rPr>
    </w:lvl>
    <w:lvl w:ilvl="3">
      <w:start w:val="1"/>
      <w:numFmt w:val="bullet"/>
      <w:lvlText w:val=""/>
      <w:lvlJc w:val="left"/>
      <w:pPr>
        <w:tabs>
          <w:tab w:val="num" w:pos="3240"/>
        </w:tabs>
        <w:ind w:left="32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nsid w:val="7AF72359"/>
    <w:multiLevelType w:val="multilevel"/>
    <w:tmpl w:val="BB24D144"/>
    <w:numStyleLink w:val="Bulleted"/>
  </w:abstractNum>
  <w:abstractNum w:abstractNumId="111">
    <w:nsid w:val="7CAB103C"/>
    <w:multiLevelType w:val="multilevel"/>
    <w:tmpl w:val="BB24D144"/>
    <w:numStyleLink w:val="Bulleted"/>
  </w:abstractNum>
  <w:num w:numId="1">
    <w:abstractNumId w:val="9"/>
  </w:num>
  <w:num w:numId="2">
    <w:abstractNumId w:val="99"/>
  </w:num>
  <w:num w:numId="3">
    <w:abstractNumId w:val="98"/>
  </w:num>
  <w:num w:numId="4">
    <w:abstractNumId w:val="46"/>
  </w:num>
  <w:num w:numId="5">
    <w:abstractNumId w:val="12"/>
  </w:num>
  <w:num w:numId="6">
    <w:abstractNumId w:val="81"/>
    <w:lvlOverride w:ilvl="0">
      <w:startOverride w:val="1"/>
    </w:lvlOverride>
  </w:num>
  <w:num w:numId="7">
    <w:abstractNumId w:val="72"/>
  </w:num>
  <w:num w:numId="8">
    <w:abstractNumId w:val="70"/>
  </w:num>
  <w:num w:numId="9">
    <w:abstractNumId w:val="55"/>
  </w:num>
  <w:num w:numId="10">
    <w:abstractNumId w:val="45"/>
  </w:num>
  <w:num w:numId="11">
    <w:abstractNumId w:val="31"/>
  </w:num>
  <w:num w:numId="12">
    <w:abstractNumId w:val="82"/>
  </w:num>
  <w:num w:numId="13">
    <w:abstractNumId w:val="106"/>
  </w:num>
  <w:num w:numId="14">
    <w:abstractNumId w:val="89"/>
  </w:num>
  <w:num w:numId="15">
    <w:abstractNumId w:val="51"/>
  </w:num>
  <w:num w:numId="16">
    <w:abstractNumId w:val="23"/>
  </w:num>
  <w:num w:numId="17">
    <w:abstractNumId w:val="78"/>
  </w:num>
  <w:num w:numId="18">
    <w:abstractNumId w:val="21"/>
  </w:num>
  <w:num w:numId="19">
    <w:abstractNumId w:val="57"/>
  </w:num>
  <w:num w:numId="20">
    <w:abstractNumId w:val="33"/>
  </w:num>
  <w:num w:numId="21">
    <w:abstractNumId w:val="11"/>
  </w:num>
  <w:num w:numId="22">
    <w:abstractNumId w:val="101"/>
  </w:num>
  <w:num w:numId="23">
    <w:abstractNumId w:val="88"/>
  </w:num>
  <w:num w:numId="24">
    <w:abstractNumId w:val="74"/>
  </w:num>
  <w:num w:numId="25">
    <w:abstractNumId w:val="100"/>
  </w:num>
  <w:num w:numId="26">
    <w:abstractNumId w:val="22"/>
  </w:num>
  <w:num w:numId="27">
    <w:abstractNumId w:val="32"/>
  </w:num>
  <w:num w:numId="28">
    <w:abstractNumId w:val="80"/>
  </w:num>
  <w:num w:numId="29">
    <w:abstractNumId w:val="73"/>
  </w:num>
  <w:num w:numId="30">
    <w:abstractNumId w:val="38"/>
  </w:num>
  <w:num w:numId="31">
    <w:abstractNumId w:val="76"/>
  </w:num>
  <w:num w:numId="32">
    <w:abstractNumId w:val="44"/>
  </w:num>
  <w:num w:numId="33">
    <w:abstractNumId w:val="11"/>
  </w:num>
  <w:num w:numId="34">
    <w:abstractNumId w:val="26"/>
  </w:num>
  <w:num w:numId="35">
    <w:abstractNumId w:val="63"/>
  </w:num>
  <w:num w:numId="36">
    <w:abstractNumId w:val="69"/>
  </w:num>
  <w:num w:numId="37">
    <w:abstractNumId w:val="49"/>
  </w:num>
  <w:num w:numId="38">
    <w:abstractNumId w:val="103"/>
  </w:num>
  <w:num w:numId="39">
    <w:abstractNumId w:val="85"/>
  </w:num>
  <w:num w:numId="40">
    <w:abstractNumId w:val="42"/>
  </w:num>
  <w:num w:numId="41">
    <w:abstractNumId w:val="84"/>
  </w:num>
  <w:num w:numId="42">
    <w:abstractNumId w:val="61"/>
  </w:num>
  <w:num w:numId="43">
    <w:abstractNumId w:val="17"/>
  </w:num>
  <w:num w:numId="44">
    <w:abstractNumId w:val="68"/>
  </w:num>
  <w:num w:numId="45">
    <w:abstractNumId w:val="104"/>
  </w:num>
  <w:num w:numId="46">
    <w:abstractNumId w:val="93"/>
  </w:num>
  <w:num w:numId="47">
    <w:abstractNumId w:val="86"/>
  </w:num>
  <w:num w:numId="48">
    <w:abstractNumId w:val="28"/>
  </w:num>
  <w:num w:numId="49">
    <w:abstractNumId w:val="75"/>
  </w:num>
  <w:num w:numId="50">
    <w:abstractNumId w:val="15"/>
  </w:num>
  <w:num w:numId="51">
    <w:abstractNumId w:val="47"/>
  </w:num>
  <w:num w:numId="52">
    <w:abstractNumId w:val="37"/>
  </w:num>
  <w:num w:numId="53">
    <w:abstractNumId w:val="27"/>
  </w:num>
  <w:num w:numId="54">
    <w:abstractNumId w:val="91"/>
  </w:num>
  <w:num w:numId="55">
    <w:abstractNumId w:val="77"/>
  </w:num>
  <w:num w:numId="56">
    <w:abstractNumId w:val="95"/>
  </w:num>
  <w:num w:numId="57">
    <w:abstractNumId w:val="111"/>
  </w:num>
  <w:num w:numId="58">
    <w:abstractNumId w:val="59"/>
  </w:num>
  <w:num w:numId="59">
    <w:abstractNumId w:val="96"/>
  </w:num>
  <w:num w:numId="60">
    <w:abstractNumId w:val="25"/>
  </w:num>
  <w:num w:numId="61">
    <w:abstractNumId w:val="24"/>
  </w:num>
  <w:num w:numId="62">
    <w:abstractNumId w:val="71"/>
  </w:num>
  <w:num w:numId="63">
    <w:abstractNumId w:val="19"/>
  </w:num>
  <w:num w:numId="64">
    <w:abstractNumId w:val="18"/>
  </w:num>
  <w:num w:numId="65">
    <w:abstractNumId w:val="39"/>
  </w:num>
  <w:num w:numId="66">
    <w:abstractNumId w:val="36"/>
  </w:num>
  <w:num w:numId="67">
    <w:abstractNumId w:val="52"/>
  </w:num>
  <w:num w:numId="68">
    <w:abstractNumId w:val="83"/>
  </w:num>
  <w:num w:numId="69">
    <w:abstractNumId w:val="34"/>
  </w:num>
  <w:num w:numId="70">
    <w:abstractNumId w:val="20"/>
  </w:num>
  <w:num w:numId="71">
    <w:abstractNumId w:val="13"/>
  </w:num>
  <w:num w:numId="72">
    <w:abstractNumId w:val="50"/>
  </w:num>
  <w:num w:numId="73">
    <w:abstractNumId w:val="48"/>
  </w:num>
  <w:num w:numId="74">
    <w:abstractNumId w:val="97"/>
  </w:num>
  <w:num w:numId="75">
    <w:abstractNumId w:val="67"/>
  </w:num>
  <w:num w:numId="76">
    <w:abstractNumId w:val="108"/>
  </w:num>
  <w:num w:numId="77">
    <w:abstractNumId w:val="62"/>
  </w:num>
  <w:num w:numId="78">
    <w:abstractNumId w:val="60"/>
  </w:num>
  <w:num w:numId="79">
    <w:abstractNumId w:val="56"/>
  </w:num>
  <w:num w:numId="80">
    <w:abstractNumId w:val="87"/>
  </w:num>
  <w:num w:numId="81">
    <w:abstractNumId w:val="94"/>
  </w:num>
  <w:num w:numId="82">
    <w:abstractNumId w:val="110"/>
  </w:num>
  <w:num w:numId="83">
    <w:abstractNumId w:val="54"/>
  </w:num>
  <w:num w:numId="84">
    <w:abstractNumId w:val="92"/>
  </w:num>
  <w:num w:numId="85">
    <w:abstractNumId w:val="35"/>
  </w:num>
  <w:num w:numId="86">
    <w:abstractNumId w:val="35"/>
  </w:num>
  <w:num w:numId="87">
    <w:abstractNumId w:val="7"/>
  </w:num>
  <w:num w:numId="88">
    <w:abstractNumId w:val="6"/>
  </w:num>
  <w:num w:numId="89">
    <w:abstractNumId w:val="5"/>
  </w:num>
  <w:num w:numId="90">
    <w:abstractNumId w:val="4"/>
  </w:num>
  <w:num w:numId="91">
    <w:abstractNumId w:val="8"/>
  </w:num>
  <w:num w:numId="92">
    <w:abstractNumId w:val="3"/>
  </w:num>
  <w:num w:numId="93">
    <w:abstractNumId w:val="2"/>
  </w:num>
  <w:num w:numId="94">
    <w:abstractNumId w:val="1"/>
  </w:num>
  <w:num w:numId="95">
    <w:abstractNumId w:val="0"/>
  </w:num>
  <w:num w:numId="96">
    <w:abstractNumId w:val="29"/>
  </w:num>
  <w:num w:numId="9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98">
    <w:abstractNumId w:val="16"/>
  </w:num>
  <w:num w:numId="99">
    <w:abstractNumId w:val="16"/>
    <w:lvlOverride w:ilvl="0">
      <w:lvl w:ilvl="0">
        <w:start w:val="1"/>
        <w:numFmt w:val="decimal"/>
        <w:lvlText w:val="%1."/>
        <w:legacy w:legacy="1" w:legacySpace="0" w:legacyIndent="576"/>
        <w:lvlJc w:val="left"/>
        <w:pPr>
          <w:ind w:left="576" w:hanging="576"/>
        </w:pPr>
      </w:lvl>
    </w:lvlOverride>
  </w:num>
  <w:num w:numId="100">
    <w:abstractNumId w:val="81"/>
  </w:num>
  <w:num w:numId="101">
    <w:abstractNumId w:val="30"/>
  </w:num>
  <w:num w:numId="102">
    <w:abstractNumId w:val="58"/>
  </w:num>
  <w:num w:numId="103">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04">
    <w:abstractNumId w:val="105"/>
  </w:num>
  <w:num w:numId="105">
    <w:abstractNumId w:val="66"/>
  </w:num>
  <w:num w:numId="106">
    <w:abstractNumId w:val="107"/>
  </w:num>
  <w:num w:numId="107">
    <w:abstractNumId w:val="72"/>
    <w:lvlOverride w:ilvl="0">
      <w:startOverride w:val="1"/>
    </w:lvlOverride>
  </w:num>
  <w:num w:numId="108">
    <w:abstractNumId w:val="14"/>
  </w:num>
  <w:num w:numId="109">
    <w:abstractNumId w:val="53"/>
  </w:num>
  <w:num w:numId="110">
    <w:abstractNumId w:val="90"/>
  </w:num>
  <w:num w:numId="111">
    <w:abstractNumId w:val="41"/>
  </w:num>
  <w:num w:numId="112">
    <w:abstractNumId w:val="40"/>
  </w:num>
  <w:num w:numId="113">
    <w:abstractNumId w:val="64"/>
  </w:num>
  <w:num w:numId="114">
    <w:abstractNumId w:val="109"/>
  </w:num>
  <w:num w:numId="115">
    <w:abstractNumId w:val="65"/>
  </w:num>
  <w:num w:numId="116">
    <w:abstractNumId w:val="77"/>
  </w:num>
  <w:num w:numId="117">
    <w:abstractNumId w:val="111"/>
  </w:num>
  <w:num w:numId="118">
    <w:abstractNumId w:val="79"/>
  </w:num>
  <w:num w:numId="119">
    <w:abstractNumId w:val="102"/>
  </w:num>
  <w:num w:numId="120">
    <w:abstractNumId w:val="4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hideGrammaticalErrors/>
  <w:activeWritingStyle w:appName="MSWord" w:lang="en-US" w:vendorID="64" w:dllVersion="131078" w:nlCheck="1" w:checkStyle="0"/>
  <w:attachedTemplate r:id="rId1"/>
  <w:linkStyles/>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Footer" w:val="XXXX-X"/>
    <w:docVar w:name="lHeader" w:val="Fill in Lesson Name on DocInfo Form to change this"/>
    <w:docVar w:name="rFooter" w:val="Fill in Course Name on DocInfo Form to Change this"/>
    <w:docVar w:name="rHeader" w:val="XX-XX"/>
    <w:docVar w:name="wVar" w:val="-1"/>
    <w:docVar w:name="wVarCourse" w:val="OL Visually Impaired Curriculum"/>
    <w:docVar w:name="wVarCourseAbbr" w:val="VS"/>
    <w:docVar w:name="wVarKeywords" w:val="JAWS, Jobs Access with Speech, Settings Center, Blind, Visually Impaired, Configuration"/>
    <w:docVar w:name="wVarLessonDesc" w:val="WIN 705 Enterprise/Service Pack 1, JAWS 13.0.640"/>
    <w:docVar w:name="wVarLessonName" w:val="JAWS 13: Recommended Settings"/>
    <w:docVar w:name="wVarLessonNumber" w:val="01"/>
    <w:docVar w:name="wVarModNumber" w:val="  "/>
    <w:docVar w:name="wVarPubCycle" w:val="August 2012"/>
    <w:docVar w:name="wVarSaved" w:val="True"/>
    <w:docVar w:name="wVarUnit" w:val="GG"/>
    <w:docVar w:name="wVarUnitICN" w:val=" "/>
    <w:docVar w:name="wVarUnitPubNum" w:val="08-2012"/>
  </w:docVars>
  <w:rsids>
    <w:rsidRoot w:val="00813886"/>
    <w:rsid w:val="0000091B"/>
    <w:rsid w:val="000016D3"/>
    <w:rsid w:val="00001C9F"/>
    <w:rsid w:val="00002210"/>
    <w:rsid w:val="0000516E"/>
    <w:rsid w:val="00005E81"/>
    <w:rsid w:val="0000600E"/>
    <w:rsid w:val="00007C79"/>
    <w:rsid w:val="00007DF9"/>
    <w:rsid w:val="000104F2"/>
    <w:rsid w:val="00010889"/>
    <w:rsid w:val="00011B71"/>
    <w:rsid w:val="00013872"/>
    <w:rsid w:val="00013B68"/>
    <w:rsid w:val="00015554"/>
    <w:rsid w:val="00015705"/>
    <w:rsid w:val="00017CCA"/>
    <w:rsid w:val="00020E66"/>
    <w:rsid w:val="000213BD"/>
    <w:rsid w:val="00021527"/>
    <w:rsid w:val="000220DC"/>
    <w:rsid w:val="00022382"/>
    <w:rsid w:val="00023B40"/>
    <w:rsid w:val="00023D45"/>
    <w:rsid w:val="00024F41"/>
    <w:rsid w:val="00026D60"/>
    <w:rsid w:val="0003171B"/>
    <w:rsid w:val="000329C9"/>
    <w:rsid w:val="00033990"/>
    <w:rsid w:val="00037AC3"/>
    <w:rsid w:val="00040E00"/>
    <w:rsid w:val="0004156B"/>
    <w:rsid w:val="000427EA"/>
    <w:rsid w:val="00042E4B"/>
    <w:rsid w:val="000447AF"/>
    <w:rsid w:val="000448FB"/>
    <w:rsid w:val="0004617D"/>
    <w:rsid w:val="00050D34"/>
    <w:rsid w:val="00051AC3"/>
    <w:rsid w:val="0005204F"/>
    <w:rsid w:val="0005325A"/>
    <w:rsid w:val="00053260"/>
    <w:rsid w:val="000542B5"/>
    <w:rsid w:val="000548C4"/>
    <w:rsid w:val="0005561E"/>
    <w:rsid w:val="00055650"/>
    <w:rsid w:val="000576EC"/>
    <w:rsid w:val="00060020"/>
    <w:rsid w:val="000604EF"/>
    <w:rsid w:val="00062BF0"/>
    <w:rsid w:val="0006372C"/>
    <w:rsid w:val="00066EA1"/>
    <w:rsid w:val="0006722C"/>
    <w:rsid w:val="00067D92"/>
    <w:rsid w:val="00071BFF"/>
    <w:rsid w:val="0007301D"/>
    <w:rsid w:val="00073BFF"/>
    <w:rsid w:val="00075188"/>
    <w:rsid w:val="00075D48"/>
    <w:rsid w:val="00075F7D"/>
    <w:rsid w:val="0007666C"/>
    <w:rsid w:val="000767D2"/>
    <w:rsid w:val="0007782C"/>
    <w:rsid w:val="00077BF3"/>
    <w:rsid w:val="00081318"/>
    <w:rsid w:val="00081904"/>
    <w:rsid w:val="00081D2D"/>
    <w:rsid w:val="0008265B"/>
    <w:rsid w:val="000833F6"/>
    <w:rsid w:val="000835D1"/>
    <w:rsid w:val="00084AAA"/>
    <w:rsid w:val="00085B6D"/>
    <w:rsid w:val="00085F77"/>
    <w:rsid w:val="000866F1"/>
    <w:rsid w:val="00086DAB"/>
    <w:rsid w:val="000870DF"/>
    <w:rsid w:val="00090B98"/>
    <w:rsid w:val="0009180B"/>
    <w:rsid w:val="0009779A"/>
    <w:rsid w:val="000979B3"/>
    <w:rsid w:val="000A03FF"/>
    <w:rsid w:val="000A0D9C"/>
    <w:rsid w:val="000A1370"/>
    <w:rsid w:val="000A18D1"/>
    <w:rsid w:val="000A2FC4"/>
    <w:rsid w:val="000A44E0"/>
    <w:rsid w:val="000A5E5F"/>
    <w:rsid w:val="000A7BEA"/>
    <w:rsid w:val="000B37AF"/>
    <w:rsid w:val="000B3FA4"/>
    <w:rsid w:val="000B4AE9"/>
    <w:rsid w:val="000B5195"/>
    <w:rsid w:val="000B65EF"/>
    <w:rsid w:val="000B6767"/>
    <w:rsid w:val="000C136C"/>
    <w:rsid w:val="000C1438"/>
    <w:rsid w:val="000C24DC"/>
    <w:rsid w:val="000C28F1"/>
    <w:rsid w:val="000C4BA6"/>
    <w:rsid w:val="000C5955"/>
    <w:rsid w:val="000C7089"/>
    <w:rsid w:val="000C7674"/>
    <w:rsid w:val="000D0461"/>
    <w:rsid w:val="000D0495"/>
    <w:rsid w:val="000D1182"/>
    <w:rsid w:val="000D15FA"/>
    <w:rsid w:val="000D172C"/>
    <w:rsid w:val="000D2552"/>
    <w:rsid w:val="000D2572"/>
    <w:rsid w:val="000D3718"/>
    <w:rsid w:val="000D4029"/>
    <w:rsid w:val="000D5747"/>
    <w:rsid w:val="000D692F"/>
    <w:rsid w:val="000D71A4"/>
    <w:rsid w:val="000E0F02"/>
    <w:rsid w:val="000E12D3"/>
    <w:rsid w:val="000E254E"/>
    <w:rsid w:val="000E29FE"/>
    <w:rsid w:val="000E4AC8"/>
    <w:rsid w:val="000E5769"/>
    <w:rsid w:val="000E5E8F"/>
    <w:rsid w:val="000E63B2"/>
    <w:rsid w:val="000E6E9C"/>
    <w:rsid w:val="000F0CEE"/>
    <w:rsid w:val="000F11E6"/>
    <w:rsid w:val="000F1250"/>
    <w:rsid w:val="000F15F9"/>
    <w:rsid w:val="000F2B14"/>
    <w:rsid w:val="000F2BCF"/>
    <w:rsid w:val="000F2D70"/>
    <w:rsid w:val="000F3BA6"/>
    <w:rsid w:val="000F3D57"/>
    <w:rsid w:val="00101401"/>
    <w:rsid w:val="00101E0D"/>
    <w:rsid w:val="00101E59"/>
    <w:rsid w:val="00103B8F"/>
    <w:rsid w:val="00106274"/>
    <w:rsid w:val="00106E8B"/>
    <w:rsid w:val="0011006A"/>
    <w:rsid w:val="001111FF"/>
    <w:rsid w:val="0011268E"/>
    <w:rsid w:val="00112709"/>
    <w:rsid w:val="00113FB2"/>
    <w:rsid w:val="00115AAA"/>
    <w:rsid w:val="00121349"/>
    <w:rsid w:val="001218BF"/>
    <w:rsid w:val="0012309A"/>
    <w:rsid w:val="001236F0"/>
    <w:rsid w:val="001245AE"/>
    <w:rsid w:val="0012583A"/>
    <w:rsid w:val="00125D4E"/>
    <w:rsid w:val="001265CB"/>
    <w:rsid w:val="00126800"/>
    <w:rsid w:val="001302EA"/>
    <w:rsid w:val="00131F0D"/>
    <w:rsid w:val="00134C5A"/>
    <w:rsid w:val="00135048"/>
    <w:rsid w:val="0014075B"/>
    <w:rsid w:val="00140927"/>
    <w:rsid w:val="001422EA"/>
    <w:rsid w:val="00142688"/>
    <w:rsid w:val="00144DD6"/>
    <w:rsid w:val="00145180"/>
    <w:rsid w:val="00145375"/>
    <w:rsid w:val="00145C94"/>
    <w:rsid w:val="00146CC7"/>
    <w:rsid w:val="00147461"/>
    <w:rsid w:val="00150659"/>
    <w:rsid w:val="00152961"/>
    <w:rsid w:val="00152DB1"/>
    <w:rsid w:val="001533BC"/>
    <w:rsid w:val="00153A35"/>
    <w:rsid w:val="00154EA1"/>
    <w:rsid w:val="00154F29"/>
    <w:rsid w:val="00155C15"/>
    <w:rsid w:val="001560F8"/>
    <w:rsid w:val="00156E5F"/>
    <w:rsid w:val="0015710A"/>
    <w:rsid w:val="00160336"/>
    <w:rsid w:val="00165BE7"/>
    <w:rsid w:val="00167524"/>
    <w:rsid w:val="00167FBF"/>
    <w:rsid w:val="00170181"/>
    <w:rsid w:val="00170E53"/>
    <w:rsid w:val="00171032"/>
    <w:rsid w:val="00171367"/>
    <w:rsid w:val="00171B04"/>
    <w:rsid w:val="00172745"/>
    <w:rsid w:val="001734BE"/>
    <w:rsid w:val="00173682"/>
    <w:rsid w:val="00173706"/>
    <w:rsid w:val="00173FA1"/>
    <w:rsid w:val="001751CD"/>
    <w:rsid w:val="00175E4B"/>
    <w:rsid w:val="0017650B"/>
    <w:rsid w:val="00180FAE"/>
    <w:rsid w:val="00181321"/>
    <w:rsid w:val="00184CF3"/>
    <w:rsid w:val="00186DDF"/>
    <w:rsid w:val="0018756B"/>
    <w:rsid w:val="00187760"/>
    <w:rsid w:val="00190570"/>
    <w:rsid w:val="0019188C"/>
    <w:rsid w:val="001921E7"/>
    <w:rsid w:val="00193206"/>
    <w:rsid w:val="00194429"/>
    <w:rsid w:val="00194436"/>
    <w:rsid w:val="00194507"/>
    <w:rsid w:val="001947D0"/>
    <w:rsid w:val="00196FC9"/>
    <w:rsid w:val="001A1A07"/>
    <w:rsid w:val="001A2D57"/>
    <w:rsid w:val="001A4BA4"/>
    <w:rsid w:val="001A58A2"/>
    <w:rsid w:val="001A65EB"/>
    <w:rsid w:val="001A7946"/>
    <w:rsid w:val="001B02F6"/>
    <w:rsid w:val="001B0592"/>
    <w:rsid w:val="001B060A"/>
    <w:rsid w:val="001B0B4F"/>
    <w:rsid w:val="001B0FC5"/>
    <w:rsid w:val="001B13AF"/>
    <w:rsid w:val="001B140C"/>
    <w:rsid w:val="001B1CFD"/>
    <w:rsid w:val="001B2469"/>
    <w:rsid w:val="001B3447"/>
    <w:rsid w:val="001B3ED9"/>
    <w:rsid w:val="001B4740"/>
    <w:rsid w:val="001B4A8B"/>
    <w:rsid w:val="001B4E26"/>
    <w:rsid w:val="001C0730"/>
    <w:rsid w:val="001C08B2"/>
    <w:rsid w:val="001C135C"/>
    <w:rsid w:val="001C2C10"/>
    <w:rsid w:val="001C514C"/>
    <w:rsid w:val="001C5743"/>
    <w:rsid w:val="001C5C52"/>
    <w:rsid w:val="001C6A0F"/>
    <w:rsid w:val="001D0963"/>
    <w:rsid w:val="001D1644"/>
    <w:rsid w:val="001D23B1"/>
    <w:rsid w:val="001E045D"/>
    <w:rsid w:val="001E0BA8"/>
    <w:rsid w:val="001E1229"/>
    <w:rsid w:val="001E1F4D"/>
    <w:rsid w:val="001E36B1"/>
    <w:rsid w:val="001E3D27"/>
    <w:rsid w:val="001E5103"/>
    <w:rsid w:val="001E6896"/>
    <w:rsid w:val="001F006A"/>
    <w:rsid w:val="001F08D9"/>
    <w:rsid w:val="001F0FFC"/>
    <w:rsid w:val="001F2A16"/>
    <w:rsid w:val="001F2F9E"/>
    <w:rsid w:val="001F33E7"/>
    <w:rsid w:val="001F55AB"/>
    <w:rsid w:val="001F56D0"/>
    <w:rsid w:val="001F7A31"/>
    <w:rsid w:val="001F7CB7"/>
    <w:rsid w:val="00201999"/>
    <w:rsid w:val="002034C1"/>
    <w:rsid w:val="00205706"/>
    <w:rsid w:val="00205796"/>
    <w:rsid w:val="00206082"/>
    <w:rsid w:val="00207986"/>
    <w:rsid w:val="00207A8D"/>
    <w:rsid w:val="002119D2"/>
    <w:rsid w:val="00211D4A"/>
    <w:rsid w:val="00212750"/>
    <w:rsid w:val="0021493F"/>
    <w:rsid w:val="002154A8"/>
    <w:rsid w:val="002160E9"/>
    <w:rsid w:val="00216807"/>
    <w:rsid w:val="002170D3"/>
    <w:rsid w:val="0021723C"/>
    <w:rsid w:val="00220111"/>
    <w:rsid w:val="0022070A"/>
    <w:rsid w:val="002207D0"/>
    <w:rsid w:val="00220AAF"/>
    <w:rsid w:val="00220E5B"/>
    <w:rsid w:val="0022425D"/>
    <w:rsid w:val="00224321"/>
    <w:rsid w:val="00226030"/>
    <w:rsid w:val="00226F79"/>
    <w:rsid w:val="00227D11"/>
    <w:rsid w:val="00230121"/>
    <w:rsid w:val="0023226C"/>
    <w:rsid w:val="002338A1"/>
    <w:rsid w:val="002344A5"/>
    <w:rsid w:val="00236149"/>
    <w:rsid w:val="00236509"/>
    <w:rsid w:val="00237472"/>
    <w:rsid w:val="0023747D"/>
    <w:rsid w:val="00240E99"/>
    <w:rsid w:val="00241B6B"/>
    <w:rsid w:val="00243068"/>
    <w:rsid w:val="002434A5"/>
    <w:rsid w:val="002441E1"/>
    <w:rsid w:val="002445B1"/>
    <w:rsid w:val="00246239"/>
    <w:rsid w:val="00246A09"/>
    <w:rsid w:val="00251D58"/>
    <w:rsid w:val="0025248C"/>
    <w:rsid w:val="00253288"/>
    <w:rsid w:val="00254C83"/>
    <w:rsid w:val="0025673D"/>
    <w:rsid w:val="00257CDF"/>
    <w:rsid w:val="002646A3"/>
    <w:rsid w:val="00265B9F"/>
    <w:rsid w:val="00265DDC"/>
    <w:rsid w:val="002724A7"/>
    <w:rsid w:val="00273AD3"/>
    <w:rsid w:val="00276358"/>
    <w:rsid w:val="002764E7"/>
    <w:rsid w:val="00276517"/>
    <w:rsid w:val="002805AE"/>
    <w:rsid w:val="00280855"/>
    <w:rsid w:val="00281C50"/>
    <w:rsid w:val="00283C00"/>
    <w:rsid w:val="0028478A"/>
    <w:rsid w:val="00285F2C"/>
    <w:rsid w:val="0028671F"/>
    <w:rsid w:val="00286CC7"/>
    <w:rsid w:val="00287237"/>
    <w:rsid w:val="002903E2"/>
    <w:rsid w:val="002904C4"/>
    <w:rsid w:val="002905D8"/>
    <w:rsid w:val="00290B83"/>
    <w:rsid w:val="00290F10"/>
    <w:rsid w:val="002918F5"/>
    <w:rsid w:val="00291D00"/>
    <w:rsid w:val="00293273"/>
    <w:rsid w:val="002935D0"/>
    <w:rsid w:val="00297560"/>
    <w:rsid w:val="002A4354"/>
    <w:rsid w:val="002A624B"/>
    <w:rsid w:val="002B1881"/>
    <w:rsid w:val="002B48BD"/>
    <w:rsid w:val="002B4C01"/>
    <w:rsid w:val="002B5EBF"/>
    <w:rsid w:val="002B7A8B"/>
    <w:rsid w:val="002C0DE0"/>
    <w:rsid w:val="002C1E92"/>
    <w:rsid w:val="002C31EF"/>
    <w:rsid w:val="002C35F2"/>
    <w:rsid w:val="002C3F81"/>
    <w:rsid w:val="002C594E"/>
    <w:rsid w:val="002C5E94"/>
    <w:rsid w:val="002C61CA"/>
    <w:rsid w:val="002C7937"/>
    <w:rsid w:val="002D075B"/>
    <w:rsid w:val="002D1927"/>
    <w:rsid w:val="002D1A3C"/>
    <w:rsid w:val="002D2629"/>
    <w:rsid w:val="002D2A73"/>
    <w:rsid w:val="002D2BDD"/>
    <w:rsid w:val="002D30C3"/>
    <w:rsid w:val="002D31BE"/>
    <w:rsid w:val="002D3C8D"/>
    <w:rsid w:val="002D3D24"/>
    <w:rsid w:val="002D625E"/>
    <w:rsid w:val="002D685E"/>
    <w:rsid w:val="002D708A"/>
    <w:rsid w:val="002E0612"/>
    <w:rsid w:val="002E1276"/>
    <w:rsid w:val="002E1587"/>
    <w:rsid w:val="002E1D02"/>
    <w:rsid w:val="002E2DB0"/>
    <w:rsid w:val="002E344C"/>
    <w:rsid w:val="002E4F53"/>
    <w:rsid w:val="002E7C8D"/>
    <w:rsid w:val="002F0A91"/>
    <w:rsid w:val="002F0F0A"/>
    <w:rsid w:val="002F2423"/>
    <w:rsid w:val="002F3044"/>
    <w:rsid w:val="002F310D"/>
    <w:rsid w:val="002F3284"/>
    <w:rsid w:val="002F408C"/>
    <w:rsid w:val="002F4876"/>
    <w:rsid w:val="002F54AF"/>
    <w:rsid w:val="002F617A"/>
    <w:rsid w:val="002F70DA"/>
    <w:rsid w:val="002F7B14"/>
    <w:rsid w:val="00301509"/>
    <w:rsid w:val="00301879"/>
    <w:rsid w:val="0030232B"/>
    <w:rsid w:val="00304798"/>
    <w:rsid w:val="00304FB1"/>
    <w:rsid w:val="00306A4A"/>
    <w:rsid w:val="00307F08"/>
    <w:rsid w:val="00310105"/>
    <w:rsid w:val="00310C3F"/>
    <w:rsid w:val="00310C90"/>
    <w:rsid w:val="0031248C"/>
    <w:rsid w:val="00314870"/>
    <w:rsid w:val="003160C1"/>
    <w:rsid w:val="00316CFE"/>
    <w:rsid w:val="0032015A"/>
    <w:rsid w:val="003224B7"/>
    <w:rsid w:val="0032274D"/>
    <w:rsid w:val="00324AB7"/>
    <w:rsid w:val="00325E1B"/>
    <w:rsid w:val="00326229"/>
    <w:rsid w:val="0032682A"/>
    <w:rsid w:val="00327106"/>
    <w:rsid w:val="00327A13"/>
    <w:rsid w:val="00330864"/>
    <w:rsid w:val="00331510"/>
    <w:rsid w:val="0033238E"/>
    <w:rsid w:val="0033281E"/>
    <w:rsid w:val="00334329"/>
    <w:rsid w:val="00335D8C"/>
    <w:rsid w:val="00344274"/>
    <w:rsid w:val="00344299"/>
    <w:rsid w:val="003444DA"/>
    <w:rsid w:val="003451BA"/>
    <w:rsid w:val="00345316"/>
    <w:rsid w:val="00345D2A"/>
    <w:rsid w:val="0035115E"/>
    <w:rsid w:val="0035203C"/>
    <w:rsid w:val="003522F3"/>
    <w:rsid w:val="00353F9C"/>
    <w:rsid w:val="003546A7"/>
    <w:rsid w:val="0035470A"/>
    <w:rsid w:val="003547F2"/>
    <w:rsid w:val="00355411"/>
    <w:rsid w:val="00355ED4"/>
    <w:rsid w:val="0035799D"/>
    <w:rsid w:val="00362531"/>
    <w:rsid w:val="00362B3F"/>
    <w:rsid w:val="00363702"/>
    <w:rsid w:val="00364061"/>
    <w:rsid w:val="003640D2"/>
    <w:rsid w:val="00364CFB"/>
    <w:rsid w:val="003653C4"/>
    <w:rsid w:val="00366381"/>
    <w:rsid w:val="00366437"/>
    <w:rsid w:val="0036686D"/>
    <w:rsid w:val="003669EF"/>
    <w:rsid w:val="00370312"/>
    <w:rsid w:val="00370ED7"/>
    <w:rsid w:val="003729C9"/>
    <w:rsid w:val="00372C46"/>
    <w:rsid w:val="0037427B"/>
    <w:rsid w:val="00374EFE"/>
    <w:rsid w:val="00375C2D"/>
    <w:rsid w:val="003768FB"/>
    <w:rsid w:val="00377EDA"/>
    <w:rsid w:val="00380354"/>
    <w:rsid w:val="00380593"/>
    <w:rsid w:val="00380C1E"/>
    <w:rsid w:val="003816D5"/>
    <w:rsid w:val="003818BB"/>
    <w:rsid w:val="00381C1F"/>
    <w:rsid w:val="00383567"/>
    <w:rsid w:val="00383E33"/>
    <w:rsid w:val="0038415F"/>
    <w:rsid w:val="003851B3"/>
    <w:rsid w:val="00385963"/>
    <w:rsid w:val="0038662F"/>
    <w:rsid w:val="00386DBA"/>
    <w:rsid w:val="003922C1"/>
    <w:rsid w:val="0039240D"/>
    <w:rsid w:val="003941DB"/>
    <w:rsid w:val="0039456A"/>
    <w:rsid w:val="003A017B"/>
    <w:rsid w:val="003A0EC3"/>
    <w:rsid w:val="003A10D6"/>
    <w:rsid w:val="003A20A2"/>
    <w:rsid w:val="003A26A3"/>
    <w:rsid w:val="003A27A7"/>
    <w:rsid w:val="003A2B7B"/>
    <w:rsid w:val="003A2C50"/>
    <w:rsid w:val="003A3EAA"/>
    <w:rsid w:val="003B0174"/>
    <w:rsid w:val="003B067F"/>
    <w:rsid w:val="003B14AF"/>
    <w:rsid w:val="003B279E"/>
    <w:rsid w:val="003B37F6"/>
    <w:rsid w:val="003B3BB9"/>
    <w:rsid w:val="003B665F"/>
    <w:rsid w:val="003B6AF0"/>
    <w:rsid w:val="003C06E1"/>
    <w:rsid w:val="003C12E9"/>
    <w:rsid w:val="003C224D"/>
    <w:rsid w:val="003C3A09"/>
    <w:rsid w:val="003C44CD"/>
    <w:rsid w:val="003C5414"/>
    <w:rsid w:val="003C56B0"/>
    <w:rsid w:val="003C5B75"/>
    <w:rsid w:val="003C5FFC"/>
    <w:rsid w:val="003C6D78"/>
    <w:rsid w:val="003C73FF"/>
    <w:rsid w:val="003C7F0C"/>
    <w:rsid w:val="003D092F"/>
    <w:rsid w:val="003D1C65"/>
    <w:rsid w:val="003D23F2"/>
    <w:rsid w:val="003D240A"/>
    <w:rsid w:val="003D2590"/>
    <w:rsid w:val="003D3F34"/>
    <w:rsid w:val="003D5531"/>
    <w:rsid w:val="003D5E51"/>
    <w:rsid w:val="003E0D3D"/>
    <w:rsid w:val="003E1DEF"/>
    <w:rsid w:val="003E3E72"/>
    <w:rsid w:val="003E4114"/>
    <w:rsid w:val="003E5548"/>
    <w:rsid w:val="003E5C1D"/>
    <w:rsid w:val="003E6C97"/>
    <w:rsid w:val="003E6E05"/>
    <w:rsid w:val="003E6E7D"/>
    <w:rsid w:val="003E73FB"/>
    <w:rsid w:val="003E7687"/>
    <w:rsid w:val="003F0948"/>
    <w:rsid w:val="003F37AE"/>
    <w:rsid w:val="003F4B22"/>
    <w:rsid w:val="003F5949"/>
    <w:rsid w:val="003F65EA"/>
    <w:rsid w:val="003F6A6B"/>
    <w:rsid w:val="003F71C4"/>
    <w:rsid w:val="003F7BDB"/>
    <w:rsid w:val="00401192"/>
    <w:rsid w:val="004035FB"/>
    <w:rsid w:val="004038B2"/>
    <w:rsid w:val="00403B7C"/>
    <w:rsid w:val="00404FBA"/>
    <w:rsid w:val="00405292"/>
    <w:rsid w:val="00405B20"/>
    <w:rsid w:val="00405CE6"/>
    <w:rsid w:val="004070E1"/>
    <w:rsid w:val="004079B9"/>
    <w:rsid w:val="00410396"/>
    <w:rsid w:val="00410D7A"/>
    <w:rsid w:val="00411C61"/>
    <w:rsid w:val="00412ADE"/>
    <w:rsid w:val="00413132"/>
    <w:rsid w:val="004131F4"/>
    <w:rsid w:val="004140AD"/>
    <w:rsid w:val="00414C51"/>
    <w:rsid w:val="004156FD"/>
    <w:rsid w:val="00416449"/>
    <w:rsid w:val="0041655A"/>
    <w:rsid w:val="004169B9"/>
    <w:rsid w:val="00417B74"/>
    <w:rsid w:val="00417EBB"/>
    <w:rsid w:val="00420000"/>
    <w:rsid w:val="0042107B"/>
    <w:rsid w:val="00421EC6"/>
    <w:rsid w:val="004221FE"/>
    <w:rsid w:val="0042352A"/>
    <w:rsid w:val="00425223"/>
    <w:rsid w:val="0042564E"/>
    <w:rsid w:val="004271F5"/>
    <w:rsid w:val="0042795C"/>
    <w:rsid w:val="0043004F"/>
    <w:rsid w:val="0043011A"/>
    <w:rsid w:val="00431A92"/>
    <w:rsid w:val="00432528"/>
    <w:rsid w:val="00433267"/>
    <w:rsid w:val="00433B6D"/>
    <w:rsid w:val="0043415E"/>
    <w:rsid w:val="0043425E"/>
    <w:rsid w:val="00434736"/>
    <w:rsid w:val="00435417"/>
    <w:rsid w:val="004355C6"/>
    <w:rsid w:val="00437733"/>
    <w:rsid w:val="00437B6C"/>
    <w:rsid w:val="00443749"/>
    <w:rsid w:val="004437C7"/>
    <w:rsid w:val="0044514F"/>
    <w:rsid w:val="00445182"/>
    <w:rsid w:val="004452F2"/>
    <w:rsid w:val="004456C0"/>
    <w:rsid w:val="00445C3F"/>
    <w:rsid w:val="00447ACA"/>
    <w:rsid w:val="00450D94"/>
    <w:rsid w:val="0045259D"/>
    <w:rsid w:val="004525A8"/>
    <w:rsid w:val="00453378"/>
    <w:rsid w:val="0045649F"/>
    <w:rsid w:val="004579DB"/>
    <w:rsid w:val="00457F1B"/>
    <w:rsid w:val="00461B5C"/>
    <w:rsid w:val="00462B3C"/>
    <w:rsid w:val="00463130"/>
    <w:rsid w:val="00464B3E"/>
    <w:rsid w:val="00464DB9"/>
    <w:rsid w:val="00464F93"/>
    <w:rsid w:val="004657C8"/>
    <w:rsid w:val="00466194"/>
    <w:rsid w:val="00466ADE"/>
    <w:rsid w:val="00466B2D"/>
    <w:rsid w:val="00472DF6"/>
    <w:rsid w:val="00473082"/>
    <w:rsid w:val="00473C1F"/>
    <w:rsid w:val="0047401F"/>
    <w:rsid w:val="00476346"/>
    <w:rsid w:val="0048000B"/>
    <w:rsid w:val="00480790"/>
    <w:rsid w:val="00480DCF"/>
    <w:rsid w:val="00481534"/>
    <w:rsid w:val="004828CB"/>
    <w:rsid w:val="00483018"/>
    <w:rsid w:val="004836DD"/>
    <w:rsid w:val="004839BD"/>
    <w:rsid w:val="00483B6E"/>
    <w:rsid w:val="00484366"/>
    <w:rsid w:val="00485A12"/>
    <w:rsid w:val="004864B9"/>
    <w:rsid w:val="00486504"/>
    <w:rsid w:val="0048665A"/>
    <w:rsid w:val="00490696"/>
    <w:rsid w:val="00490C6D"/>
    <w:rsid w:val="00491866"/>
    <w:rsid w:val="0049286C"/>
    <w:rsid w:val="00492ADC"/>
    <w:rsid w:val="004A04B8"/>
    <w:rsid w:val="004A0DC9"/>
    <w:rsid w:val="004A21D9"/>
    <w:rsid w:val="004A2A32"/>
    <w:rsid w:val="004A33F9"/>
    <w:rsid w:val="004A583C"/>
    <w:rsid w:val="004A5D51"/>
    <w:rsid w:val="004A7FE3"/>
    <w:rsid w:val="004B0FB7"/>
    <w:rsid w:val="004B2EF9"/>
    <w:rsid w:val="004B3038"/>
    <w:rsid w:val="004B3078"/>
    <w:rsid w:val="004B34AB"/>
    <w:rsid w:val="004B38E0"/>
    <w:rsid w:val="004B412B"/>
    <w:rsid w:val="004B45B3"/>
    <w:rsid w:val="004B472D"/>
    <w:rsid w:val="004B489F"/>
    <w:rsid w:val="004B511E"/>
    <w:rsid w:val="004B7227"/>
    <w:rsid w:val="004C0B4D"/>
    <w:rsid w:val="004C0BD9"/>
    <w:rsid w:val="004C0CAE"/>
    <w:rsid w:val="004C1285"/>
    <w:rsid w:val="004C12D5"/>
    <w:rsid w:val="004C1946"/>
    <w:rsid w:val="004C2DB0"/>
    <w:rsid w:val="004C3D88"/>
    <w:rsid w:val="004C4432"/>
    <w:rsid w:val="004C4DCF"/>
    <w:rsid w:val="004C5B07"/>
    <w:rsid w:val="004C6D2F"/>
    <w:rsid w:val="004C6FFB"/>
    <w:rsid w:val="004C7423"/>
    <w:rsid w:val="004C7CA9"/>
    <w:rsid w:val="004D1527"/>
    <w:rsid w:val="004D2781"/>
    <w:rsid w:val="004D2B43"/>
    <w:rsid w:val="004D35F1"/>
    <w:rsid w:val="004D4012"/>
    <w:rsid w:val="004D4BD4"/>
    <w:rsid w:val="004D5805"/>
    <w:rsid w:val="004D6382"/>
    <w:rsid w:val="004D6858"/>
    <w:rsid w:val="004D7916"/>
    <w:rsid w:val="004E07A1"/>
    <w:rsid w:val="004E18E9"/>
    <w:rsid w:val="004E4E34"/>
    <w:rsid w:val="004E5D55"/>
    <w:rsid w:val="004E7242"/>
    <w:rsid w:val="004F1746"/>
    <w:rsid w:val="004F2C09"/>
    <w:rsid w:val="004F3A4E"/>
    <w:rsid w:val="004F3E50"/>
    <w:rsid w:val="004F40A9"/>
    <w:rsid w:val="004F40BC"/>
    <w:rsid w:val="004F4AAE"/>
    <w:rsid w:val="004F4E01"/>
    <w:rsid w:val="004F6A3A"/>
    <w:rsid w:val="004F6BEA"/>
    <w:rsid w:val="004F6CF0"/>
    <w:rsid w:val="0050033C"/>
    <w:rsid w:val="005005A6"/>
    <w:rsid w:val="00500E63"/>
    <w:rsid w:val="0050131C"/>
    <w:rsid w:val="005015EB"/>
    <w:rsid w:val="00501D3A"/>
    <w:rsid w:val="00502B3A"/>
    <w:rsid w:val="00502BE0"/>
    <w:rsid w:val="00503A42"/>
    <w:rsid w:val="005045CD"/>
    <w:rsid w:val="00504FE6"/>
    <w:rsid w:val="00506C19"/>
    <w:rsid w:val="00507008"/>
    <w:rsid w:val="005071E4"/>
    <w:rsid w:val="00507389"/>
    <w:rsid w:val="00510E9A"/>
    <w:rsid w:val="00511CAB"/>
    <w:rsid w:val="00512A48"/>
    <w:rsid w:val="00513775"/>
    <w:rsid w:val="00514CB7"/>
    <w:rsid w:val="00515FFF"/>
    <w:rsid w:val="005170E5"/>
    <w:rsid w:val="00517832"/>
    <w:rsid w:val="00517B66"/>
    <w:rsid w:val="0052128C"/>
    <w:rsid w:val="005220FC"/>
    <w:rsid w:val="00524D0F"/>
    <w:rsid w:val="00525284"/>
    <w:rsid w:val="005252F8"/>
    <w:rsid w:val="005257C6"/>
    <w:rsid w:val="00525925"/>
    <w:rsid w:val="0052610E"/>
    <w:rsid w:val="00526E58"/>
    <w:rsid w:val="00527590"/>
    <w:rsid w:val="005279A4"/>
    <w:rsid w:val="005304FA"/>
    <w:rsid w:val="00530A04"/>
    <w:rsid w:val="00531E4D"/>
    <w:rsid w:val="0053226F"/>
    <w:rsid w:val="0053274D"/>
    <w:rsid w:val="00533687"/>
    <w:rsid w:val="0053393F"/>
    <w:rsid w:val="00534758"/>
    <w:rsid w:val="005376FD"/>
    <w:rsid w:val="00537B69"/>
    <w:rsid w:val="0054158C"/>
    <w:rsid w:val="00542E74"/>
    <w:rsid w:val="00544311"/>
    <w:rsid w:val="00544BE0"/>
    <w:rsid w:val="0054526C"/>
    <w:rsid w:val="00545FAA"/>
    <w:rsid w:val="005464C7"/>
    <w:rsid w:val="00546B82"/>
    <w:rsid w:val="005508DD"/>
    <w:rsid w:val="00550B11"/>
    <w:rsid w:val="00550D32"/>
    <w:rsid w:val="0055156B"/>
    <w:rsid w:val="0055261F"/>
    <w:rsid w:val="00552EDF"/>
    <w:rsid w:val="00553287"/>
    <w:rsid w:val="0055743A"/>
    <w:rsid w:val="0055768D"/>
    <w:rsid w:val="005578A8"/>
    <w:rsid w:val="00560AB1"/>
    <w:rsid w:val="00560BD7"/>
    <w:rsid w:val="005619B9"/>
    <w:rsid w:val="0056219E"/>
    <w:rsid w:val="00563A3A"/>
    <w:rsid w:val="00563B68"/>
    <w:rsid w:val="00564DC1"/>
    <w:rsid w:val="00565390"/>
    <w:rsid w:val="00565AD0"/>
    <w:rsid w:val="00565DAF"/>
    <w:rsid w:val="00566F3B"/>
    <w:rsid w:val="00567F31"/>
    <w:rsid w:val="005701AC"/>
    <w:rsid w:val="00571D19"/>
    <w:rsid w:val="005722D8"/>
    <w:rsid w:val="00572C3F"/>
    <w:rsid w:val="00573113"/>
    <w:rsid w:val="00573CD4"/>
    <w:rsid w:val="00574CAC"/>
    <w:rsid w:val="00576310"/>
    <w:rsid w:val="005809D1"/>
    <w:rsid w:val="005809DB"/>
    <w:rsid w:val="00580B0D"/>
    <w:rsid w:val="00580D2C"/>
    <w:rsid w:val="00580EDF"/>
    <w:rsid w:val="0058164F"/>
    <w:rsid w:val="005818CF"/>
    <w:rsid w:val="005835F1"/>
    <w:rsid w:val="00583F39"/>
    <w:rsid w:val="005843C2"/>
    <w:rsid w:val="00584CD2"/>
    <w:rsid w:val="00585087"/>
    <w:rsid w:val="005900FA"/>
    <w:rsid w:val="0059012F"/>
    <w:rsid w:val="00590E47"/>
    <w:rsid w:val="0059283D"/>
    <w:rsid w:val="00592C63"/>
    <w:rsid w:val="00592CE5"/>
    <w:rsid w:val="0059456C"/>
    <w:rsid w:val="00594578"/>
    <w:rsid w:val="005949C5"/>
    <w:rsid w:val="00596C9D"/>
    <w:rsid w:val="00596E96"/>
    <w:rsid w:val="005A113D"/>
    <w:rsid w:val="005A5DC1"/>
    <w:rsid w:val="005B1DE9"/>
    <w:rsid w:val="005B254A"/>
    <w:rsid w:val="005B2C4C"/>
    <w:rsid w:val="005B35FC"/>
    <w:rsid w:val="005B4FB7"/>
    <w:rsid w:val="005B59A7"/>
    <w:rsid w:val="005B5F30"/>
    <w:rsid w:val="005C026D"/>
    <w:rsid w:val="005C0E6F"/>
    <w:rsid w:val="005C0F48"/>
    <w:rsid w:val="005C2535"/>
    <w:rsid w:val="005C3D41"/>
    <w:rsid w:val="005C5148"/>
    <w:rsid w:val="005C5EE8"/>
    <w:rsid w:val="005C61B0"/>
    <w:rsid w:val="005C6230"/>
    <w:rsid w:val="005C7491"/>
    <w:rsid w:val="005D068C"/>
    <w:rsid w:val="005D1796"/>
    <w:rsid w:val="005D20D7"/>
    <w:rsid w:val="005D2465"/>
    <w:rsid w:val="005D41A9"/>
    <w:rsid w:val="005D458B"/>
    <w:rsid w:val="005D71AF"/>
    <w:rsid w:val="005E177F"/>
    <w:rsid w:val="005E1876"/>
    <w:rsid w:val="005E5DA7"/>
    <w:rsid w:val="005E633A"/>
    <w:rsid w:val="005E6D66"/>
    <w:rsid w:val="005E7603"/>
    <w:rsid w:val="005F0EEA"/>
    <w:rsid w:val="005F3C80"/>
    <w:rsid w:val="005F43EF"/>
    <w:rsid w:val="005F44E5"/>
    <w:rsid w:val="005F5A8B"/>
    <w:rsid w:val="005F5C4F"/>
    <w:rsid w:val="0060000C"/>
    <w:rsid w:val="00601BF8"/>
    <w:rsid w:val="0060212E"/>
    <w:rsid w:val="00603056"/>
    <w:rsid w:val="006043C2"/>
    <w:rsid w:val="0060731B"/>
    <w:rsid w:val="00607EA2"/>
    <w:rsid w:val="0061176A"/>
    <w:rsid w:val="00613174"/>
    <w:rsid w:val="006138E9"/>
    <w:rsid w:val="00614CDB"/>
    <w:rsid w:val="0061523B"/>
    <w:rsid w:val="00617454"/>
    <w:rsid w:val="00620279"/>
    <w:rsid w:val="00620F63"/>
    <w:rsid w:val="00622D91"/>
    <w:rsid w:val="006230FA"/>
    <w:rsid w:val="00623672"/>
    <w:rsid w:val="006237B9"/>
    <w:rsid w:val="00625E09"/>
    <w:rsid w:val="00630866"/>
    <w:rsid w:val="0063294C"/>
    <w:rsid w:val="0063337A"/>
    <w:rsid w:val="00633563"/>
    <w:rsid w:val="0063438C"/>
    <w:rsid w:val="00635C7B"/>
    <w:rsid w:val="0063609E"/>
    <w:rsid w:val="00636E82"/>
    <w:rsid w:val="00637032"/>
    <w:rsid w:val="00637B5D"/>
    <w:rsid w:val="00641865"/>
    <w:rsid w:val="00641D86"/>
    <w:rsid w:val="00642B64"/>
    <w:rsid w:val="00642D00"/>
    <w:rsid w:val="00642FB5"/>
    <w:rsid w:val="00643169"/>
    <w:rsid w:val="00645A3C"/>
    <w:rsid w:val="00646416"/>
    <w:rsid w:val="00650EAC"/>
    <w:rsid w:val="00651269"/>
    <w:rsid w:val="006515ED"/>
    <w:rsid w:val="00654A04"/>
    <w:rsid w:val="006564A8"/>
    <w:rsid w:val="00656849"/>
    <w:rsid w:val="00657286"/>
    <w:rsid w:val="006600C0"/>
    <w:rsid w:val="00660459"/>
    <w:rsid w:val="00662B10"/>
    <w:rsid w:val="006630DC"/>
    <w:rsid w:val="006635AF"/>
    <w:rsid w:val="00665F63"/>
    <w:rsid w:val="006660AA"/>
    <w:rsid w:val="00666CE9"/>
    <w:rsid w:val="00667170"/>
    <w:rsid w:val="0066777B"/>
    <w:rsid w:val="00667B0F"/>
    <w:rsid w:val="006700AF"/>
    <w:rsid w:val="00670826"/>
    <w:rsid w:val="00670F62"/>
    <w:rsid w:val="00671524"/>
    <w:rsid w:val="00671DF0"/>
    <w:rsid w:val="0067264E"/>
    <w:rsid w:val="006728A1"/>
    <w:rsid w:val="00673150"/>
    <w:rsid w:val="006733E6"/>
    <w:rsid w:val="0067378F"/>
    <w:rsid w:val="00673BA4"/>
    <w:rsid w:val="00674DCA"/>
    <w:rsid w:val="00675087"/>
    <w:rsid w:val="00676166"/>
    <w:rsid w:val="0067673A"/>
    <w:rsid w:val="00676FF0"/>
    <w:rsid w:val="006805CD"/>
    <w:rsid w:val="00681095"/>
    <w:rsid w:val="00682A76"/>
    <w:rsid w:val="00682A94"/>
    <w:rsid w:val="006838DF"/>
    <w:rsid w:val="006851C3"/>
    <w:rsid w:val="006857FF"/>
    <w:rsid w:val="0068654B"/>
    <w:rsid w:val="0068681A"/>
    <w:rsid w:val="00686D7B"/>
    <w:rsid w:val="006877BB"/>
    <w:rsid w:val="00690CF9"/>
    <w:rsid w:val="00690FF3"/>
    <w:rsid w:val="006913B9"/>
    <w:rsid w:val="00691708"/>
    <w:rsid w:val="00692C0F"/>
    <w:rsid w:val="00693951"/>
    <w:rsid w:val="006969A8"/>
    <w:rsid w:val="00697998"/>
    <w:rsid w:val="00697EC2"/>
    <w:rsid w:val="006A05BB"/>
    <w:rsid w:val="006A082A"/>
    <w:rsid w:val="006A114A"/>
    <w:rsid w:val="006A1480"/>
    <w:rsid w:val="006A1A06"/>
    <w:rsid w:val="006A1C66"/>
    <w:rsid w:val="006A26EC"/>
    <w:rsid w:val="006A2907"/>
    <w:rsid w:val="006A33DF"/>
    <w:rsid w:val="006A364A"/>
    <w:rsid w:val="006A3E94"/>
    <w:rsid w:val="006A43B2"/>
    <w:rsid w:val="006A51EE"/>
    <w:rsid w:val="006A59AE"/>
    <w:rsid w:val="006A5A31"/>
    <w:rsid w:val="006A5FC2"/>
    <w:rsid w:val="006A6439"/>
    <w:rsid w:val="006A6D2B"/>
    <w:rsid w:val="006A6D83"/>
    <w:rsid w:val="006A741A"/>
    <w:rsid w:val="006B0244"/>
    <w:rsid w:val="006B225A"/>
    <w:rsid w:val="006B31D0"/>
    <w:rsid w:val="006B33C4"/>
    <w:rsid w:val="006B3BB0"/>
    <w:rsid w:val="006B41A5"/>
    <w:rsid w:val="006B5712"/>
    <w:rsid w:val="006B76DF"/>
    <w:rsid w:val="006C07DC"/>
    <w:rsid w:val="006C0AC6"/>
    <w:rsid w:val="006C20CF"/>
    <w:rsid w:val="006C29D0"/>
    <w:rsid w:val="006C2F8C"/>
    <w:rsid w:val="006C51D1"/>
    <w:rsid w:val="006C5291"/>
    <w:rsid w:val="006C5F81"/>
    <w:rsid w:val="006D03D8"/>
    <w:rsid w:val="006D0C44"/>
    <w:rsid w:val="006D25CF"/>
    <w:rsid w:val="006D29F9"/>
    <w:rsid w:val="006D2C8F"/>
    <w:rsid w:val="006D39FF"/>
    <w:rsid w:val="006D6DD8"/>
    <w:rsid w:val="006D6EF0"/>
    <w:rsid w:val="006D741C"/>
    <w:rsid w:val="006E2A13"/>
    <w:rsid w:val="006E2A8E"/>
    <w:rsid w:val="006E4499"/>
    <w:rsid w:val="006E488D"/>
    <w:rsid w:val="006E7064"/>
    <w:rsid w:val="006E707A"/>
    <w:rsid w:val="006E76FF"/>
    <w:rsid w:val="006F1A79"/>
    <w:rsid w:val="006F20FE"/>
    <w:rsid w:val="006F21CB"/>
    <w:rsid w:val="006F42B0"/>
    <w:rsid w:val="006F4B66"/>
    <w:rsid w:val="006F4C7C"/>
    <w:rsid w:val="006F4DF7"/>
    <w:rsid w:val="006F5CDB"/>
    <w:rsid w:val="006F7A06"/>
    <w:rsid w:val="006F7DE6"/>
    <w:rsid w:val="00702F97"/>
    <w:rsid w:val="007057AD"/>
    <w:rsid w:val="00705ECE"/>
    <w:rsid w:val="007078EC"/>
    <w:rsid w:val="0070792E"/>
    <w:rsid w:val="007113EA"/>
    <w:rsid w:val="0071198E"/>
    <w:rsid w:val="00712614"/>
    <w:rsid w:val="007142DE"/>
    <w:rsid w:val="007158DB"/>
    <w:rsid w:val="00715EC5"/>
    <w:rsid w:val="00716A20"/>
    <w:rsid w:val="00717C98"/>
    <w:rsid w:val="00721441"/>
    <w:rsid w:val="007227AE"/>
    <w:rsid w:val="00722C03"/>
    <w:rsid w:val="00724E02"/>
    <w:rsid w:val="00725A7F"/>
    <w:rsid w:val="00725A96"/>
    <w:rsid w:val="007260B2"/>
    <w:rsid w:val="007333A7"/>
    <w:rsid w:val="00734216"/>
    <w:rsid w:val="0073654D"/>
    <w:rsid w:val="00740138"/>
    <w:rsid w:val="00741903"/>
    <w:rsid w:val="00741B26"/>
    <w:rsid w:val="00742593"/>
    <w:rsid w:val="0074468C"/>
    <w:rsid w:val="00746A6C"/>
    <w:rsid w:val="007501CA"/>
    <w:rsid w:val="00750F5D"/>
    <w:rsid w:val="007542D4"/>
    <w:rsid w:val="00754451"/>
    <w:rsid w:val="0075525E"/>
    <w:rsid w:val="0075623C"/>
    <w:rsid w:val="00756A0D"/>
    <w:rsid w:val="00760363"/>
    <w:rsid w:val="00761A75"/>
    <w:rsid w:val="00761E66"/>
    <w:rsid w:val="007629BE"/>
    <w:rsid w:val="007643E9"/>
    <w:rsid w:val="00764637"/>
    <w:rsid w:val="00764DC5"/>
    <w:rsid w:val="0076642F"/>
    <w:rsid w:val="00766483"/>
    <w:rsid w:val="00766C7D"/>
    <w:rsid w:val="00766D21"/>
    <w:rsid w:val="00766EFD"/>
    <w:rsid w:val="00770390"/>
    <w:rsid w:val="0077042C"/>
    <w:rsid w:val="00770BC6"/>
    <w:rsid w:val="00773AA0"/>
    <w:rsid w:val="00774343"/>
    <w:rsid w:val="00775789"/>
    <w:rsid w:val="00776D5F"/>
    <w:rsid w:val="007778EE"/>
    <w:rsid w:val="00781C52"/>
    <w:rsid w:val="00781CFD"/>
    <w:rsid w:val="007820C9"/>
    <w:rsid w:val="00782643"/>
    <w:rsid w:val="0078299A"/>
    <w:rsid w:val="00783ED9"/>
    <w:rsid w:val="007843B2"/>
    <w:rsid w:val="00785338"/>
    <w:rsid w:val="007875CA"/>
    <w:rsid w:val="00787D94"/>
    <w:rsid w:val="007904ED"/>
    <w:rsid w:val="00791A21"/>
    <w:rsid w:val="0079264F"/>
    <w:rsid w:val="007940F3"/>
    <w:rsid w:val="00794483"/>
    <w:rsid w:val="0079452D"/>
    <w:rsid w:val="00795CA7"/>
    <w:rsid w:val="007962D6"/>
    <w:rsid w:val="00796CD0"/>
    <w:rsid w:val="007A0B6E"/>
    <w:rsid w:val="007A185F"/>
    <w:rsid w:val="007A1D7F"/>
    <w:rsid w:val="007A37C4"/>
    <w:rsid w:val="007A4B41"/>
    <w:rsid w:val="007A5557"/>
    <w:rsid w:val="007A61BE"/>
    <w:rsid w:val="007A6777"/>
    <w:rsid w:val="007A72EE"/>
    <w:rsid w:val="007B05EA"/>
    <w:rsid w:val="007B0627"/>
    <w:rsid w:val="007B19C8"/>
    <w:rsid w:val="007B298D"/>
    <w:rsid w:val="007B388B"/>
    <w:rsid w:val="007B41CB"/>
    <w:rsid w:val="007B5069"/>
    <w:rsid w:val="007B5711"/>
    <w:rsid w:val="007B61B2"/>
    <w:rsid w:val="007B6C8B"/>
    <w:rsid w:val="007C025D"/>
    <w:rsid w:val="007C12AC"/>
    <w:rsid w:val="007C1BA9"/>
    <w:rsid w:val="007C271B"/>
    <w:rsid w:val="007C2A2F"/>
    <w:rsid w:val="007C2D3A"/>
    <w:rsid w:val="007C3AF7"/>
    <w:rsid w:val="007C5405"/>
    <w:rsid w:val="007C562B"/>
    <w:rsid w:val="007C6059"/>
    <w:rsid w:val="007C7A59"/>
    <w:rsid w:val="007D1194"/>
    <w:rsid w:val="007D16B4"/>
    <w:rsid w:val="007D235B"/>
    <w:rsid w:val="007D246D"/>
    <w:rsid w:val="007D2E00"/>
    <w:rsid w:val="007D3CFE"/>
    <w:rsid w:val="007D5128"/>
    <w:rsid w:val="007D5738"/>
    <w:rsid w:val="007D5D9B"/>
    <w:rsid w:val="007D5F4E"/>
    <w:rsid w:val="007D6EDD"/>
    <w:rsid w:val="007E1C93"/>
    <w:rsid w:val="007E1E6E"/>
    <w:rsid w:val="007E4005"/>
    <w:rsid w:val="007E4DEC"/>
    <w:rsid w:val="007E5256"/>
    <w:rsid w:val="007F0C9B"/>
    <w:rsid w:val="007F1360"/>
    <w:rsid w:val="007F1A9B"/>
    <w:rsid w:val="007F4886"/>
    <w:rsid w:val="007F4A12"/>
    <w:rsid w:val="007F5166"/>
    <w:rsid w:val="007F6A8B"/>
    <w:rsid w:val="008004E1"/>
    <w:rsid w:val="0080121A"/>
    <w:rsid w:val="008014B5"/>
    <w:rsid w:val="00802391"/>
    <w:rsid w:val="008059BC"/>
    <w:rsid w:val="00807BDC"/>
    <w:rsid w:val="008100CA"/>
    <w:rsid w:val="00810A2E"/>
    <w:rsid w:val="00810D34"/>
    <w:rsid w:val="00810E92"/>
    <w:rsid w:val="00811783"/>
    <w:rsid w:val="0081220F"/>
    <w:rsid w:val="00813886"/>
    <w:rsid w:val="00813BF0"/>
    <w:rsid w:val="00816018"/>
    <w:rsid w:val="00820338"/>
    <w:rsid w:val="0082065F"/>
    <w:rsid w:val="00821F1D"/>
    <w:rsid w:val="0082201B"/>
    <w:rsid w:val="00822B24"/>
    <w:rsid w:val="00823050"/>
    <w:rsid w:val="008259CE"/>
    <w:rsid w:val="00825DB6"/>
    <w:rsid w:val="008279FD"/>
    <w:rsid w:val="00827A3E"/>
    <w:rsid w:val="008310D6"/>
    <w:rsid w:val="008313A4"/>
    <w:rsid w:val="0083166D"/>
    <w:rsid w:val="00836763"/>
    <w:rsid w:val="0083683A"/>
    <w:rsid w:val="00837158"/>
    <w:rsid w:val="0083770B"/>
    <w:rsid w:val="00841A2D"/>
    <w:rsid w:val="00841AD6"/>
    <w:rsid w:val="00841C1E"/>
    <w:rsid w:val="00843E4F"/>
    <w:rsid w:val="0084448C"/>
    <w:rsid w:val="00844863"/>
    <w:rsid w:val="008448CA"/>
    <w:rsid w:val="00844BF9"/>
    <w:rsid w:val="008451B2"/>
    <w:rsid w:val="008468AB"/>
    <w:rsid w:val="008503E6"/>
    <w:rsid w:val="008506C2"/>
    <w:rsid w:val="00850A09"/>
    <w:rsid w:val="008522D4"/>
    <w:rsid w:val="00852415"/>
    <w:rsid w:val="00854719"/>
    <w:rsid w:val="008567FC"/>
    <w:rsid w:val="00857675"/>
    <w:rsid w:val="008576A8"/>
    <w:rsid w:val="00857E47"/>
    <w:rsid w:val="00860977"/>
    <w:rsid w:val="00861986"/>
    <w:rsid w:val="00861C4D"/>
    <w:rsid w:val="008636E3"/>
    <w:rsid w:val="00865924"/>
    <w:rsid w:val="00867579"/>
    <w:rsid w:val="00870CEB"/>
    <w:rsid w:val="00870F6C"/>
    <w:rsid w:val="0087290E"/>
    <w:rsid w:val="00872E38"/>
    <w:rsid w:val="00873721"/>
    <w:rsid w:val="00873793"/>
    <w:rsid w:val="008747E7"/>
    <w:rsid w:val="008758CD"/>
    <w:rsid w:val="008769B8"/>
    <w:rsid w:val="0087762B"/>
    <w:rsid w:val="0087781A"/>
    <w:rsid w:val="00882140"/>
    <w:rsid w:val="00882551"/>
    <w:rsid w:val="00882B44"/>
    <w:rsid w:val="00886E74"/>
    <w:rsid w:val="008935C5"/>
    <w:rsid w:val="008942B8"/>
    <w:rsid w:val="00894F51"/>
    <w:rsid w:val="00896BA2"/>
    <w:rsid w:val="00896CE1"/>
    <w:rsid w:val="008A0ED0"/>
    <w:rsid w:val="008A1599"/>
    <w:rsid w:val="008A1B76"/>
    <w:rsid w:val="008A21FF"/>
    <w:rsid w:val="008A2A75"/>
    <w:rsid w:val="008A360B"/>
    <w:rsid w:val="008A3BB7"/>
    <w:rsid w:val="008A467D"/>
    <w:rsid w:val="008A527C"/>
    <w:rsid w:val="008A60CB"/>
    <w:rsid w:val="008A64C0"/>
    <w:rsid w:val="008A6E5A"/>
    <w:rsid w:val="008A71DB"/>
    <w:rsid w:val="008A7276"/>
    <w:rsid w:val="008B00BD"/>
    <w:rsid w:val="008B0B94"/>
    <w:rsid w:val="008B3EEF"/>
    <w:rsid w:val="008B52E3"/>
    <w:rsid w:val="008B5728"/>
    <w:rsid w:val="008B6962"/>
    <w:rsid w:val="008B6A62"/>
    <w:rsid w:val="008B7673"/>
    <w:rsid w:val="008C00C2"/>
    <w:rsid w:val="008C0808"/>
    <w:rsid w:val="008C15D7"/>
    <w:rsid w:val="008C342B"/>
    <w:rsid w:val="008C38C0"/>
    <w:rsid w:val="008C7B07"/>
    <w:rsid w:val="008D03E4"/>
    <w:rsid w:val="008D19AF"/>
    <w:rsid w:val="008D1BF3"/>
    <w:rsid w:val="008D1E88"/>
    <w:rsid w:val="008D3BEC"/>
    <w:rsid w:val="008D3FC8"/>
    <w:rsid w:val="008D4535"/>
    <w:rsid w:val="008D4E97"/>
    <w:rsid w:val="008D5281"/>
    <w:rsid w:val="008D5AF2"/>
    <w:rsid w:val="008D688E"/>
    <w:rsid w:val="008D6DEA"/>
    <w:rsid w:val="008E0820"/>
    <w:rsid w:val="008E2FF8"/>
    <w:rsid w:val="008E3C9A"/>
    <w:rsid w:val="008E4677"/>
    <w:rsid w:val="008E4D21"/>
    <w:rsid w:val="008E556B"/>
    <w:rsid w:val="008E5C15"/>
    <w:rsid w:val="008E5C94"/>
    <w:rsid w:val="008E6B02"/>
    <w:rsid w:val="008E6B2F"/>
    <w:rsid w:val="008E6BDE"/>
    <w:rsid w:val="008E71F0"/>
    <w:rsid w:val="008F0381"/>
    <w:rsid w:val="008F17C3"/>
    <w:rsid w:val="008F219A"/>
    <w:rsid w:val="008F3048"/>
    <w:rsid w:val="008F310D"/>
    <w:rsid w:val="008F4901"/>
    <w:rsid w:val="008F59A7"/>
    <w:rsid w:val="008F6FC9"/>
    <w:rsid w:val="008F7CB9"/>
    <w:rsid w:val="009000A3"/>
    <w:rsid w:val="00900CCA"/>
    <w:rsid w:val="009020F6"/>
    <w:rsid w:val="0090400D"/>
    <w:rsid w:val="00904EDF"/>
    <w:rsid w:val="0090528E"/>
    <w:rsid w:val="009056A5"/>
    <w:rsid w:val="00905CF8"/>
    <w:rsid w:val="009066E5"/>
    <w:rsid w:val="00906EBD"/>
    <w:rsid w:val="00907743"/>
    <w:rsid w:val="009122E6"/>
    <w:rsid w:val="009134B7"/>
    <w:rsid w:val="00914210"/>
    <w:rsid w:val="009146B8"/>
    <w:rsid w:val="00914CA1"/>
    <w:rsid w:val="00915B3A"/>
    <w:rsid w:val="009178F8"/>
    <w:rsid w:val="00917B17"/>
    <w:rsid w:val="00921086"/>
    <w:rsid w:val="00921476"/>
    <w:rsid w:val="00922951"/>
    <w:rsid w:val="00923C9E"/>
    <w:rsid w:val="00924172"/>
    <w:rsid w:val="009247E6"/>
    <w:rsid w:val="00925A39"/>
    <w:rsid w:val="009318B6"/>
    <w:rsid w:val="00933D77"/>
    <w:rsid w:val="00934EBB"/>
    <w:rsid w:val="00935087"/>
    <w:rsid w:val="00935B55"/>
    <w:rsid w:val="00937891"/>
    <w:rsid w:val="00942E68"/>
    <w:rsid w:val="009430D4"/>
    <w:rsid w:val="00943A99"/>
    <w:rsid w:val="00946D98"/>
    <w:rsid w:val="00946E24"/>
    <w:rsid w:val="00946E46"/>
    <w:rsid w:val="00946E63"/>
    <w:rsid w:val="0094751E"/>
    <w:rsid w:val="00950F28"/>
    <w:rsid w:val="00952108"/>
    <w:rsid w:val="00952ADB"/>
    <w:rsid w:val="00953085"/>
    <w:rsid w:val="00953D22"/>
    <w:rsid w:val="00957E5C"/>
    <w:rsid w:val="00960154"/>
    <w:rsid w:val="00960E4C"/>
    <w:rsid w:val="0096117A"/>
    <w:rsid w:val="00961FBD"/>
    <w:rsid w:val="0096276F"/>
    <w:rsid w:val="00963BAC"/>
    <w:rsid w:val="00963BF0"/>
    <w:rsid w:val="00963F0F"/>
    <w:rsid w:val="0096469C"/>
    <w:rsid w:val="00964CEB"/>
    <w:rsid w:val="0096552A"/>
    <w:rsid w:val="00966277"/>
    <w:rsid w:val="00971E30"/>
    <w:rsid w:val="0097389F"/>
    <w:rsid w:val="00976FD3"/>
    <w:rsid w:val="009770A4"/>
    <w:rsid w:val="009808C4"/>
    <w:rsid w:val="00980E74"/>
    <w:rsid w:val="00982742"/>
    <w:rsid w:val="00984993"/>
    <w:rsid w:val="00985936"/>
    <w:rsid w:val="00987392"/>
    <w:rsid w:val="00987B87"/>
    <w:rsid w:val="00991CDF"/>
    <w:rsid w:val="00994566"/>
    <w:rsid w:val="0099469B"/>
    <w:rsid w:val="0099480F"/>
    <w:rsid w:val="00994CB3"/>
    <w:rsid w:val="0099504F"/>
    <w:rsid w:val="0099537C"/>
    <w:rsid w:val="00995410"/>
    <w:rsid w:val="00995524"/>
    <w:rsid w:val="00995F32"/>
    <w:rsid w:val="009966E5"/>
    <w:rsid w:val="009969BF"/>
    <w:rsid w:val="009A02C4"/>
    <w:rsid w:val="009A258B"/>
    <w:rsid w:val="009A2717"/>
    <w:rsid w:val="009A29B0"/>
    <w:rsid w:val="009A353E"/>
    <w:rsid w:val="009A37BD"/>
    <w:rsid w:val="009A4F66"/>
    <w:rsid w:val="009A506B"/>
    <w:rsid w:val="009A5445"/>
    <w:rsid w:val="009A674C"/>
    <w:rsid w:val="009A6BF8"/>
    <w:rsid w:val="009A726A"/>
    <w:rsid w:val="009A75BF"/>
    <w:rsid w:val="009A7E18"/>
    <w:rsid w:val="009B181E"/>
    <w:rsid w:val="009B202E"/>
    <w:rsid w:val="009B2A36"/>
    <w:rsid w:val="009B3136"/>
    <w:rsid w:val="009B3D5C"/>
    <w:rsid w:val="009B4081"/>
    <w:rsid w:val="009B41C2"/>
    <w:rsid w:val="009B5138"/>
    <w:rsid w:val="009B6186"/>
    <w:rsid w:val="009B660A"/>
    <w:rsid w:val="009B66D4"/>
    <w:rsid w:val="009B6B1E"/>
    <w:rsid w:val="009B767F"/>
    <w:rsid w:val="009B79AB"/>
    <w:rsid w:val="009C13CC"/>
    <w:rsid w:val="009C159C"/>
    <w:rsid w:val="009C1BF9"/>
    <w:rsid w:val="009C20D7"/>
    <w:rsid w:val="009C23D8"/>
    <w:rsid w:val="009C382B"/>
    <w:rsid w:val="009C4B87"/>
    <w:rsid w:val="009C5B63"/>
    <w:rsid w:val="009D0FB8"/>
    <w:rsid w:val="009D3448"/>
    <w:rsid w:val="009D3A95"/>
    <w:rsid w:val="009D4041"/>
    <w:rsid w:val="009D467E"/>
    <w:rsid w:val="009D5704"/>
    <w:rsid w:val="009D5B1D"/>
    <w:rsid w:val="009D5E61"/>
    <w:rsid w:val="009D6EE3"/>
    <w:rsid w:val="009E148C"/>
    <w:rsid w:val="009E1772"/>
    <w:rsid w:val="009E1BE6"/>
    <w:rsid w:val="009E2189"/>
    <w:rsid w:val="009E2A05"/>
    <w:rsid w:val="009E34CF"/>
    <w:rsid w:val="009E36B4"/>
    <w:rsid w:val="009E36C8"/>
    <w:rsid w:val="009E4131"/>
    <w:rsid w:val="009E4222"/>
    <w:rsid w:val="009E51B0"/>
    <w:rsid w:val="009E62C4"/>
    <w:rsid w:val="009E7763"/>
    <w:rsid w:val="009E7F25"/>
    <w:rsid w:val="009F3F5B"/>
    <w:rsid w:val="009F4EFA"/>
    <w:rsid w:val="009F5D75"/>
    <w:rsid w:val="009F66C7"/>
    <w:rsid w:val="00A01872"/>
    <w:rsid w:val="00A036A1"/>
    <w:rsid w:val="00A03EDB"/>
    <w:rsid w:val="00A0405E"/>
    <w:rsid w:val="00A04306"/>
    <w:rsid w:val="00A054CB"/>
    <w:rsid w:val="00A0640C"/>
    <w:rsid w:val="00A06952"/>
    <w:rsid w:val="00A07841"/>
    <w:rsid w:val="00A10D51"/>
    <w:rsid w:val="00A12F3E"/>
    <w:rsid w:val="00A14B37"/>
    <w:rsid w:val="00A14C48"/>
    <w:rsid w:val="00A15EBA"/>
    <w:rsid w:val="00A15FB1"/>
    <w:rsid w:val="00A16A78"/>
    <w:rsid w:val="00A20D54"/>
    <w:rsid w:val="00A22405"/>
    <w:rsid w:val="00A22850"/>
    <w:rsid w:val="00A22E7F"/>
    <w:rsid w:val="00A22E80"/>
    <w:rsid w:val="00A2371E"/>
    <w:rsid w:val="00A2538F"/>
    <w:rsid w:val="00A253C8"/>
    <w:rsid w:val="00A25599"/>
    <w:rsid w:val="00A25A9B"/>
    <w:rsid w:val="00A309B5"/>
    <w:rsid w:val="00A31C25"/>
    <w:rsid w:val="00A328C9"/>
    <w:rsid w:val="00A32B75"/>
    <w:rsid w:val="00A34F00"/>
    <w:rsid w:val="00A3578E"/>
    <w:rsid w:val="00A3601A"/>
    <w:rsid w:val="00A365E6"/>
    <w:rsid w:val="00A36A88"/>
    <w:rsid w:val="00A40756"/>
    <w:rsid w:val="00A40E3C"/>
    <w:rsid w:val="00A419B3"/>
    <w:rsid w:val="00A42EB7"/>
    <w:rsid w:val="00A42ECC"/>
    <w:rsid w:val="00A43DFB"/>
    <w:rsid w:val="00A44AFA"/>
    <w:rsid w:val="00A46DAC"/>
    <w:rsid w:val="00A478B2"/>
    <w:rsid w:val="00A50061"/>
    <w:rsid w:val="00A50D68"/>
    <w:rsid w:val="00A516BC"/>
    <w:rsid w:val="00A52475"/>
    <w:rsid w:val="00A52525"/>
    <w:rsid w:val="00A5258C"/>
    <w:rsid w:val="00A5301E"/>
    <w:rsid w:val="00A533E2"/>
    <w:rsid w:val="00A54123"/>
    <w:rsid w:val="00A54D53"/>
    <w:rsid w:val="00A57D11"/>
    <w:rsid w:val="00A60179"/>
    <w:rsid w:val="00A63ACC"/>
    <w:rsid w:val="00A64C3E"/>
    <w:rsid w:val="00A65065"/>
    <w:rsid w:val="00A659C2"/>
    <w:rsid w:val="00A666A0"/>
    <w:rsid w:val="00A675FE"/>
    <w:rsid w:val="00A67A68"/>
    <w:rsid w:val="00A70188"/>
    <w:rsid w:val="00A7026D"/>
    <w:rsid w:val="00A7041D"/>
    <w:rsid w:val="00A70BEB"/>
    <w:rsid w:val="00A71385"/>
    <w:rsid w:val="00A727C0"/>
    <w:rsid w:val="00A72F26"/>
    <w:rsid w:val="00A7391A"/>
    <w:rsid w:val="00A73A8E"/>
    <w:rsid w:val="00A73DF1"/>
    <w:rsid w:val="00A740E3"/>
    <w:rsid w:val="00A75DA1"/>
    <w:rsid w:val="00A762F6"/>
    <w:rsid w:val="00A77A88"/>
    <w:rsid w:val="00A828B4"/>
    <w:rsid w:val="00A84508"/>
    <w:rsid w:val="00A8459E"/>
    <w:rsid w:val="00A85657"/>
    <w:rsid w:val="00A86EE8"/>
    <w:rsid w:val="00A86F22"/>
    <w:rsid w:val="00A87E96"/>
    <w:rsid w:val="00A905A5"/>
    <w:rsid w:val="00A943FB"/>
    <w:rsid w:val="00A95E14"/>
    <w:rsid w:val="00A96184"/>
    <w:rsid w:val="00A964D5"/>
    <w:rsid w:val="00A96B7C"/>
    <w:rsid w:val="00A975DB"/>
    <w:rsid w:val="00AA20B1"/>
    <w:rsid w:val="00AA2C2E"/>
    <w:rsid w:val="00AA33BA"/>
    <w:rsid w:val="00AA36EF"/>
    <w:rsid w:val="00AA4EBA"/>
    <w:rsid w:val="00AA4F79"/>
    <w:rsid w:val="00AA54A5"/>
    <w:rsid w:val="00AA6149"/>
    <w:rsid w:val="00AA7C80"/>
    <w:rsid w:val="00AB0A81"/>
    <w:rsid w:val="00AB33DF"/>
    <w:rsid w:val="00AB4D6D"/>
    <w:rsid w:val="00AB63A5"/>
    <w:rsid w:val="00AB7903"/>
    <w:rsid w:val="00AB7A30"/>
    <w:rsid w:val="00AC073B"/>
    <w:rsid w:val="00AC2DFE"/>
    <w:rsid w:val="00AC4053"/>
    <w:rsid w:val="00AC4653"/>
    <w:rsid w:val="00AC5B02"/>
    <w:rsid w:val="00AC6731"/>
    <w:rsid w:val="00AD0144"/>
    <w:rsid w:val="00AD44BC"/>
    <w:rsid w:val="00AD51EC"/>
    <w:rsid w:val="00AD5919"/>
    <w:rsid w:val="00AD5DCC"/>
    <w:rsid w:val="00AD737C"/>
    <w:rsid w:val="00AE218D"/>
    <w:rsid w:val="00AE2C57"/>
    <w:rsid w:val="00AE2FA8"/>
    <w:rsid w:val="00AE445A"/>
    <w:rsid w:val="00AE5CEA"/>
    <w:rsid w:val="00AF0795"/>
    <w:rsid w:val="00AF1F7F"/>
    <w:rsid w:val="00AF226F"/>
    <w:rsid w:val="00AF2B4D"/>
    <w:rsid w:val="00AF3512"/>
    <w:rsid w:val="00AF4CFA"/>
    <w:rsid w:val="00AF5231"/>
    <w:rsid w:val="00AF5811"/>
    <w:rsid w:val="00AF783E"/>
    <w:rsid w:val="00AF7927"/>
    <w:rsid w:val="00AF7FF2"/>
    <w:rsid w:val="00B005FB"/>
    <w:rsid w:val="00B00AE8"/>
    <w:rsid w:val="00B00BC0"/>
    <w:rsid w:val="00B01B27"/>
    <w:rsid w:val="00B02EC2"/>
    <w:rsid w:val="00B03027"/>
    <w:rsid w:val="00B030EF"/>
    <w:rsid w:val="00B03303"/>
    <w:rsid w:val="00B04F09"/>
    <w:rsid w:val="00B05BB9"/>
    <w:rsid w:val="00B06328"/>
    <w:rsid w:val="00B07368"/>
    <w:rsid w:val="00B10B75"/>
    <w:rsid w:val="00B10CFE"/>
    <w:rsid w:val="00B10D14"/>
    <w:rsid w:val="00B127D8"/>
    <w:rsid w:val="00B12C36"/>
    <w:rsid w:val="00B12EE4"/>
    <w:rsid w:val="00B15F8A"/>
    <w:rsid w:val="00B1606D"/>
    <w:rsid w:val="00B16285"/>
    <w:rsid w:val="00B166AD"/>
    <w:rsid w:val="00B17D2F"/>
    <w:rsid w:val="00B17D3D"/>
    <w:rsid w:val="00B20349"/>
    <w:rsid w:val="00B20887"/>
    <w:rsid w:val="00B21444"/>
    <w:rsid w:val="00B218C3"/>
    <w:rsid w:val="00B21C98"/>
    <w:rsid w:val="00B22376"/>
    <w:rsid w:val="00B2388A"/>
    <w:rsid w:val="00B26978"/>
    <w:rsid w:val="00B26E51"/>
    <w:rsid w:val="00B30F4C"/>
    <w:rsid w:val="00B30FA3"/>
    <w:rsid w:val="00B32689"/>
    <w:rsid w:val="00B329E2"/>
    <w:rsid w:val="00B33A92"/>
    <w:rsid w:val="00B33D4B"/>
    <w:rsid w:val="00B34203"/>
    <w:rsid w:val="00B3588A"/>
    <w:rsid w:val="00B35CD5"/>
    <w:rsid w:val="00B3767C"/>
    <w:rsid w:val="00B40A7B"/>
    <w:rsid w:val="00B40AB4"/>
    <w:rsid w:val="00B41683"/>
    <w:rsid w:val="00B43E90"/>
    <w:rsid w:val="00B43EE5"/>
    <w:rsid w:val="00B451EC"/>
    <w:rsid w:val="00B47845"/>
    <w:rsid w:val="00B47ACA"/>
    <w:rsid w:val="00B518A2"/>
    <w:rsid w:val="00B53663"/>
    <w:rsid w:val="00B54D20"/>
    <w:rsid w:val="00B55706"/>
    <w:rsid w:val="00B5619F"/>
    <w:rsid w:val="00B5621B"/>
    <w:rsid w:val="00B56887"/>
    <w:rsid w:val="00B57823"/>
    <w:rsid w:val="00B60C60"/>
    <w:rsid w:val="00B63CDE"/>
    <w:rsid w:val="00B63D26"/>
    <w:rsid w:val="00B64B68"/>
    <w:rsid w:val="00B66F90"/>
    <w:rsid w:val="00B67039"/>
    <w:rsid w:val="00B70462"/>
    <w:rsid w:val="00B732AF"/>
    <w:rsid w:val="00B739E4"/>
    <w:rsid w:val="00B73A78"/>
    <w:rsid w:val="00B74CA9"/>
    <w:rsid w:val="00B761D5"/>
    <w:rsid w:val="00B76A5A"/>
    <w:rsid w:val="00B76F8D"/>
    <w:rsid w:val="00B770AF"/>
    <w:rsid w:val="00B7730D"/>
    <w:rsid w:val="00B779C3"/>
    <w:rsid w:val="00B77C94"/>
    <w:rsid w:val="00B817B3"/>
    <w:rsid w:val="00B81E88"/>
    <w:rsid w:val="00B824AB"/>
    <w:rsid w:val="00B82E3B"/>
    <w:rsid w:val="00B83D2C"/>
    <w:rsid w:val="00B83E24"/>
    <w:rsid w:val="00B86180"/>
    <w:rsid w:val="00B864AA"/>
    <w:rsid w:val="00B86E4F"/>
    <w:rsid w:val="00B86E6C"/>
    <w:rsid w:val="00B87262"/>
    <w:rsid w:val="00B90666"/>
    <w:rsid w:val="00B91624"/>
    <w:rsid w:val="00B91B8E"/>
    <w:rsid w:val="00B91F10"/>
    <w:rsid w:val="00B92253"/>
    <w:rsid w:val="00B9243B"/>
    <w:rsid w:val="00B93470"/>
    <w:rsid w:val="00B940C8"/>
    <w:rsid w:val="00B94B02"/>
    <w:rsid w:val="00B96E6C"/>
    <w:rsid w:val="00B97627"/>
    <w:rsid w:val="00BA0CA7"/>
    <w:rsid w:val="00BA0E48"/>
    <w:rsid w:val="00BA22FC"/>
    <w:rsid w:val="00BA2300"/>
    <w:rsid w:val="00BA3071"/>
    <w:rsid w:val="00BA34C7"/>
    <w:rsid w:val="00BA3688"/>
    <w:rsid w:val="00BA3C5D"/>
    <w:rsid w:val="00BA4342"/>
    <w:rsid w:val="00BA529E"/>
    <w:rsid w:val="00BA6BCF"/>
    <w:rsid w:val="00BA74D7"/>
    <w:rsid w:val="00BB1322"/>
    <w:rsid w:val="00BB1FF1"/>
    <w:rsid w:val="00BB5C93"/>
    <w:rsid w:val="00BC0265"/>
    <w:rsid w:val="00BC0D74"/>
    <w:rsid w:val="00BC147B"/>
    <w:rsid w:val="00BC15F5"/>
    <w:rsid w:val="00BC1AE6"/>
    <w:rsid w:val="00BC1F6F"/>
    <w:rsid w:val="00BC245D"/>
    <w:rsid w:val="00BC2CB2"/>
    <w:rsid w:val="00BC700E"/>
    <w:rsid w:val="00BC7030"/>
    <w:rsid w:val="00BC7A95"/>
    <w:rsid w:val="00BD0655"/>
    <w:rsid w:val="00BD0662"/>
    <w:rsid w:val="00BD0715"/>
    <w:rsid w:val="00BD2DE0"/>
    <w:rsid w:val="00BD3345"/>
    <w:rsid w:val="00BD439D"/>
    <w:rsid w:val="00BD5609"/>
    <w:rsid w:val="00BD5BD0"/>
    <w:rsid w:val="00BD68CB"/>
    <w:rsid w:val="00BE0E83"/>
    <w:rsid w:val="00BE2C19"/>
    <w:rsid w:val="00BE324B"/>
    <w:rsid w:val="00BF1147"/>
    <w:rsid w:val="00BF1678"/>
    <w:rsid w:val="00BF16DF"/>
    <w:rsid w:val="00BF287C"/>
    <w:rsid w:val="00BF4A6F"/>
    <w:rsid w:val="00BF4DCC"/>
    <w:rsid w:val="00BF5EE0"/>
    <w:rsid w:val="00BF7A01"/>
    <w:rsid w:val="00BF7E04"/>
    <w:rsid w:val="00C005E5"/>
    <w:rsid w:val="00C00C3E"/>
    <w:rsid w:val="00C01A26"/>
    <w:rsid w:val="00C056C3"/>
    <w:rsid w:val="00C07A3B"/>
    <w:rsid w:val="00C10C9B"/>
    <w:rsid w:val="00C12D71"/>
    <w:rsid w:val="00C13402"/>
    <w:rsid w:val="00C138DE"/>
    <w:rsid w:val="00C16390"/>
    <w:rsid w:val="00C1707F"/>
    <w:rsid w:val="00C20537"/>
    <w:rsid w:val="00C20BA6"/>
    <w:rsid w:val="00C211F7"/>
    <w:rsid w:val="00C22D91"/>
    <w:rsid w:val="00C23947"/>
    <w:rsid w:val="00C24ADB"/>
    <w:rsid w:val="00C24DB8"/>
    <w:rsid w:val="00C30142"/>
    <w:rsid w:val="00C307A7"/>
    <w:rsid w:val="00C33693"/>
    <w:rsid w:val="00C342AD"/>
    <w:rsid w:val="00C34415"/>
    <w:rsid w:val="00C35B9C"/>
    <w:rsid w:val="00C3655F"/>
    <w:rsid w:val="00C36A8C"/>
    <w:rsid w:val="00C36B4E"/>
    <w:rsid w:val="00C36D54"/>
    <w:rsid w:val="00C3737A"/>
    <w:rsid w:val="00C41BEB"/>
    <w:rsid w:val="00C43570"/>
    <w:rsid w:val="00C45F15"/>
    <w:rsid w:val="00C46D14"/>
    <w:rsid w:val="00C4771B"/>
    <w:rsid w:val="00C47F9F"/>
    <w:rsid w:val="00C47FE3"/>
    <w:rsid w:val="00C507AF"/>
    <w:rsid w:val="00C51D79"/>
    <w:rsid w:val="00C5287E"/>
    <w:rsid w:val="00C552DF"/>
    <w:rsid w:val="00C55430"/>
    <w:rsid w:val="00C557FE"/>
    <w:rsid w:val="00C5792F"/>
    <w:rsid w:val="00C60AE6"/>
    <w:rsid w:val="00C63984"/>
    <w:rsid w:val="00C64420"/>
    <w:rsid w:val="00C64F01"/>
    <w:rsid w:val="00C65C3F"/>
    <w:rsid w:val="00C65ED4"/>
    <w:rsid w:val="00C703AF"/>
    <w:rsid w:val="00C715A9"/>
    <w:rsid w:val="00C71CE2"/>
    <w:rsid w:val="00C739AE"/>
    <w:rsid w:val="00C7457E"/>
    <w:rsid w:val="00C7577E"/>
    <w:rsid w:val="00C778DB"/>
    <w:rsid w:val="00C808E0"/>
    <w:rsid w:val="00C80D9B"/>
    <w:rsid w:val="00C81F88"/>
    <w:rsid w:val="00C83D6F"/>
    <w:rsid w:val="00C849A5"/>
    <w:rsid w:val="00C84CF9"/>
    <w:rsid w:val="00C864C8"/>
    <w:rsid w:val="00C87C69"/>
    <w:rsid w:val="00C87CFC"/>
    <w:rsid w:val="00C90213"/>
    <w:rsid w:val="00C90C2F"/>
    <w:rsid w:val="00C912DD"/>
    <w:rsid w:val="00C9194C"/>
    <w:rsid w:val="00C92787"/>
    <w:rsid w:val="00C9282C"/>
    <w:rsid w:val="00C92F13"/>
    <w:rsid w:val="00C94B58"/>
    <w:rsid w:val="00C95C20"/>
    <w:rsid w:val="00C95E6F"/>
    <w:rsid w:val="00C963CA"/>
    <w:rsid w:val="00C97AE4"/>
    <w:rsid w:val="00CA1A28"/>
    <w:rsid w:val="00CA3306"/>
    <w:rsid w:val="00CA36E1"/>
    <w:rsid w:val="00CA376A"/>
    <w:rsid w:val="00CA39FC"/>
    <w:rsid w:val="00CA6163"/>
    <w:rsid w:val="00CA62D5"/>
    <w:rsid w:val="00CA7876"/>
    <w:rsid w:val="00CB0E1D"/>
    <w:rsid w:val="00CB2FFA"/>
    <w:rsid w:val="00CB3082"/>
    <w:rsid w:val="00CB40E0"/>
    <w:rsid w:val="00CB4206"/>
    <w:rsid w:val="00CB4E6A"/>
    <w:rsid w:val="00CB4F56"/>
    <w:rsid w:val="00CB5759"/>
    <w:rsid w:val="00CB759A"/>
    <w:rsid w:val="00CB791F"/>
    <w:rsid w:val="00CC1E98"/>
    <w:rsid w:val="00CC426C"/>
    <w:rsid w:val="00CC57D2"/>
    <w:rsid w:val="00CC5B96"/>
    <w:rsid w:val="00CC7B7D"/>
    <w:rsid w:val="00CC7FE6"/>
    <w:rsid w:val="00CD0AA8"/>
    <w:rsid w:val="00CD29EF"/>
    <w:rsid w:val="00CD469F"/>
    <w:rsid w:val="00CD5CE0"/>
    <w:rsid w:val="00CD6AED"/>
    <w:rsid w:val="00CD6D9C"/>
    <w:rsid w:val="00CD6E96"/>
    <w:rsid w:val="00CD7A17"/>
    <w:rsid w:val="00CE0FBF"/>
    <w:rsid w:val="00CE15FF"/>
    <w:rsid w:val="00CE1817"/>
    <w:rsid w:val="00CE1838"/>
    <w:rsid w:val="00CE20A5"/>
    <w:rsid w:val="00CE257E"/>
    <w:rsid w:val="00CE4B58"/>
    <w:rsid w:val="00CE7913"/>
    <w:rsid w:val="00CF1995"/>
    <w:rsid w:val="00CF1A6C"/>
    <w:rsid w:val="00CF49BD"/>
    <w:rsid w:val="00CF4D37"/>
    <w:rsid w:val="00CF5761"/>
    <w:rsid w:val="00CF5D76"/>
    <w:rsid w:val="00CF6094"/>
    <w:rsid w:val="00CF738F"/>
    <w:rsid w:val="00CF7575"/>
    <w:rsid w:val="00CF7726"/>
    <w:rsid w:val="00D0022B"/>
    <w:rsid w:val="00D03D14"/>
    <w:rsid w:val="00D03FE9"/>
    <w:rsid w:val="00D05BF8"/>
    <w:rsid w:val="00D065B5"/>
    <w:rsid w:val="00D06C15"/>
    <w:rsid w:val="00D07017"/>
    <w:rsid w:val="00D10416"/>
    <w:rsid w:val="00D10EBE"/>
    <w:rsid w:val="00D111D8"/>
    <w:rsid w:val="00D11612"/>
    <w:rsid w:val="00D129B4"/>
    <w:rsid w:val="00D12ED1"/>
    <w:rsid w:val="00D15868"/>
    <w:rsid w:val="00D16F2E"/>
    <w:rsid w:val="00D17F3E"/>
    <w:rsid w:val="00D206A2"/>
    <w:rsid w:val="00D22E6F"/>
    <w:rsid w:val="00D23870"/>
    <w:rsid w:val="00D23C41"/>
    <w:rsid w:val="00D24897"/>
    <w:rsid w:val="00D25438"/>
    <w:rsid w:val="00D255D0"/>
    <w:rsid w:val="00D31944"/>
    <w:rsid w:val="00D32CCF"/>
    <w:rsid w:val="00D338B8"/>
    <w:rsid w:val="00D34E0A"/>
    <w:rsid w:val="00D3595E"/>
    <w:rsid w:val="00D359DB"/>
    <w:rsid w:val="00D37437"/>
    <w:rsid w:val="00D40843"/>
    <w:rsid w:val="00D40BC5"/>
    <w:rsid w:val="00D40D55"/>
    <w:rsid w:val="00D41520"/>
    <w:rsid w:val="00D424E1"/>
    <w:rsid w:val="00D42A97"/>
    <w:rsid w:val="00D43016"/>
    <w:rsid w:val="00D43414"/>
    <w:rsid w:val="00D43EA5"/>
    <w:rsid w:val="00D44413"/>
    <w:rsid w:val="00D44B77"/>
    <w:rsid w:val="00D477A9"/>
    <w:rsid w:val="00D47F01"/>
    <w:rsid w:val="00D5078E"/>
    <w:rsid w:val="00D518DC"/>
    <w:rsid w:val="00D535E5"/>
    <w:rsid w:val="00D54749"/>
    <w:rsid w:val="00D54A1E"/>
    <w:rsid w:val="00D55B69"/>
    <w:rsid w:val="00D55EA6"/>
    <w:rsid w:val="00D57274"/>
    <w:rsid w:val="00D57376"/>
    <w:rsid w:val="00D57B0C"/>
    <w:rsid w:val="00D6111F"/>
    <w:rsid w:val="00D62180"/>
    <w:rsid w:val="00D62BEC"/>
    <w:rsid w:val="00D635EB"/>
    <w:rsid w:val="00D63D43"/>
    <w:rsid w:val="00D646E5"/>
    <w:rsid w:val="00D6586A"/>
    <w:rsid w:val="00D66063"/>
    <w:rsid w:val="00D662EF"/>
    <w:rsid w:val="00D663DB"/>
    <w:rsid w:val="00D66A1F"/>
    <w:rsid w:val="00D70122"/>
    <w:rsid w:val="00D712C5"/>
    <w:rsid w:val="00D73607"/>
    <w:rsid w:val="00D73B67"/>
    <w:rsid w:val="00D77139"/>
    <w:rsid w:val="00D77EC1"/>
    <w:rsid w:val="00D8007A"/>
    <w:rsid w:val="00D816BB"/>
    <w:rsid w:val="00D821BF"/>
    <w:rsid w:val="00D82B47"/>
    <w:rsid w:val="00D843C7"/>
    <w:rsid w:val="00D86976"/>
    <w:rsid w:val="00D86DBC"/>
    <w:rsid w:val="00D93A4E"/>
    <w:rsid w:val="00D93D7E"/>
    <w:rsid w:val="00D94147"/>
    <w:rsid w:val="00D956A6"/>
    <w:rsid w:val="00D963A3"/>
    <w:rsid w:val="00DA003B"/>
    <w:rsid w:val="00DA0940"/>
    <w:rsid w:val="00DA2FE5"/>
    <w:rsid w:val="00DA457F"/>
    <w:rsid w:val="00DA484B"/>
    <w:rsid w:val="00DB136E"/>
    <w:rsid w:val="00DB16DE"/>
    <w:rsid w:val="00DB2BC9"/>
    <w:rsid w:val="00DB4872"/>
    <w:rsid w:val="00DB5BFC"/>
    <w:rsid w:val="00DB6DFE"/>
    <w:rsid w:val="00DB7726"/>
    <w:rsid w:val="00DC027C"/>
    <w:rsid w:val="00DC0F96"/>
    <w:rsid w:val="00DC26EF"/>
    <w:rsid w:val="00DC30CA"/>
    <w:rsid w:val="00DC3FF7"/>
    <w:rsid w:val="00DC41C7"/>
    <w:rsid w:val="00DC4978"/>
    <w:rsid w:val="00DC4DEB"/>
    <w:rsid w:val="00DC5156"/>
    <w:rsid w:val="00DC70F4"/>
    <w:rsid w:val="00DC7DCD"/>
    <w:rsid w:val="00DD10B0"/>
    <w:rsid w:val="00DD1A0E"/>
    <w:rsid w:val="00DD24F5"/>
    <w:rsid w:val="00DD2D4C"/>
    <w:rsid w:val="00DD3773"/>
    <w:rsid w:val="00DD38E6"/>
    <w:rsid w:val="00DD3D1F"/>
    <w:rsid w:val="00DD3F80"/>
    <w:rsid w:val="00DD4BAA"/>
    <w:rsid w:val="00DD5027"/>
    <w:rsid w:val="00DD556A"/>
    <w:rsid w:val="00DD593F"/>
    <w:rsid w:val="00DD64A3"/>
    <w:rsid w:val="00DE01D5"/>
    <w:rsid w:val="00DE1032"/>
    <w:rsid w:val="00DE1F9A"/>
    <w:rsid w:val="00DE2DCF"/>
    <w:rsid w:val="00DE365E"/>
    <w:rsid w:val="00DE3BDE"/>
    <w:rsid w:val="00DE3EFB"/>
    <w:rsid w:val="00DE4527"/>
    <w:rsid w:val="00DE56E6"/>
    <w:rsid w:val="00DE5950"/>
    <w:rsid w:val="00DE6A47"/>
    <w:rsid w:val="00DE773A"/>
    <w:rsid w:val="00DF0D66"/>
    <w:rsid w:val="00DF27D9"/>
    <w:rsid w:val="00DF2A75"/>
    <w:rsid w:val="00DF3263"/>
    <w:rsid w:val="00DF5197"/>
    <w:rsid w:val="00E02C5D"/>
    <w:rsid w:val="00E02D3F"/>
    <w:rsid w:val="00E02F53"/>
    <w:rsid w:val="00E04B2E"/>
    <w:rsid w:val="00E0651B"/>
    <w:rsid w:val="00E06879"/>
    <w:rsid w:val="00E11678"/>
    <w:rsid w:val="00E12051"/>
    <w:rsid w:val="00E13311"/>
    <w:rsid w:val="00E13C60"/>
    <w:rsid w:val="00E13CF3"/>
    <w:rsid w:val="00E15B2A"/>
    <w:rsid w:val="00E17461"/>
    <w:rsid w:val="00E1764F"/>
    <w:rsid w:val="00E17CAB"/>
    <w:rsid w:val="00E212F5"/>
    <w:rsid w:val="00E2324C"/>
    <w:rsid w:val="00E24579"/>
    <w:rsid w:val="00E24F9F"/>
    <w:rsid w:val="00E25585"/>
    <w:rsid w:val="00E256B4"/>
    <w:rsid w:val="00E2697C"/>
    <w:rsid w:val="00E3211A"/>
    <w:rsid w:val="00E321BB"/>
    <w:rsid w:val="00E32BCA"/>
    <w:rsid w:val="00E33B80"/>
    <w:rsid w:val="00E340BD"/>
    <w:rsid w:val="00E3491D"/>
    <w:rsid w:val="00E35535"/>
    <w:rsid w:val="00E3589D"/>
    <w:rsid w:val="00E3688C"/>
    <w:rsid w:val="00E376CD"/>
    <w:rsid w:val="00E401FF"/>
    <w:rsid w:val="00E41817"/>
    <w:rsid w:val="00E4261E"/>
    <w:rsid w:val="00E4365E"/>
    <w:rsid w:val="00E440BC"/>
    <w:rsid w:val="00E4512F"/>
    <w:rsid w:val="00E45D01"/>
    <w:rsid w:val="00E47967"/>
    <w:rsid w:val="00E47D2D"/>
    <w:rsid w:val="00E5030F"/>
    <w:rsid w:val="00E51925"/>
    <w:rsid w:val="00E51C78"/>
    <w:rsid w:val="00E51F5E"/>
    <w:rsid w:val="00E53D1C"/>
    <w:rsid w:val="00E53D96"/>
    <w:rsid w:val="00E55B59"/>
    <w:rsid w:val="00E5717D"/>
    <w:rsid w:val="00E60304"/>
    <w:rsid w:val="00E618E9"/>
    <w:rsid w:val="00E61A29"/>
    <w:rsid w:val="00E6336F"/>
    <w:rsid w:val="00E64624"/>
    <w:rsid w:val="00E648F2"/>
    <w:rsid w:val="00E66188"/>
    <w:rsid w:val="00E675DB"/>
    <w:rsid w:val="00E677FD"/>
    <w:rsid w:val="00E6795C"/>
    <w:rsid w:val="00E67A12"/>
    <w:rsid w:val="00E67B3F"/>
    <w:rsid w:val="00E67D75"/>
    <w:rsid w:val="00E7035A"/>
    <w:rsid w:val="00E70C38"/>
    <w:rsid w:val="00E713C3"/>
    <w:rsid w:val="00E7266A"/>
    <w:rsid w:val="00E73C27"/>
    <w:rsid w:val="00E74207"/>
    <w:rsid w:val="00E74482"/>
    <w:rsid w:val="00E776FA"/>
    <w:rsid w:val="00E8109D"/>
    <w:rsid w:val="00E827B5"/>
    <w:rsid w:val="00E864C3"/>
    <w:rsid w:val="00E87130"/>
    <w:rsid w:val="00E872DA"/>
    <w:rsid w:val="00E87C05"/>
    <w:rsid w:val="00E9051E"/>
    <w:rsid w:val="00E90CE7"/>
    <w:rsid w:val="00E91244"/>
    <w:rsid w:val="00E91504"/>
    <w:rsid w:val="00E9177E"/>
    <w:rsid w:val="00E94666"/>
    <w:rsid w:val="00E948D3"/>
    <w:rsid w:val="00E95471"/>
    <w:rsid w:val="00E95B1A"/>
    <w:rsid w:val="00E961A4"/>
    <w:rsid w:val="00E96F45"/>
    <w:rsid w:val="00E97018"/>
    <w:rsid w:val="00EA052D"/>
    <w:rsid w:val="00EA2BD6"/>
    <w:rsid w:val="00EA46FB"/>
    <w:rsid w:val="00EA4C30"/>
    <w:rsid w:val="00EA587D"/>
    <w:rsid w:val="00EA596C"/>
    <w:rsid w:val="00EA6BF8"/>
    <w:rsid w:val="00EA713F"/>
    <w:rsid w:val="00EA7714"/>
    <w:rsid w:val="00EA7AFE"/>
    <w:rsid w:val="00EB0ED9"/>
    <w:rsid w:val="00EB1E21"/>
    <w:rsid w:val="00EB22A8"/>
    <w:rsid w:val="00EB2F40"/>
    <w:rsid w:val="00EB327D"/>
    <w:rsid w:val="00EB404D"/>
    <w:rsid w:val="00EB416F"/>
    <w:rsid w:val="00EB502F"/>
    <w:rsid w:val="00EC0DD6"/>
    <w:rsid w:val="00EC1B20"/>
    <w:rsid w:val="00EC2492"/>
    <w:rsid w:val="00EC4678"/>
    <w:rsid w:val="00EC4842"/>
    <w:rsid w:val="00EC503A"/>
    <w:rsid w:val="00EC511E"/>
    <w:rsid w:val="00EC5159"/>
    <w:rsid w:val="00EC5967"/>
    <w:rsid w:val="00EC6F10"/>
    <w:rsid w:val="00ED098C"/>
    <w:rsid w:val="00ED336B"/>
    <w:rsid w:val="00ED3C86"/>
    <w:rsid w:val="00ED5ED9"/>
    <w:rsid w:val="00ED61DC"/>
    <w:rsid w:val="00ED64BE"/>
    <w:rsid w:val="00ED66F1"/>
    <w:rsid w:val="00EE207A"/>
    <w:rsid w:val="00EE288B"/>
    <w:rsid w:val="00EE2F64"/>
    <w:rsid w:val="00EE3603"/>
    <w:rsid w:val="00EE4832"/>
    <w:rsid w:val="00EE6475"/>
    <w:rsid w:val="00EE6566"/>
    <w:rsid w:val="00EE6B8A"/>
    <w:rsid w:val="00EF0C83"/>
    <w:rsid w:val="00EF0CB7"/>
    <w:rsid w:val="00EF27D2"/>
    <w:rsid w:val="00EF30CD"/>
    <w:rsid w:val="00EF40B3"/>
    <w:rsid w:val="00EF52F1"/>
    <w:rsid w:val="00EF692F"/>
    <w:rsid w:val="00EF75AC"/>
    <w:rsid w:val="00F0037F"/>
    <w:rsid w:val="00F006CD"/>
    <w:rsid w:val="00F00CAE"/>
    <w:rsid w:val="00F01B3B"/>
    <w:rsid w:val="00F0204D"/>
    <w:rsid w:val="00F03FA5"/>
    <w:rsid w:val="00F067D3"/>
    <w:rsid w:val="00F07F79"/>
    <w:rsid w:val="00F10907"/>
    <w:rsid w:val="00F110B3"/>
    <w:rsid w:val="00F14278"/>
    <w:rsid w:val="00F175AF"/>
    <w:rsid w:val="00F20FD5"/>
    <w:rsid w:val="00F2143A"/>
    <w:rsid w:val="00F21C7F"/>
    <w:rsid w:val="00F22212"/>
    <w:rsid w:val="00F2255B"/>
    <w:rsid w:val="00F2428A"/>
    <w:rsid w:val="00F24BE4"/>
    <w:rsid w:val="00F253BF"/>
    <w:rsid w:val="00F27543"/>
    <w:rsid w:val="00F27909"/>
    <w:rsid w:val="00F27C0B"/>
    <w:rsid w:val="00F31106"/>
    <w:rsid w:val="00F316B4"/>
    <w:rsid w:val="00F340C9"/>
    <w:rsid w:val="00F34939"/>
    <w:rsid w:val="00F35546"/>
    <w:rsid w:val="00F36932"/>
    <w:rsid w:val="00F36E6B"/>
    <w:rsid w:val="00F373DE"/>
    <w:rsid w:val="00F37F86"/>
    <w:rsid w:val="00F408A8"/>
    <w:rsid w:val="00F41676"/>
    <w:rsid w:val="00F429D8"/>
    <w:rsid w:val="00F42F88"/>
    <w:rsid w:val="00F43FF4"/>
    <w:rsid w:val="00F445CD"/>
    <w:rsid w:val="00F45E20"/>
    <w:rsid w:val="00F5209E"/>
    <w:rsid w:val="00F524E8"/>
    <w:rsid w:val="00F5266A"/>
    <w:rsid w:val="00F52DC0"/>
    <w:rsid w:val="00F53D6F"/>
    <w:rsid w:val="00F5439C"/>
    <w:rsid w:val="00F54642"/>
    <w:rsid w:val="00F56D0F"/>
    <w:rsid w:val="00F578BC"/>
    <w:rsid w:val="00F60D24"/>
    <w:rsid w:val="00F61B60"/>
    <w:rsid w:val="00F62E08"/>
    <w:rsid w:val="00F63EA0"/>
    <w:rsid w:val="00F64220"/>
    <w:rsid w:val="00F64AC5"/>
    <w:rsid w:val="00F64E1C"/>
    <w:rsid w:val="00F65382"/>
    <w:rsid w:val="00F66372"/>
    <w:rsid w:val="00F712FA"/>
    <w:rsid w:val="00F74042"/>
    <w:rsid w:val="00F74256"/>
    <w:rsid w:val="00F745A4"/>
    <w:rsid w:val="00F746CF"/>
    <w:rsid w:val="00F74D49"/>
    <w:rsid w:val="00F75DD2"/>
    <w:rsid w:val="00F762ED"/>
    <w:rsid w:val="00F768B6"/>
    <w:rsid w:val="00F76A9D"/>
    <w:rsid w:val="00F76E30"/>
    <w:rsid w:val="00F80635"/>
    <w:rsid w:val="00F81905"/>
    <w:rsid w:val="00F81D88"/>
    <w:rsid w:val="00F823CF"/>
    <w:rsid w:val="00F82D3E"/>
    <w:rsid w:val="00F837B4"/>
    <w:rsid w:val="00F84043"/>
    <w:rsid w:val="00F842A3"/>
    <w:rsid w:val="00F8432E"/>
    <w:rsid w:val="00F846F2"/>
    <w:rsid w:val="00F85F87"/>
    <w:rsid w:val="00F86322"/>
    <w:rsid w:val="00F86EC9"/>
    <w:rsid w:val="00F8702C"/>
    <w:rsid w:val="00F9102A"/>
    <w:rsid w:val="00F926C9"/>
    <w:rsid w:val="00F92EAD"/>
    <w:rsid w:val="00F93699"/>
    <w:rsid w:val="00F94989"/>
    <w:rsid w:val="00F9639F"/>
    <w:rsid w:val="00F968D0"/>
    <w:rsid w:val="00FA0115"/>
    <w:rsid w:val="00FA0EAA"/>
    <w:rsid w:val="00FA2157"/>
    <w:rsid w:val="00FA27ED"/>
    <w:rsid w:val="00FA34CA"/>
    <w:rsid w:val="00FA4369"/>
    <w:rsid w:val="00FA47F2"/>
    <w:rsid w:val="00FA5568"/>
    <w:rsid w:val="00FA5792"/>
    <w:rsid w:val="00FA6375"/>
    <w:rsid w:val="00FA790C"/>
    <w:rsid w:val="00FB1601"/>
    <w:rsid w:val="00FB26EF"/>
    <w:rsid w:val="00FB2ED7"/>
    <w:rsid w:val="00FB3689"/>
    <w:rsid w:val="00FB4460"/>
    <w:rsid w:val="00FB4FB6"/>
    <w:rsid w:val="00FB66C4"/>
    <w:rsid w:val="00FB707A"/>
    <w:rsid w:val="00FB7B0A"/>
    <w:rsid w:val="00FC00CF"/>
    <w:rsid w:val="00FC189A"/>
    <w:rsid w:val="00FC4D4B"/>
    <w:rsid w:val="00FC5973"/>
    <w:rsid w:val="00FC7659"/>
    <w:rsid w:val="00FD0FB0"/>
    <w:rsid w:val="00FD316F"/>
    <w:rsid w:val="00FD3E33"/>
    <w:rsid w:val="00FD4279"/>
    <w:rsid w:val="00FD459C"/>
    <w:rsid w:val="00FD5839"/>
    <w:rsid w:val="00FD5CB7"/>
    <w:rsid w:val="00FD6656"/>
    <w:rsid w:val="00FD6C4C"/>
    <w:rsid w:val="00FD7865"/>
    <w:rsid w:val="00FD7D42"/>
    <w:rsid w:val="00FE07B4"/>
    <w:rsid w:val="00FE18F6"/>
    <w:rsid w:val="00FE2862"/>
    <w:rsid w:val="00FE2AEF"/>
    <w:rsid w:val="00FE2B47"/>
    <w:rsid w:val="00FE2C32"/>
    <w:rsid w:val="00FE35AB"/>
    <w:rsid w:val="00FE4528"/>
    <w:rsid w:val="00FE49D3"/>
    <w:rsid w:val="00FE5E64"/>
    <w:rsid w:val="00FE5F8A"/>
    <w:rsid w:val="00FE677C"/>
    <w:rsid w:val="00FE7451"/>
    <w:rsid w:val="00FF0005"/>
    <w:rsid w:val="00FF1CF5"/>
    <w:rsid w:val="00FF3B9F"/>
    <w:rsid w:val="00FF6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DA5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lsdException w:name="heading 7" w:locked="0"/>
    <w:lsdException w:name="heading 8" w:locked="0"/>
    <w:lsdException w:name="heading 9" w:locked="0"/>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lsdException w:name="toc 5" w:locked="0"/>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lsdException w:name="footer" w:locked="0"/>
    <w:lsdException w:name="index heading" w:locked="0"/>
    <w:lsdException w:name="caption" w:locked="0"/>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uiPriority="99"/>
    <w:lsdException w:name="FollowedHyperlink" w:locked="0"/>
    <w:lsdException w:name="Strong" w:locked="0" w:qFormat="1"/>
    <w:lsdException w:name="Emphasis" w:locked="0"/>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uiPriority="99"/>
    <w:lsdException w:name="Balloon Text" w:locked="0"/>
    <w:lsdException w:name="Table Grid" w:locked="0"/>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A01872"/>
    <w:pPr>
      <w:spacing w:before="240"/>
      <w:ind w:left="1440"/>
    </w:pPr>
    <w:rPr>
      <w:rFonts w:ascii="Arial" w:hAnsi="Arial" w:cs="Arial"/>
      <w:sz w:val="24"/>
      <w:szCs w:val="24"/>
      <w:lang w:eastAsia="zh-CN"/>
    </w:rPr>
  </w:style>
  <w:style w:type="paragraph" w:styleId="Heading1">
    <w:name w:val="heading 1"/>
    <w:basedOn w:val="Normal"/>
    <w:next w:val="Heading2"/>
    <w:link w:val="Heading1Char"/>
    <w:qFormat/>
    <w:rsid w:val="00A01872"/>
    <w:pPr>
      <w:keepNext/>
      <w:pageBreakBefore/>
      <w:spacing w:after="480"/>
      <w:ind w:left="0"/>
      <w:jc w:val="center"/>
      <w:outlineLvl w:val="0"/>
    </w:pPr>
    <w:rPr>
      <w:rFonts w:ascii="Arial Bold" w:hAnsi="Arial Bold"/>
      <w:b/>
      <w:bCs/>
      <w:caps/>
      <w:kern w:val="28"/>
      <w:sz w:val="32"/>
      <w:szCs w:val="32"/>
      <w:u w:val="single"/>
    </w:rPr>
  </w:style>
  <w:style w:type="paragraph" w:styleId="Heading2">
    <w:name w:val="heading 2"/>
    <w:basedOn w:val="Normal"/>
    <w:next w:val="Heading3"/>
    <w:link w:val="Heading2Char"/>
    <w:qFormat/>
    <w:rsid w:val="00A01872"/>
    <w:pPr>
      <w:keepNext/>
      <w:spacing w:before="0" w:after="60"/>
      <w:ind w:left="2160" w:right="2160"/>
      <w:jc w:val="center"/>
      <w:outlineLvl w:val="1"/>
    </w:pPr>
    <w:rPr>
      <w:rFonts w:ascii="Arial Bold" w:hAnsi="Arial Bold"/>
      <w:b/>
      <w:bCs/>
      <w:sz w:val="28"/>
      <w:szCs w:val="28"/>
    </w:rPr>
  </w:style>
  <w:style w:type="paragraph" w:styleId="Heading3">
    <w:name w:val="heading 3"/>
    <w:basedOn w:val="Normal"/>
    <w:next w:val="Heading4"/>
    <w:qFormat/>
    <w:rsid w:val="00A01872"/>
    <w:pPr>
      <w:keepNext/>
      <w:pBdr>
        <w:top w:val="double" w:sz="4" w:space="7" w:color="auto"/>
        <w:left w:val="double" w:sz="4" w:space="4" w:color="auto"/>
        <w:bottom w:val="double" w:sz="4" w:space="7" w:color="auto"/>
        <w:right w:val="double" w:sz="4" w:space="4" w:color="auto"/>
      </w:pBdr>
      <w:shd w:val="pct10" w:color="auto" w:fill="FFFFFF"/>
      <w:spacing w:before="600" w:after="100"/>
      <w:ind w:left="0"/>
      <w:jc w:val="center"/>
      <w:outlineLvl w:val="2"/>
    </w:pPr>
    <w:rPr>
      <w:rFonts w:ascii="Arial Bold" w:hAnsi="Arial Bold"/>
      <w:b/>
      <w:bCs/>
      <w:sz w:val="28"/>
      <w:szCs w:val="28"/>
    </w:rPr>
  </w:style>
  <w:style w:type="paragraph" w:styleId="Heading4">
    <w:name w:val="heading 4"/>
    <w:basedOn w:val="Normal"/>
    <w:next w:val="Normal"/>
    <w:link w:val="Heading4Char"/>
    <w:qFormat/>
    <w:rsid w:val="00A01872"/>
    <w:pPr>
      <w:keepNext/>
      <w:spacing w:before="600"/>
      <w:ind w:left="0" w:right="2880"/>
      <w:outlineLvl w:val="3"/>
    </w:pPr>
    <w:rPr>
      <w:rFonts w:ascii="Arial Bold" w:hAnsi="Arial Bold"/>
      <w:b/>
      <w:bCs/>
    </w:rPr>
  </w:style>
  <w:style w:type="paragraph" w:styleId="Heading5">
    <w:name w:val="heading 5"/>
    <w:basedOn w:val="Normal"/>
    <w:next w:val="Normal"/>
    <w:rsid w:val="00A01872"/>
    <w:pPr>
      <w:tabs>
        <w:tab w:val="left" w:pos="450"/>
        <w:tab w:val="left" w:pos="2544"/>
        <w:tab w:val="left" w:pos="3052"/>
        <w:tab w:val="left" w:pos="3561"/>
      </w:tabs>
      <w:suppressAutoHyphens/>
      <w:spacing w:before="360"/>
      <w:ind w:left="446" w:hanging="446"/>
      <w:outlineLvl w:val="4"/>
    </w:pPr>
    <w:rPr>
      <w:b/>
      <w:bCs/>
      <w:sz w:val="32"/>
    </w:rPr>
  </w:style>
  <w:style w:type="paragraph" w:styleId="Heading6">
    <w:name w:val="heading 6"/>
    <w:basedOn w:val="Normal"/>
    <w:next w:val="Normal"/>
    <w:rsid w:val="00A01872"/>
    <w:pPr>
      <w:spacing w:after="60"/>
      <w:outlineLvl w:val="5"/>
    </w:pPr>
    <w:rPr>
      <w:b/>
      <w:bCs/>
    </w:rPr>
  </w:style>
  <w:style w:type="paragraph" w:styleId="Heading7">
    <w:name w:val="heading 7"/>
    <w:basedOn w:val="Normal"/>
    <w:next w:val="Normal"/>
    <w:rsid w:val="00A01872"/>
    <w:pPr>
      <w:spacing w:after="60"/>
      <w:outlineLvl w:val="6"/>
    </w:pPr>
    <w:rPr>
      <w:sz w:val="20"/>
      <w:szCs w:val="20"/>
    </w:rPr>
  </w:style>
  <w:style w:type="paragraph" w:styleId="Heading8">
    <w:name w:val="heading 8"/>
    <w:basedOn w:val="Normal"/>
    <w:next w:val="Normal"/>
    <w:rsid w:val="00A01872"/>
    <w:pPr>
      <w:spacing w:after="60"/>
      <w:outlineLvl w:val="7"/>
    </w:pPr>
    <w:rPr>
      <w:i/>
      <w:iCs/>
      <w:sz w:val="20"/>
      <w:szCs w:val="20"/>
    </w:rPr>
  </w:style>
  <w:style w:type="paragraph" w:styleId="Heading9">
    <w:name w:val="heading 9"/>
    <w:basedOn w:val="Normal"/>
    <w:next w:val="Normal"/>
    <w:rsid w:val="00A01872"/>
    <w:pPr>
      <w:spacing w:after="60"/>
      <w:outlineLvl w:val="8"/>
    </w:pPr>
    <w:rPr>
      <w:b/>
      <w:bCs/>
      <w:i/>
      <w:iCs/>
      <w:sz w:val="18"/>
      <w:szCs w:val="18"/>
    </w:rPr>
  </w:style>
  <w:style w:type="character" w:default="1" w:styleId="DefaultParagraphFont">
    <w:name w:val="Default Paragraph Font"/>
    <w:uiPriority w:val="1"/>
    <w:semiHidden/>
    <w:unhideWhenUsed/>
    <w:rsid w:val="00A0187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1872"/>
  </w:style>
  <w:style w:type="paragraph" w:customStyle="1" w:styleId="cHeader1">
    <w:name w:val="cHeader1"/>
    <w:basedOn w:val="Normal"/>
    <w:autoRedefine/>
    <w:locked/>
    <w:rsid w:val="00A01872"/>
    <w:rPr>
      <w:color w:val="008000"/>
      <w:sz w:val="28"/>
      <w:szCs w:val="28"/>
    </w:rPr>
  </w:style>
  <w:style w:type="paragraph" w:styleId="List">
    <w:name w:val="List"/>
    <w:basedOn w:val="Normal"/>
    <w:rsid w:val="00A01872"/>
    <w:pPr>
      <w:ind w:left="3240" w:hanging="360"/>
    </w:pPr>
  </w:style>
  <w:style w:type="paragraph" w:styleId="Header">
    <w:name w:val="header"/>
    <w:basedOn w:val="Normal"/>
    <w:rsid w:val="00A01872"/>
    <w:pPr>
      <w:tabs>
        <w:tab w:val="center" w:pos="4320"/>
        <w:tab w:val="right" w:pos="9360"/>
      </w:tabs>
      <w:spacing w:after="720"/>
      <w:ind w:left="0"/>
    </w:pPr>
    <w:rPr>
      <w:rFonts w:ascii="Arial Bold" w:hAnsi="Arial Bold"/>
      <w:b/>
      <w:bCs/>
      <w:u w:val="single"/>
    </w:rPr>
  </w:style>
  <w:style w:type="paragraph" w:styleId="ListBullet">
    <w:name w:val="List Bullet"/>
    <w:aliases w:val="F1-List Bullet"/>
    <w:basedOn w:val="Normal"/>
    <w:rsid w:val="00A01872"/>
    <w:pPr>
      <w:numPr>
        <w:numId w:val="1"/>
      </w:numPr>
      <w:spacing w:before="360"/>
      <w:ind w:left="2520"/>
    </w:pPr>
  </w:style>
  <w:style w:type="paragraph" w:customStyle="1" w:styleId="cHeader2">
    <w:name w:val="cHeader2"/>
    <w:basedOn w:val="cHeader1"/>
    <w:autoRedefine/>
    <w:locked/>
    <w:rsid w:val="00A01872"/>
  </w:style>
  <w:style w:type="paragraph" w:customStyle="1" w:styleId="cFooter1">
    <w:name w:val="cFooter1"/>
    <w:basedOn w:val="cHeader2"/>
    <w:autoRedefine/>
    <w:locked/>
    <w:rsid w:val="00A01872"/>
  </w:style>
  <w:style w:type="paragraph" w:customStyle="1" w:styleId="cFooter2">
    <w:name w:val="cFooter2"/>
    <w:basedOn w:val="cFooter1"/>
    <w:autoRedefine/>
    <w:locked/>
    <w:rsid w:val="00A01872"/>
  </w:style>
  <w:style w:type="paragraph" w:customStyle="1" w:styleId="QASet">
    <w:name w:val="Q&amp;ASet"/>
    <w:basedOn w:val="Heading1"/>
    <w:locked/>
    <w:rsid w:val="00A01872"/>
  </w:style>
  <w:style w:type="paragraph" w:customStyle="1" w:styleId="E2-Answer">
    <w:name w:val="E2-Answer"/>
    <w:basedOn w:val="ListNumber2"/>
    <w:qFormat/>
    <w:rsid w:val="00A01872"/>
    <w:pPr>
      <w:numPr>
        <w:numId w:val="7"/>
      </w:numPr>
      <w:suppressAutoHyphens/>
    </w:pPr>
    <w:rPr>
      <w:rFonts w:cs="Arial (W1)"/>
    </w:rPr>
  </w:style>
  <w:style w:type="paragraph" w:styleId="Footer">
    <w:name w:val="footer"/>
    <w:basedOn w:val="Normal"/>
    <w:rsid w:val="00A01872"/>
    <w:pPr>
      <w:tabs>
        <w:tab w:val="center" w:pos="4680"/>
        <w:tab w:val="right" w:pos="9360"/>
      </w:tabs>
      <w:spacing w:before="0"/>
      <w:ind w:left="0"/>
    </w:pPr>
    <w:rPr>
      <w:rFonts w:ascii="Arial Narrow" w:hAnsi="Arial Narrow"/>
      <w:sz w:val="20"/>
      <w:szCs w:val="20"/>
    </w:rPr>
  </w:style>
  <w:style w:type="character" w:customStyle="1" w:styleId="D1-Glossary">
    <w:name w:val="D1-Glossary"/>
    <w:basedOn w:val="DefaultParagraphFont"/>
    <w:qFormat/>
    <w:locked/>
    <w:rsid w:val="00A01872"/>
    <w:rPr>
      <w:rFonts w:ascii="Arial Bold" w:hAnsi="Arial Bold"/>
      <w:b/>
      <w:color w:val="800000"/>
    </w:rPr>
  </w:style>
  <w:style w:type="paragraph" w:customStyle="1" w:styleId="C1-MonoSpace">
    <w:name w:val="C1-MonoSpace"/>
    <w:basedOn w:val="Normal"/>
    <w:qFormat/>
    <w:rsid w:val="00A01872"/>
    <w:pPr>
      <w:spacing w:before="0"/>
      <w:ind w:left="0"/>
    </w:pPr>
    <w:rPr>
      <w:rFonts w:ascii="Courier New" w:hAnsi="Courier New" w:cs="Courier New"/>
    </w:rPr>
  </w:style>
  <w:style w:type="paragraph" w:styleId="TOC1">
    <w:name w:val="toc 1"/>
    <w:basedOn w:val="Normal"/>
    <w:next w:val="Normal"/>
    <w:autoRedefine/>
    <w:uiPriority w:val="39"/>
    <w:rsid w:val="00A01872"/>
    <w:pPr>
      <w:tabs>
        <w:tab w:val="right" w:leader="dot" w:pos="9350"/>
      </w:tabs>
      <w:spacing w:before="480" w:after="120"/>
      <w:ind w:left="0"/>
    </w:pPr>
    <w:rPr>
      <w:b/>
      <w:bCs/>
      <w:caps/>
      <w:noProof/>
    </w:rPr>
  </w:style>
  <w:style w:type="paragraph" w:styleId="TOC2">
    <w:name w:val="toc 2"/>
    <w:basedOn w:val="Normal"/>
    <w:next w:val="Normal"/>
    <w:autoRedefine/>
    <w:uiPriority w:val="39"/>
    <w:rsid w:val="00A01872"/>
    <w:pPr>
      <w:spacing w:before="120" w:after="240"/>
      <w:ind w:left="360"/>
    </w:pPr>
  </w:style>
  <w:style w:type="paragraph" w:styleId="TOC3">
    <w:name w:val="toc 3"/>
    <w:basedOn w:val="Normal"/>
    <w:next w:val="Normal"/>
    <w:autoRedefine/>
    <w:uiPriority w:val="39"/>
    <w:rsid w:val="00A01872"/>
    <w:pPr>
      <w:tabs>
        <w:tab w:val="right" w:leader="dot" w:pos="9350"/>
      </w:tabs>
      <w:spacing w:before="80" w:afterLines="100"/>
      <w:ind w:left="1080"/>
    </w:pPr>
    <w:rPr>
      <w:noProof/>
    </w:rPr>
  </w:style>
  <w:style w:type="paragraph" w:customStyle="1" w:styleId="AutoCorrect">
    <w:name w:val="AutoCorrect"/>
    <w:locked/>
    <w:rsid w:val="00A01872"/>
    <w:rPr>
      <w:lang w:eastAsia="zh-CN"/>
    </w:rPr>
  </w:style>
  <w:style w:type="character" w:customStyle="1" w:styleId="Poms-Msom">
    <w:name w:val="Poms-Msom"/>
    <w:basedOn w:val="D1-Glossary"/>
    <w:locked/>
    <w:rsid w:val="00A01872"/>
    <w:rPr>
      <w:rFonts w:ascii="Arial" w:hAnsi="Arial"/>
      <w:b/>
      <w:color w:val="008000"/>
    </w:rPr>
  </w:style>
  <w:style w:type="paragraph" w:customStyle="1" w:styleId="PostTableInsert">
    <w:name w:val="PostTableInsert"/>
    <w:locked/>
    <w:rsid w:val="00A01872"/>
    <w:rPr>
      <w:rFonts w:ascii="Arial" w:hAnsi="Arial" w:cs="Arial"/>
      <w:sz w:val="24"/>
      <w:szCs w:val="24"/>
      <w:lang w:eastAsia="zh-CN"/>
    </w:rPr>
  </w:style>
  <w:style w:type="paragraph" w:styleId="BalloonText">
    <w:name w:val="Balloon Text"/>
    <w:basedOn w:val="Normal"/>
    <w:semiHidden/>
    <w:rsid w:val="00A01872"/>
    <w:rPr>
      <w:rFonts w:ascii="Tahoma" w:hAnsi="Tahoma" w:cs="Tahoma"/>
      <w:sz w:val="16"/>
      <w:szCs w:val="16"/>
    </w:rPr>
  </w:style>
  <w:style w:type="paragraph" w:customStyle="1" w:styleId="REPLACESTYLE">
    <w:name w:val="REPLACE_STYLE"/>
    <w:basedOn w:val="Heading8"/>
    <w:next w:val="Normal"/>
    <w:locked/>
    <w:rsid w:val="00A01872"/>
    <w:rPr>
      <w:rFonts w:ascii="Arial Bold" w:hAnsi="Arial Bold" w:cs="Arial Bold"/>
      <w:b/>
      <w:i w:val="0"/>
      <w:caps/>
      <w:emboss/>
      <w:color w:val="00FF00"/>
      <w:sz w:val="44"/>
      <w:u w:val="double" w:color="3366FF"/>
    </w:rPr>
  </w:style>
  <w:style w:type="paragraph" w:customStyle="1" w:styleId="PrePressInsert">
    <w:name w:val="PrePressInsert"/>
    <w:locked/>
    <w:rsid w:val="00A01872"/>
    <w:rPr>
      <w:rFonts w:ascii="Arial" w:hAnsi="Arial" w:cs="Arial"/>
      <w:sz w:val="8"/>
      <w:szCs w:val="24"/>
      <w:lang w:eastAsia="zh-CN"/>
    </w:rPr>
  </w:style>
  <w:style w:type="character" w:customStyle="1" w:styleId="CrossOver">
    <w:name w:val="CrossOver"/>
    <w:locked/>
    <w:rsid w:val="00A01872"/>
    <w:rPr>
      <w:color w:val="000000"/>
      <w:bdr w:val="none" w:sz="0" w:space="0" w:color="auto"/>
      <w:shd w:val="clear" w:color="auto" w:fill="99CCFF"/>
    </w:rPr>
  </w:style>
  <w:style w:type="paragraph" w:styleId="Caption">
    <w:name w:val="caption"/>
    <w:basedOn w:val="Normal"/>
    <w:next w:val="Normal"/>
    <w:rsid w:val="00A01872"/>
    <w:pPr>
      <w:spacing w:before="120" w:after="120"/>
    </w:pPr>
    <w:rPr>
      <w:b/>
      <w:bCs/>
    </w:rPr>
  </w:style>
  <w:style w:type="paragraph" w:styleId="Closing">
    <w:name w:val="Closing"/>
    <w:basedOn w:val="Normal"/>
    <w:rsid w:val="00A01872"/>
    <w:pPr>
      <w:ind w:left="4320"/>
    </w:pPr>
  </w:style>
  <w:style w:type="character" w:styleId="CommentReference">
    <w:name w:val="annotation reference"/>
    <w:basedOn w:val="DefaultParagraphFont"/>
    <w:semiHidden/>
    <w:rsid w:val="00A01872"/>
    <w:rPr>
      <w:sz w:val="16"/>
      <w:szCs w:val="16"/>
    </w:rPr>
  </w:style>
  <w:style w:type="paragraph" w:styleId="CommentText">
    <w:name w:val="annotation text"/>
    <w:basedOn w:val="Normal"/>
    <w:link w:val="CommentTextChar"/>
    <w:semiHidden/>
    <w:rsid w:val="00A01872"/>
    <w:rPr>
      <w:sz w:val="20"/>
      <w:szCs w:val="20"/>
    </w:rPr>
  </w:style>
  <w:style w:type="paragraph" w:styleId="Date">
    <w:name w:val="Date"/>
    <w:basedOn w:val="Normal"/>
    <w:next w:val="Normal"/>
    <w:rsid w:val="00A01872"/>
  </w:style>
  <w:style w:type="paragraph" w:styleId="DocumentMap">
    <w:name w:val="Document Map"/>
    <w:basedOn w:val="Normal"/>
    <w:semiHidden/>
    <w:rsid w:val="00A01872"/>
    <w:pPr>
      <w:shd w:val="clear" w:color="auto" w:fill="000080"/>
    </w:pPr>
    <w:rPr>
      <w:rFonts w:ascii="Tahoma" w:hAnsi="Tahoma" w:cs="Tahoma"/>
    </w:rPr>
  </w:style>
  <w:style w:type="character" w:styleId="Emphasis">
    <w:name w:val="Emphasis"/>
    <w:basedOn w:val="DefaultParagraphFont"/>
    <w:rsid w:val="00A01872"/>
    <w:rPr>
      <w:i/>
      <w:iCs/>
    </w:rPr>
  </w:style>
  <w:style w:type="character" w:styleId="EndnoteReference">
    <w:name w:val="endnote reference"/>
    <w:basedOn w:val="DefaultParagraphFont"/>
    <w:semiHidden/>
    <w:rsid w:val="00A01872"/>
    <w:rPr>
      <w:vertAlign w:val="superscript"/>
    </w:rPr>
  </w:style>
  <w:style w:type="paragraph" w:styleId="EndnoteText">
    <w:name w:val="endnote text"/>
    <w:basedOn w:val="Normal"/>
    <w:semiHidden/>
    <w:rsid w:val="00A01872"/>
    <w:rPr>
      <w:color w:val="FF0000"/>
      <w:sz w:val="32"/>
      <w:szCs w:val="32"/>
    </w:rPr>
  </w:style>
  <w:style w:type="paragraph" w:styleId="EnvelopeAddress">
    <w:name w:val="envelope address"/>
    <w:basedOn w:val="Normal"/>
    <w:rsid w:val="00A01872"/>
    <w:pPr>
      <w:framePr w:w="7920" w:h="1980" w:hRule="exact" w:hSpace="180" w:wrap="auto" w:hAnchor="page" w:xAlign="center" w:yAlign="bottom"/>
      <w:ind w:left="2880"/>
    </w:pPr>
  </w:style>
  <w:style w:type="paragraph" w:styleId="EnvelopeReturn">
    <w:name w:val="envelope return"/>
    <w:basedOn w:val="Normal"/>
    <w:rsid w:val="00A01872"/>
    <w:rPr>
      <w:sz w:val="20"/>
      <w:szCs w:val="20"/>
    </w:rPr>
  </w:style>
  <w:style w:type="character" w:styleId="FollowedHyperlink">
    <w:name w:val="FollowedHyperlink"/>
    <w:basedOn w:val="DefaultParagraphFont"/>
    <w:rsid w:val="00A01872"/>
    <w:rPr>
      <w:color w:val="800080"/>
      <w:u w:val="single"/>
    </w:rPr>
  </w:style>
  <w:style w:type="character" w:styleId="FootnoteReference">
    <w:name w:val="footnote reference"/>
    <w:basedOn w:val="DefaultParagraphFont"/>
    <w:semiHidden/>
    <w:rsid w:val="00A01872"/>
    <w:rPr>
      <w:vertAlign w:val="superscript"/>
    </w:rPr>
  </w:style>
  <w:style w:type="paragraph" w:styleId="FootnoteText">
    <w:name w:val="footnote text"/>
    <w:basedOn w:val="Normal"/>
    <w:semiHidden/>
    <w:rsid w:val="00A01872"/>
    <w:rPr>
      <w:sz w:val="20"/>
      <w:szCs w:val="20"/>
    </w:rPr>
  </w:style>
  <w:style w:type="character" w:styleId="Hyperlink">
    <w:name w:val="Hyperlink"/>
    <w:basedOn w:val="DefaultParagraphFont"/>
    <w:uiPriority w:val="99"/>
    <w:rsid w:val="00A01872"/>
    <w:rPr>
      <w:color w:val="0000FF"/>
      <w:u w:val="single"/>
    </w:rPr>
  </w:style>
  <w:style w:type="paragraph" w:styleId="Index1">
    <w:name w:val="index 1"/>
    <w:basedOn w:val="Normal"/>
    <w:next w:val="Normal"/>
    <w:autoRedefine/>
    <w:semiHidden/>
    <w:rsid w:val="00A01872"/>
    <w:pPr>
      <w:ind w:left="240" w:hanging="240"/>
    </w:pPr>
  </w:style>
  <w:style w:type="paragraph" w:styleId="Index2">
    <w:name w:val="index 2"/>
    <w:basedOn w:val="Normal"/>
    <w:next w:val="Normal"/>
    <w:autoRedefine/>
    <w:semiHidden/>
    <w:rsid w:val="00A01872"/>
    <w:pPr>
      <w:ind w:left="480" w:hanging="240"/>
    </w:pPr>
  </w:style>
  <w:style w:type="paragraph" w:styleId="Index3">
    <w:name w:val="index 3"/>
    <w:basedOn w:val="Normal"/>
    <w:next w:val="Normal"/>
    <w:autoRedefine/>
    <w:semiHidden/>
    <w:rsid w:val="00A01872"/>
    <w:pPr>
      <w:ind w:left="720" w:hanging="240"/>
    </w:pPr>
  </w:style>
  <w:style w:type="paragraph" w:styleId="Index4">
    <w:name w:val="index 4"/>
    <w:basedOn w:val="Normal"/>
    <w:next w:val="Normal"/>
    <w:autoRedefine/>
    <w:semiHidden/>
    <w:rsid w:val="00A01872"/>
    <w:pPr>
      <w:ind w:left="960" w:hanging="240"/>
    </w:pPr>
  </w:style>
  <w:style w:type="paragraph" w:styleId="Index5">
    <w:name w:val="index 5"/>
    <w:basedOn w:val="Normal"/>
    <w:next w:val="Normal"/>
    <w:autoRedefine/>
    <w:semiHidden/>
    <w:rsid w:val="00A01872"/>
    <w:pPr>
      <w:ind w:left="1200" w:hanging="240"/>
    </w:pPr>
  </w:style>
  <w:style w:type="paragraph" w:styleId="Index6">
    <w:name w:val="index 6"/>
    <w:basedOn w:val="Normal"/>
    <w:next w:val="Normal"/>
    <w:autoRedefine/>
    <w:semiHidden/>
    <w:rsid w:val="00A01872"/>
    <w:pPr>
      <w:ind w:hanging="240"/>
    </w:pPr>
  </w:style>
  <w:style w:type="paragraph" w:styleId="Index7">
    <w:name w:val="index 7"/>
    <w:basedOn w:val="Normal"/>
    <w:next w:val="Normal"/>
    <w:autoRedefine/>
    <w:semiHidden/>
    <w:rsid w:val="00A01872"/>
    <w:pPr>
      <w:ind w:left="1680" w:hanging="240"/>
    </w:pPr>
  </w:style>
  <w:style w:type="paragraph" w:styleId="Index8">
    <w:name w:val="index 8"/>
    <w:basedOn w:val="Normal"/>
    <w:next w:val="Normal"/>
    <w:autoRedefine/>
    <w:semiHidden/>
    <w:rsid w:val="00A01872"/>
    <w:pPr>
      <w:ind w:left="1920" w:hanging="240"/>
    </w:pPr>
  </w:style>
  <w:style w:type="paragraph" w:styleId="Index9">
    <w:name w:val="index 9"/>
    <w:basedOn w:val="Normal"/>
    <w:next w:val="Normal"/>
    <w:autoRedefine/>
    <w:semiHidden/>
    <w:rsid w:val="00A01872"/>
    <w:pPr>
      <w:ind w:left="2160" w:hanging="240"/>
    </w:pPr>
  </w:style>
  <w:style w:type="paragraph" w:styleId="IndexHeading">
    <w:name w:val="index heading"/>
    <w:basedOn w:val="Normal"/>
    <w:next w:val="Index1"/>
    <w:semiHidden/>
    <w:rsid w:val="00A01872"/>
    <w:rPr>
      <w:b/>
      <w:bCs/>
    </w:rPr>
  </w:style>
  <w:style w:type="character" w:styleId="LineNumber">
    <w:name w:val="line number"/>
    <w:basedOn w:val="DefaultParagraphFont"/>
    <w:rsid w:val="00A01872"/>
  </w:style>
  <w:style w:type="paragraph" w:styleId="List2">
    <w:name w:val="List 2"/>
    <w:basedOn w:val="Normal"/>
    <w:rsid w:val="00A01872"/>
    <w:pPr>
      <w:ind w:left="720" w:hanging="360"/>
    </w:pPr>
  </w:style>
  <w:style w:type="paragraph" w:styleId="List3">
    <w:name w:val="List 3"/>
    <w:basedOn w:val="Normal"/>
    <w:rsid w:val="00A01872"/>
    <w:pPr>
      <w:ind w:left="1080" w:hanging="360"/>
    </w:pPr>
  </w:style>
  <w:style w:type="paragraph" w:styleId="List4">
    <w:name w:val="List 4"/>
    <w:basedOn w:val="Normal"/>
    <w:rsid w:val="00A01872"/>
    <w:pPr>
      <w:ind w:hanging="360"/>
    </w:pPr>
  </w:style>
  <w:style w:type="paragraph" w:styleId="List5">
    <w:name w:val="List 5"/>
    <w:basedOn w:val="Normal"/>
    <w:rsid w:val="00A01872"/>
    <w:pPr>
      <w:ind w:left="1800" w:hanging="360"/>
    </w:pPr>
  </w:style>
  <w:style w:type="paragraph" w:styleId="ListBullet2">
    <w:name w:val="List Bullet 2"/>
    <w:basedOn w:val="Normal"/>
    <w:autoRedefine/>
    <w:rsid w:val="00A01872"/>
    <w:pPr>
      <w:tabs>
        <w:tab w:val="num" w:pos="720"/>
      </w:tabs>
      <w:ind w:left="720" w:hanging="360"/>
    </w:pPr>
  </w:style>
  <w:style w:type="paragraph" w:styleId="ListBullet3">
    <w:name w:val="List Bullet 3"/>
    <w:basedOn w:val="Normal"/>
    <w:autoRedefine/>
    <w:rsid w:val="00A01872"/>
    <w:pPr>
      <w:tabs>
        <w:tab w:val="num" w:pos="1080"/>
      </w:tabs>
      <w:ind w:left="1080" w:hanging="360"/>
    </w:pPr>
  </w:style>
  <w:style w:type="paragraph" w:styleId="ListBullet4">
    <w:name w:val="List Bullet 4"/>
    <w:basedOn w:val="Normal"/>
    <w:autoRedefine/>
    <w:rsid w:val="00A01872"/>
    <w:pPr>
      <w:tabs>
        <w:tab w:val="num" w:pos="1440"/>
      </w:tabs>
      <w:ind w:hanging="360"/>
    </w:pPr>
  </w:style>
  <w:style w:type="paragraph" w:styleId="ListBullet5">
    <w:name w:val="List Bullet 5"/>
    <w:basedOn w:val="Normal"/>
    <w:autoRedefine/>
    <w:rsid w:val="00A01872"/>
    <w:pPr>
      <w:tabs>
        <w:tab w:val="num" w:pos="1800"/>
      </w:tabs>
      <w:ind w:left="1800" w:hanging="360"/>
    </w:pPr>
  </w:style>
  <w:style w:type="paragraph" w:styleId="ListContinue">
    <w:name w:val="List Continue"/>
    <w:basedOn w:val="Normal"/>
    <w:rsid w:val="00A01872"/>
    <w:pPr>
      <w:spacing w:after="120"/>
      <w:ind w:left="360"/>
    </w:pPr>
  </w:style>
  <w:style w:type="paragraph" w:styleId="ListContinue2">
    <w:name w:val="List Continue 2"/>
    <w:basedOn w:val="Normal"/>
    <w:rsid w:val="00A01872"/>
    <w:pPr>
      <w:spacing w:after="120"/>
      <w:ind w:left="720"/>
    </w:pPr>
  </w:style>
  <w:style w:type="paragraph" w:styleId="ListContinue3">
    <w:name w:val="List Continue 3"/>
    <w:basedOn w:val="Normal"/>
    <w:rsid w:val="00A01872"/>
    <w:pPr>
      <w:spacing w:after="120"/>
      <w:ind w:left="1080"/>
    </w:pPr>
  </w:style>
  <w:style w:type="paragraph" w:styleId="ListContinue4">
    <w:name w:val="List Continue 4"/>
    <w:basedOn w:val="Normal"/>
    <w:rsid w:val="00A01872"/>
    <w:pPr>
      <w:spacing w:after="120"/>
    </w:pPr>
  </w:style>
  <w:style w:type="paragraph" w:styleId="ListContinue5">
    <w:name w:val="List Continue 5"/>
    <w:basedOn w:val="Normal"/>
    <w:rsid w:val="00A01872"/>
    <w:pPr>
      <w:spacing w:after="120"/>
      <w:ind w:left="1800"/>
    </w:pPr>
  </w:style>
  <w:style w:type="paragraph" w:styleId="ListNumber">
    <w:name w:val="List Number"/>
    <w:aliases w:val="F2-List Number"/>
    <w:basedOn w:val="Normal"/>
    <w:rsid w:val="00A01872"/>
    <w:pPr>
      <w:numPr>
        <w:numId w:val="2"/>
      </w:numPr>
      <w:ind w:left="2160"/>
    </w:pPr>
  </w:style>
  <w:style w:type="paragraph" w:styleId="ListNumber2">
    <w:name w:val="List Number 2"/>
    <w:basedOn w:val="Normal"/>
    <w:rsid w:val="00A01872"/>
    <w:pPr>
      <w:tabs>
        <w:tab w:val="num" w:pos="720"/>
      </w:tabs>
      <w:ind w:left="720" w:hanging="360"/>
    </w:pPr>
  </w:style>
  <w:style w:type="paragraph" w:styleId="ListNumber3">
    <w:name w:val="List Number 3"/>
    <w:basedOn w:val="Normal"/>
    <w:rsid w:val="00A01872"/>
    <w:pPr>
      <w:tabs>
        <w:tab w:val="num" w:pos="1080"/>
      </w:tabs>
      <w:ind w:left="1080" w:hanging="360"/>
    </w:pPr>
  </w:style>
  <w:style w:type="paragraph" w:styleId="ListNumber4">
    <w:name w:val="List Number 4"/>
    <w:basedOn w:val="Normal"/>
    <w:rsid w:val="00A01872"/>
    <w:pPr>
      <w:tabs>
        <w:tab w:val="num" w:pos="1440"/>
      </w:tabs>
      <w:ind w:hanging="360"/>
    </w:pPr>
  </w:style>
  <w:style w:type="paragraph" w:styleId="ListNumber5">
    <w:name w:val="List Number 5"/>
    <w:basedOn w:val="Normal"/>
    <w:rsid w:val="00A01872"/>
    <w:pPr>
      <w:tabs>
        <w:tab w:val="num" w:pos="1800"/>
      </w:tabs>
      <w:ind w:left="1800" w:hanging="360"/>
    </w:pPr>
  </w:style>
  <w:style w:type="paragraph" w:styleId="MacroText">
    <w:name w:val="macro"/>
    <w:semiHidden/>
    <w:rsid w:val="00A0187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zh-CN"/>
    </w:rPr>
  </w:style>
  <w:style w:type="paragraph" w:styleId="MessageHeader">
    <w:name w:val="Message Header"/>
    <w:basedOn w:val="Normal"/>
    <w:rsid w:val="00A01872"/>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A01872"/>
    <w:pPr>
      <w:ind w:left="720"/>
    </w:pPr>
  </w:style>
  <w:style w:type="paragraph" w:styleId="NoteHeading">
    <w:name w:val="Note Heading"/>
    <w:basedOn w:val="Normal"/>
    <w:next w:val="Normal"/>
    <w:rsid w:val="00A01872"/>
  </w:style>
  <w:style w:type="character" w:styleId="PageNumber">
    <w:name w:val="page number"/>
    <w:basedOn w:val="DefaultParagraphFont"/>
    <w:rsid w:val="00A01872"/>
  </w:style>
  <w:style w:type="paragraph" w:styleId="PlainText">
    <w:name w:val="Plain Text"/>
    <w:basedOn w:val="Normal"/>
    <w:rsid w:val="00A01872"/>
    <w:rPr>
      <w:rFonts w:ascii="Courier New" w:hAnsi="Courier New" w:cs="Courier New"/>
      <w:sz w:val="20"/>
      <w:szCs w:val="20"/>
    </w:rPr>
  </w:style>
  <w:style w:type="paragraph" w:styleId="Salutation">
    <w:name w:val="Salutation"/>
    <w:basedOn w:val="Normal"/>
    <w:next w:val="Normal"/>
    <w:rsid w:val="00A01872"/>
  </w:style>
  <w:style w:type="paragraph" w:styleId="Signature">
    <w:name w:val="Signature"/>
    <w:basedOn w:val="Normal"/>
    <w:rsid w:val="00A01872"/>
    <w:pPr>
      <w:ind w:left="4320"/>
    </w:pPr>
  </w:style>
  <w:style w:type="character" w:styleId="Strong">
    <w:name w:val="Strong"/>
    <w:basedOn w:val="DefaultParagraphFont"/>
    <w:rsid w:val="00A01872"/>
    <w:rPr>
      <w:b/>
      <w:bCs/>
    </w:rPr>
  </w:style>
  <w:style w:type="paragraph" w:styleId="Subtitle">
    <w:name w:val="Subtitle"/>
    <w:basedOn w:val="Normal"/>
    <w:rsid w:val="00A01872"/>
    <w:pPr>
      <w:spacing w:after="60"/>
      <w:jc w:val="center"/>
      <w:outlineLvl w:val="1"/>
    </w:pPr>
  </w:style>
  <w:style w:type="paragraph" w:styleId="TableofAuthorities">
    <w:name w:val="table of authorities"/>
    <w:basedOn w:val="Normal"/>
    <w:next w:val="Normal"/>
    <w:semiHidden/>
    <w:rsid w:val="00A01872"/>
    <w:pPr>
      <w:ind w:left="240" w:hanging="240"/>
    </w:pPr>
  </w:style>
  <w:style w:type="paragraph" w:styleId="TableofFigures">
    <w:name w:val="table of figures"/>
    <w:basedOn w:val="Normal"/>
    <w:next w:val="Normal"/>
    <w:semiHidden/>
    <w:rsid w:val="00A01872"/>
    <w:pPr>
      <w:tabs>
        <w:tab w:val="left" w:pos="2160"/>
      </w:tabs>
    </w:pPr>
  </w:style>
  <w:style w:type="paragraph" w:styleId="Title">
    <w:name w:val="Title"/>
    <w:basedOn w:val="Normal"/>
    <w:rsid w:val="00A01872"/>
    <w:pPr>
      <w:spacing w:after="60"/>
      <w:jc w:val="center"/>
      <w:outlineLvl w:val="0"/>
    </w:pPr>
    <w:rPr>
      <w:b/>
      <w:bCs/>
      <w:kern w:val="28"/>
      <w:sz w:val="32"/>
      <w:szCs w:val="32"/>
    </w:rPr>
  </w:style>
  <w:style w:type="paragraph" w:styleId="TOAHeading">
    <w:name w:val="toa heading"/>
    <w:basedOn w:val="Normal"/>
    <w:next w:val="Normal"/>
    <w:semiHidden/>
    <w:rsid w:val="00A01872"/>
    <w:pPr>
      <w:spacing w:before="120"/>
    </w:pPr>
    <w:rPr>
      <w:b/>
      <w:bCs/>
    </w:rPr>
  </w:style>
  <w:style w:type="paragraph" w:styleId="TOC4">
    <w:name w:val="toc 4"/>
    <w:basedOn w:val="Normal"/>
    <w:next w:val="Normal"/>
    <w:autoRedefine/>
    <w:rsid w:val="00A01872"/>
    <w:pPr>
      <w:ind w:left="1080"/>
    </w:pPr>
  </w:style>
  <w:style w:type="paragraph" w:styleId="TOC5">
    <w:name w:val="toc 5"/>
    <w:basedOn w:val="Normal"/>
    <w:next w:val="Normal"/>
    <w:autoRedefine/>
    <w:rsid w:val="00A01872"/>
    <w:pPr>
      <w:ind w:left="960"/>
    </w:pPr>
  </w:style>
  <w:style w:type="paragraph" w:styleId="TOC6">
    <w:name w:val="toc 6"/>
    <w:basedOn w:val="Normal"/>
    <w:next w:val="Normal"/>
    <w:autoRedefine/>
    <w:rsid w:val="00A01872"/>
    <w:pPr>
      <w:ind w:left="1200"/>
    </w:pPr>
  </w:style>
  <w:style w:type="paragraph" w:styleId="TOC7">
    <w:name w:val="toc 7"/>
    <w:basedOn w:val="Normal"/>
    <w:next w:val="Normal"/>
    <w:autoRedefine/>
    <w:rsid w:val="00A01872"/>
  </w:style>
  <w:style w:type="paragraph" w:styleId="TOC8">
    <w:name w:val="toc 8"/>
    <w:basedOn w:val="Normal"/>
    <w:next w:val="Normal"/>
    <w:autoRedefine/>
    <w:rsid w:val="00A01872"/>
    <w:pPr>
      <w:ind w:left="1680"/>
    </w:pPr>
  </w:style>
  <w:style w:type="paragraph" w:styleId="TOC9">
    <w:name w:val="toc 9"/>
    <w:basedOn w:val="Normal"/>
    <w:next w:val="Normal"/>
    <w:autoRedefine/>
    <w:rsid w:val="00A01872"/>
    <w:pPr>
      <w:ind w:left="1920"/>
    </w:pPr>
  </w:style>
  <w:style w:type="paragraph" w:customStyle="1" w:styleId="TOF">
    <w:name w:val="TOF"/>
    <w:basedOn w:val="TableofFigures"/>
    <w:next w:val="Normal"/>
    <w:locked/>
    <w:rsid w:val="00A01872"/>
    <w:pPr>
      <w:numPr>
        <w:numId w:val="3"/>
      </w:numPr>
      <w:tabs>
        <w:tab w:val="left" w:pos="1440"/>
      </w:tabs>
    </w:pPr>
  </w:style>
  <w:style w:type="paragraph" w:customStyle="1" w:styleId="B2-AltExhibit">
    <w:name w:val="B2-Alt Exhibit"/>
    <w:basedOn w:val="Normal"/>
    <w:next w:val="Normal"/>
    <w:qFormat/>
    <w:rsid w:val="00A01872"/>
    <w:pPr>
      <w:tabs>
        <w:tab w:val="left" w:pos="360"/>
        <w:tab w:val="left" w:pos="720"/>
        <w:tab w:val="left" w:pos="1440"/>
      </w:tabs>
      <w:spacing w:before="0"/>
      <w:ind w:left="0"/>
    </w:pPr>
    <w:rPr>
      <w:sz w:val="20"/>
      <w:szCs w:val="20"/>
    </w:rPr>
  </w:style>
  <w:style w:type="numbering" w:customStyle="1" w:styleId="StyleBulletedSymbolsymbolBefore025Hanging025">
    <w:name w:val="Style Bulleted Symbol (symbol) Before:  0.25&quot; Hanging:  0.25&quot;"/>
    <w:basedOn w:val="NoList"/>
    <w:locked/>
    <w:rsid w:val="00A01872"/>
  </w:style>
  <w:style w:type="paragraph" w:customStyle="1" w:styleId="E1-Question">
    <w:name w:val="E1-Question"/>
    <w:basedOn w:val="ListNumber2"/>
    <w:qFormat/>
    <w:rsid w:val="00A01872"/>
    <w:pPr>
      <w:numPr>
        <w:numId w:val="6"/>
      </w:numPr>
      <w:spacing w:before="320" w:after="500"/>
    </w:pPr>
  </w:style>
  <w:style w:type="paragraph" w:customStyle="1" w:styleId="B1-Exhibit">
    <w:name w:val="B1-Exhibit"/>
    <w:basedOn w:val="Normal"/>
    <w:qFormat/>
    <w:rsid w:val="00A01872"/>
    <w:pPr>
      <w:spacing w:before="0"/>
      <w:ind w:left="0"/>
    </w:pPr>
  </w:style>
  <w:style w:type="numbering" w:customStyle="1" w:styleId="Bulleted">
    <w:name w:val="Bulleted"/>
    <w:basedOn w:val="NoList"/>
    <w:locked/>
    <w:rsid w:val="00A01872"/>
    <w:pPr>
      <w:numPr>
        <w:numId w:val="4"/>
      </w:numPr>
    </w:pPr>
  </w:style>
  <w:style w:type="numbering" w:customStyle="1" w:styleId="NumList">
    <w:name w:val="NumList"/>
    <w:basedOn w:val="NoList"/>
    <w:locked/>
    <w:rsid w:val="00A01872"/>
    <w:pPr>
      <w:numPr>
        <w:numId w:val="5"/>
      </w:numPr>
    </w:pPr>
  </w:style>
  <w:style w:type="paragraph" w:customStyle="1" w:styleId="C2-MS2">
    <w:name w:val="C2-MS2"/>
    <w:basedOn w:val="C1-MonoSpace"/>
    <w:qFormat/>
    <w:rsid w:val="00A01872"/>
    <w:rPr>
      <w:sz w:val="20"/>
    </w:rPr>
  </w:style>
  <w:style w:type="paragraph" w:customStyle="1" w:styleId="B3-Alt2">
    <w:name w:val="B3-Alt2"/>
    <w:basedOn w:val="B2-AltExhibit"/>
    <w:qFormat/>
    <w:rsid w:val="00A01872"/>
    <w:rPr>
      <w:rFonts w:ascii="Arial Narrow" w:hAnsi="Arial Narrow"/>
    </w:rPr>
  </w:style>
  <w:style w:type="paragraph" w:customStyle="1" w:styleId="PgBreak">
    <w:name w:val="PgBreak"/>
    <w:basedOn w:val="Normal"/>
    <w:next w:val="Normal"/>
    <w:locked/>
    <w:rsid w:val="00A01872"/>
    <w:pPr>
      <w:pageBreakBefore/>
      <w:ind w:left="0"/>
    </w:pPr>
    <w:rPr>
      <w:rFonts w:ascii="Arial Bold" w:hAnsi="Arial Bold" w:cs="Arial Bold"/>
      <w:b/>
      <w:caps/>
      <w:sz w:val="32"/>
    </w:rPr>
  </w:style>
  <w:style w:type="paragraph" w:styleId="NormalWeb">
    <w:name w:val="Normal (Web)"/>
    <w:basedOn w:val="Normal"/>
    <w:rsid w:val="00A01872"/>
    <w:rPr>
      <w:rFonts w:ascii="Times New Roman" w:hAnsi="Times New Roman" w:cs="Times New Roman"/>
    </w:rPr>
  </w:style>
  <w:style w:type="paragraph" w:styleId="ListParagraph">
    <w:name w:val="List Paragraph"/>
    <w:basedOn w:val="Normal"/>
    <w:uiPriority w:val="34"/>
    <w:rsid w:val="00A01872"/>
    <w:pPr>
      <w:ind w:left="720"/>
      <w:contextualSpacing/>
    </w:pPr>
  </w:style>
  <w:style w:type="table" w:styleId="TableGrid">
    <w:name w:val="Table Grid"/>
    <w:basedOn w:val="TableNormal"/>
    <w:locked/>
    <w:rsid w:val="00A0187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rsid w:val="00A01872"/>
    <w:pPr>
      <w:ind w:left="1440"/>
    </w:pPr>
    <w:rPr>
      <w:rFonts w:ascii="Arial" w:hAnsi="Arial" w:cs="Arial"/>
      <w:sz w:val="24"/>
      <w:szCs w:val="24"/>
      <w:lang w:eastAsia="zh-CN"/>
    </w:rPr>
  </w:style>
  <w:style w:type="paragraph" w:styleId="Quote">
    <w:name w:val="Quote"/>
    <w:basedOn w:val="Normal"/>
    <w:next w:val="Normal"/>
    <w:link w:val="QuoteChar"/>
    <w:uiPriority w:val="29"/>
    <w:rsid w:val="00A01872"/>
    <w:rPr>
      <w:i/>
      <w:iCs/>
      <w:color w:val="000000" w:themeColor="text1"/>
    </w:rPr>
  </w:style>
  <w:style w:type="character" w:customStyle="1" w:styleId="QuoteChar">
    <w:name w:val="Quote Char"/>
    <w:basedOn w:val="DefaultParagraphFont"/>
    <w:link w:val="Quote"/>
    <w:uiPriority w:val="29"/>
    <w:rsid w:val="00A01872"/>
    <w:rPr>
      <w:rFonts w:ascii="Arial" w:hAnsi="Arial" w:cs="Arial"/>
      <w:i/>
      <w:iCs/>
      <w:color w:val="000000" w:themeColor="text1"/>
      <w:sz w:val="24"/>
      <w:szCs w:val="24"/>
      <w:lang w:eastAsia="zh-CN"/>
    </w:rPr>
  </w:style>
  <w:style w:type="paragraph" w:styleId="IntenseQuote">
    <w:name w:val="Intense Quote"/>
    <w:basedOn w:val="Normal"/>
    <w:next w:val="Normal"/>
    <w:link w:val="IntenseQuoteChar"/>
    <w:uiPriority w:val="30"/>
    <w:rsid w:val="00A0187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01872"/>
    <w:rPr>
      <w:rFonts w:ascii="Arial" w:hAnsi="Arial" w:cs="Arial"/>
      <w:b/>
      <w:bCs/>
      <w:i/>
      <w:iCs/>
      <w:color w:val="4F81BD" w:themeColor="accent1"/>
      <w:sz w:val="24"/>
      <w:szCs w:val="24"/>
      <w:lang w:eastAsia="zh-CN"/>
    </w:rPr>
  </w:style>
  <w:style w:type="character" w:styleId="SubtleReference">
    <w:name w:val="Subtle Reference"/>
    <w:basedOn w:val="DefaultParagraphFont"/>
    <w:uiPriority w:val="31"/>
    <w:rsid w:val="00A01872"/>
    <w:rPr>
      <w:smallCaps/>
      <w:color w:val="C0504D" w:themeColor="accent2"/>
      <w:u w:val="single"/>
    </w:rPr>
  </w:style>
  <w:style w:type="character" w:styleId="IntenseReference">
    <w:name w:val="Intense Reference"/>
    <w:basedOn w:val="DefaultParagraphFont"/>
    <w:uiPriority w:val="32"/>
    <w:rsid w:val="00A01872"/>
    <w:rPr>
      <w:b/>
      <w:bCs/>
      <w:smallCaps/>
      <w:color w:val="C0504D" w:themeColor="accent2"/>
      <w:spacing w:val="5"/>
      <w:u w:val="single"/>
    </w:rPr>
  </w:style>
  <w:style w:type="character" w:styleId="BookTitle">
    <w:name w:val="Book Title"/>
    <w:basedOn w:val="DefaultParagraphFont"/>
    <w:uiPriority w:val="33"/>
    <w:rsid w:val="00A01872"/>
    <w:rPr>
      <w:b/>
      <w:bCs/>
      <w:smallCaps/>
      <w:spacing w:val="5"/>
    </w:rPr>
  </w:style>
  <w:style w:type="character" w:styleId="SubtleEmphasis">
    <w:name w:val="Subtle Emphasis"/>
    <w:basedOn w:val="DefaultParagraphFont"/>
    <w:uiPriority w:val="19"/>
    <w:rsid w:val="00A01872"/>
    <w:rPr>
      <w:i/>
      <w:iCs/>
      <w:color w:val="808080" w:themeColor="text1" w:themeTint="7F"/>
    </w:rPr>
  </w:style>
  <w:style w:type="character" w:styleId="IntenseEmphasis">
    <w:name w:val="Intense Emphasis"/>
    <w:basedOn w:val="DefaultParagraphFont"/>
    <w:uiPriority w:val="21"/>
    <w:rsid w:val="00A01872"/>
    <w:rPr>
      <w:b/>
      <w:bCs/>
      <w:i/>
      <w:iCs/>
      <w:color w:val="4F81BD" w:themeColor="accent1"/>
    </w:rPr>
  </w:style>
  <w:style w:type="paragraph" w:customStyle="1" w:styleId="MS2">
    <w:name w:val="MS2"/>
    <w:basedOn w:val="Normal"/>
    <w:rsid w:val="007820C9"/>
    <w:pPr>
      <w:spacing w:before="0"/>
      <w:ind w:left="0"/>
    </w:pPr>
    <w:rPr>
      <w:rFonts w:ascii="Courier New" w:hAnsi="Courier New" w:cs="Courier New"/>
      <w:sz w:val="20"/>
    </w:rPr>
  </w:style>
  <w:style w:type="character" w:customStyle="1" w:styleId="Heading1Char">
    <w:name w:val="Heading 1 Char"/>
    <w:basedOn w:val="DefaultParagraphFont"/>
    <w:link w:val="Heading1"/>
    <w:rsid w:val="00B35CD5"/>
    <w:rPr>
      <w:rFonts w:ascii="Arial Bold" w:hAnsi="Arial Bold" w:cs="Arial"/>
      <w:b/>
      <w:bCs/>
      <w:caps/>
      <w:kern w:val="28"/>
      <w:sz w:val="32"/>
      <w:szCs w:val="32"/>
      <w:u w:val="single"/>
      <w:lang w:eastAsia="zh-CN"/>
    </w:rPr>
  </w:style>
  <w:style w:type="character" w:customStyle="1" w:styleId="Heading2Char">
    <w:name w:val="Heading 2 Char"/>
    <w:basedOn w:val="DefaultParagraphFont"/>
    <w:link w:val="Heading2"/>
    <w:rsid w:val="00D93D7E"/>
    <w:rPr>
      <w:rFonts w:ascii="Arial Bold" w:hAnsi="Arial Bold" w:cs="Arial"/>
      <w:b/>
      <w:bCs/>
      <w:sz w:val="28"/>
      <w:szCs w:val="28"/>
      <w:lang w:eastAsia="zh-CN"/>
    </w:rPr>
  </w:style>
  <w:style w:type="character" w:customStyle="1" w:styleId="Heading4Char">
    <w:name w:val="Heading 4 Char"/>
    <w:basedOn w:val="DefaultParagraphFont"/>
    <w:link w:val="Heading4"/>
    <w:rsid w:val="00861986"/>
    <w:rPr>
      <w:rFonts w:ascii="Arial Bold" w:hAnsi="Arial Bold" w:cs="Arial"/>
      <w:b/>
      <w:bCs/>
      <w:sz w:val="24"/>
      <w:szCs w:val="24"/>
      <w:lang w:eastAsia="zh-CN"/>
    </w:rPr>
  </w:style>
  <w:style w:type="paragraph" w:styleId="CommentSubject">
    <w:name w:val="annotation subject"/>
    <w:basedOn w:val="CommentText"/>
    <w:next w:val="CommentText"/>
    <w:link w:val="CommentSubjectChar"/>
    <w:rsid w:val="00E87130"/>
    <w:rPr>
      <w:b/>
      <w:bCs/>
    </w:rPr>
  </w:style>
  <w:style w:type="character" w:customStyle="1" w:styleId="CommentTextChar">
    <w:name w:val="Comment Text Char"/>
    <w:basedOn w:val="DefaultParagraphFont"/>
    <w:link w:val="CommentText"/>
    <w:semiHidden/>
    <w:rsid w:val="00E87130"/>
    <w:rPr>
      <w:rFonts w:ascii="Arial" w:hAnsi="Arial" w:cs="Arial"/>
      <w:lang w:eastAsia="zh-CN"/>
    </w:rPr>
  </w:style>
  <w:style w:type="character" w:customStyle="1" w:styleId="CommentSubjectChar">
    <w:name w:val="Comment Subject Char"/>
    <w:basedOn w:val="CommentTextChar"/>
    <w:link w:val="CommentSubject"/>
    <w:rsid w:val="00E87130"/>
    <w:rPr>
      <w:rFonts w:ascii="Arial" w:hAnsi="Arial" w:cs="Arial"/>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lsdException w:name="heading 7" w:locked="0"/>
    <w:lsdException w:name="heading 8" w:locked="0"/>
    <w:lsdException w:name="heading 9" w:locked="0"/>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lsdException w:name="toc 5" w:locked="0"/>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lsdException w:name="footer" w:locked="0"/>
    <w:lsdException w:name="index heading" w:locked="0"/>
    <w:lsdException w:name="caption" w:locked="0"/>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lsdException w:name="Closing" w:locked="0"/>
    <w:lsdException w:name="Signature" w:locked="0"/>
    <w:lsdException w:name="Default Paragraph Font" w:locked="0" w:uiPriority="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uiPriority="99"/>
    <w:lsdException w:name="FollowedHyperlink" w:locked="0"/>
    <w:lsdException w:name="Strong" w:locked="0" w:qFormat="1"/>
    <w:lsdException w:name="Emphasis" w:locked="0"/>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uiPriority="99"/>
    <w:lsdException w:name="Balloon Text" w:locked="0"/>
    <w:lsdException w:name="Table Grid" w:locked="0"/>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A01872"/>
    <w:pPr>
      <w:spacing w:before="240"/>
      <w:ind w:left="1440"/>
    </w:pPr>
    <w:rPr>
      <w:rFonts w:ascii="Arial" w:hAnsi="Arial" w:cs="Arial"/>
      <w:sz w:val="24"/>
      <w:szCs w:val="24"/>
      <w:lang w:eastAsia="zh-CN"/>
    </w:rPr>
  </w:style>
  <w:style w:type="paragraph" w:styleId="Heading1">
    <w:name w:val="heading 1"/>
    <w:basedOn w:val="Normal"/>
    <w:next w:val="Heading2"/>
    <w:link w:val="Heading1Char"/>
    <w:qFormat/>
    <w:rsid w:val="00A01872"/>
    <w:pPr>
      <w:keepNext/>
      <w:pageBreakBefore/>
      <w:spacing w:after="480"/>
      <w:ind w:left="0"/>
      <w:jc w:val="center"/>
      <w:outlineLvl w:val="0"/>
    </w:pPr>
    <w:rPr>
      <w:rFonts w:ascii="Arial Bold" w:hAnsi="Arial Bold"/>
      <w:b/>
      <w:bCs/>
      <w:caps/>
      <w:kern w:val="28"/>
      <w:sz w:val="32"/>
      <w:szCs w:val="32"/>
      <w:u w:val="single"/>
    </w:rPr>
  </w:style>
  <w:style w:type="paragraph" w:styleId="Heading2">
    <w:name w:val="heading 2"/>
    <w:basedOn w:val="Normal"/>
    <w:next w:val="Heading3"/>
    <w:link w:val="Heading2Char"/>
    <w:qFormat/>
    <w:rsid w:val="00A01872"/>
    <w:pPr>
      <w:keepNext/>
      <w:spacing w:before="0" w:after="60"/>
      <w:ind w:left="2160" w:right="2160"/>
      <w:jc w:val="center"/>
      <w:outlineLvl w:val="1"/>
    </w:pPr>
    <w:rPr>
      <w:rFonts w:ascii="Arial Bold" w:hAnsi="Arial Bold"/>
      <w:b/>
      <w:bCs/>
      <w:sz w:val="28"/>
      <w:szCs w:val="28"/>
    </w:rPr>
  </w:style>
  <w:style w:type="paragraph" w:styleId="Heading3">
    <w:name w:val="heading 3"/>
    <w:basedOn w:val="Normal"/>
    <w:next w:val="Heading4"/>
    <w:qFormat/>
    <w:rsid w:val="00A01872"/>
    <w:pPr>
      <w:keepNext/>
      <w:pBdr>
        <w:top w:val="double" w:sz="4" w:space="7" w:color="auto"/>
        <w:left w:val="double" w:sz="4" w:space="4" w:color="auto"/>
        <w:bottom w:val="double" w:sz="4" w:space="7" w:color="auto"/>
        <w:right w:val="double" w:sz="4" w:space="4" w:color="auto"/>
      </w:pBdr>
      <w:shd w:val="pct10" w:color="auto" w:fill="FFFFFF"/>
      <w:spacing w:before="600" w:after="100"/>
      <w:ind w:left="0"/>
      <w:jc w:val="center"/>
      <w:outlineLvl w:val="2"/>
    </w:pPr>
    <w:rPr>
      <w:rFonts w:ascii="Arial Bold" w:hAnsi="Arial Bold"/>
      <w:b/>
      <w:bCs/>
      <w:sz w:val="28"/>
      <w:szCs w:val="28"/>
    </w:rPr>
  </w:style>
  <w:style w:type="paragraph" w:styleId="Heading4">
    <w:name w:val="heading 4"/>
    <w:basedOn w:val="Normal"/>
    <w:next w:val="Normal"/>
    <w:link w:val="Heading4Char"/>
    <w:qFormat/>
    <w:rsid w:val="00A01872"/>
    <w:pPr>
      <w:keepNext/>
      <w:spacing w:before="600"/>
      <w:ind w:left="0" w:right="2880"/>
      <w:outlineLvl w:val="3"/>
    </w:pPr>
    <w:rPr>
      <w:rFonts w:ascii="Arial Bold" w:hAnsi="Arial Bold"/>
      <w:b/>
      <w:bCs/>
    </w:rPr>
  </w:style>
  <w:style w:type="paragraph" w:styleId="Heading5">
    <w:name w:val="heading 5"/>
    <w:basedOn w:val="Normal"/>
    <w:next w:val="Normal"/>
    <w:rsid w:val="00A01872"/>
    <w:pPr>
      <w:tabs>
        <w:tab w:val="left" w:pos="450"/>
        <w:tab w:val="left" w:pos="2544"/>
        <w:tab w:val="left" w:pos="3052"/>
        <w:tab w:val="left" w:pos="3561"/>
      </w:tabs>
      <w:suppressAutoHyphens/>
      <w:spacing w:before="360"/>
      <w:ind w:left="446" w:hanging="446"/>
      <w:outlineLvl w:val="4"/>
    </w:pPr>
    <w:rPr>
      <w:b/>
      <w:bCs/>
      <w:sz w:val="32"/>
    </w:rPr>
  </w:style>
  <w:style w:type="paragraph" w:styleId="Heading6">
    <w:name w:val="heading 6"/>
    <w:basedOn w:val="Normal"/>
    <w:next w:val="Normal"/>
    <w:rsid w:val="00A01872"/>
    <w:pPr>
      <w:spacing w:after="60"/>
      <w:outlineLvl w:val="5"/>
    </w:pPr>
    <w:rPr>
      <w:b/>
      <w:bCs/>
    </w:rPr>
  </w:style>
  <w:style w:type="paragraph" w:styleId="Heading7">
    <w:name w:val="heading 7"/>
    <w:basedOn w:val="Normal"/>
    <w:next w:val="Normal"/>
    <w:rsid w:val="00A01872"/>
    <w:pPr>
      <w:spacing w:after="60"/>
      <w:outlineLvl w:val="6"/>
    </w:pPr>
    <w:rPr>
      <w:sz w:val="20"/>
      <w:szCs w:val="20"/>
    </w:rPr>
  </w:style>
  <w:style w:type="paragraph" w:styleId="Heading8">
    <w:name w:val="heading 8"/>
    <w:basedOn w:val="Normal"/>
    <w:next w:val="Normal"/>
    <w:rsid w:val="00A01872"/>
    <w:pPr>
      <w:spacing w:after="60"/>
      <w:outlineLvl w:val="7"/>
    </w:pPr>
    <w:rPr>
      <w:i/>
      <w:iCs/>
      <w:sz w:val="20"/>
      <w:szCs w:val="20"/>
    </w:rPr>
  </w:style>
  <w:style w:type="paragraph" w:styleId="Heading9">
    <w:name w:val="heading 9"/>
    <w:basedOn w:val="Normal"/>
    <w:next w:val="Normal"/>
    <w:rsid w:val="00A01872"/>
    <w:pPr>
      <w:spacing w:after="60"/>
      <w:outlineLvl w:val="8"/>
    </w:pPr>
    <w:rPr>
      <w:b/>
      <w:bCs/>
      <w:i/>
      <w:iCs/>
      <w:sz w:val="18"/>
      <w:szCs w:val="18"/>
    </w:rPr>
  </w:style>
  <w:style w:type="character" w:default="1" w:styleId="DefaultParagraphFont">
    <w:name w:val="Default Paragraph Font"/>
    <w:uiPriority w:val="1"/>
    <w:semiHidden/>
    <w:unhideWhenUsed/>
    <w:rsid w:val="00A0187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1872"/>
  </w:style>
  <w:style w:type="paragraph" w:customStyle="1" w:styleId="cHeader1">
    <w:name w:val="cHeader1"/>
    <w:basedOn w:val="Normal"/>
    <w:autoRedefine/>
    <w:locked/>
    <w:rsid w:val="00A01872"/>
    <w:rPr>
      <w:color w:val="008000"/>
      <w:sz w:val="28"/>
      <w:szCs w:val="28"/>
    </w:rPr>
  </w:style>
  <w:style w:type="paragraph" w:styleId="List">
    <w:name w:val="List"/>
    <w:basedOn w:val="Normal"/>
    <w:rsid w:val="00A01872"/>
    <w:pPr>
      <w:ind w:left="3240" w:hanging="360"/>
    </w:pPr>
  </w:style>
  <w:style w:type="paragraph" w:styleId="Header">
    <w:name w:val="header"/>
    <w:basedOn w:val="Normal"/>
    <w:rsid w:val="00A01872"/>
    <w:pPr>
      <w:tabs>
        <w:tab w:val="center" w:pos="4320"/>
        <w:tab w:val="right" w:pos="9360"/>
      </w:tabs>
      <w:spacing w:after="720"/>
      <w:ind w:left="0"/>
    </w:pPr>
    <w:rPr>
      <w:rFonts w:ascii="Arial Bold" w:hAnsi="Arial Bold"/>
      <w:b/>
      <w:bCs/>
      <w:u w:val="single"/>
    </w:rPr>
  </w:style>
  <w:style w:type="paragraph" w:styleId="ListBullet">
    <w:name w:val="List Bullet"/>
    <w:aliases w:val="F1-List Bullet"/>
    <w:basedOn w:val="Normal"/>
    <w:rsid w:val="00A01872"/>
    <w:pPr>
      <w:numPr>
        <w:numId w:val="1"/>
      </w:numPr>
      <w:spacing w:before="360"/>
      <w:ind w:left="2520"/>
    </w:pPr>
  </w:style>
  <w:style w:type="paragraph" w:customStyle="1" w:styleId="cHeader2">
    <w:name w:val="cHeader2"/>
    <w:basedOn w:val="cHeader1"/>
    <w:autoRedefine/>
    <w:locked/>
    <w:rsid w:val="00A01872"/>
  </w:style>
  <w:style w:type="paragraph" w:customStyle="1" w:styleId="cFooter1">
    <w:name w:val="cFooter1"/>
    <w:basedOn w:val="cHeader2"/>
    <w:autoRedefine/>
    <w:locked/>
    <w:rsid w:val="00A01872"/>
  </w:style>
  <w:style w:type="paragraph" w:customStyle="1" w:styleId="cFooter2">
    <w:name w:val="cFooter2"/>
    <w:basedOn w:val="cFooter1"/>
    <w:autoRedefine/>
    <w:locked/>
    <w:rsid w:val="00A01872"/>
  </w:style>
  <w:style w:type="paragraph" w:customStyle="1" w:styleId="QASet">
    <w:name w:val="Q&amp;ASet"/>
    <w:basedOn w:val="Heading1"/>
    <w:locked/>
    <w:rsid w:val="00A01872"/>
  </w:style>
  <w:style w:type="paragraph" w:customStyle="1" w:styleId="E2-Answer">
    <w:name w:val="E2-Answer"/>
    <w:basedOn w:val="ListNumber2"/>
    <w:qFormat/>
    <w:rsid w:val="00A01872"/>
    <w:pPr>
      <w:numPr>
        <w:numId w:val="7"/>
      </w:numPr>
      <w:suppressAutoHyphens/>
    </w:pPr>
    <w:rPr>
      <w:rFonts w:cs="Arial (W1)"/>
    </w:rPr>
  </w:style>
  <w:style w:type="paragraph" w:styleId="Footer">
    <w:name w:val="footer"/>
    <w:basedOn w:val="Normal"/>
    <w:rsid w:val="00A01872"/>
    <w:pPr>
      <w:tabs>
        <w:tab w:val="center" w:pos="4680"/>
        <w:tab w:val="right" w:pos="9360"/>
      </w:tabs>
      <w:spacing w:before="0"/>
      <w:ind w:left="0"/>
    </w:pPr>
    <w:rPr>
      <w:rFonts w:ascii="Arial Narrow" w:hAnsi="Arial Narrow"/>
      <w:sz w:val="20"/>
      <w:szCs w:val="20"/>
    </w:rPr>
  </w:style>
  <w:style w:type="character" w:customStyle="1" w:styleId="D1-Glossary">
    <w:name w:val="D1-Glossary"/>
    <w:basedOn w:val="DefaultParagraphFont"/>
    <w:qFormat/>
    <w:locked/>
    <w:rsid w:val="00A01872"/>
    <w:rPr>
      <w:rFonts w:ascii="Arial Bold" w:hAnsi="Arial Bold"/>
      <w:b/>
      <w:color w:val="800000"/>
    </w:rPr>
  </w:style>
  <w:style w:type="paragraph" w:customStyle="1" w:styleId="C1-MonoSpace">
    <w:name w:val="C1-MonoSpace"/>
    <w:basedOn w:val="Normal"/>
    <w:qFormat/>
    <w:rsid w:val="00A01872"/>
    <w:pPr>
      <w:spacing w:before="0"/>
      <w:ind w:left="0"/>
    </w:pPr>
    <w:rPr>
      <w:rFonts w:ascii="Courier New" w:hAnsi="Courier New" w:cs="Courier New"/>
    </w:rPr>
  </w:style>
  <w:style w:type="paragraph" w:styleId="TOC1">
    <w:name w:val="toc 1"/>
    <w:basedOn w:val="Normal"/>
    <w:next w:val="Normal"/>
    <w:autoRedefine/>
    <w:uiPriority w:val="39"/>
    <w:rsid w:val="00A01872"/>
    <w:pPr>
      <w:tabs>
        <w:tab w:val="right" w:leader="dot" w:pos="9350"/>
      </w:tabs>
      <w:spacing w:before="480" w:after="120"/>
      <w:ind w:left="0"/>
    </w:pPr>
    <w:rPr>
      <w:b/>
      <w:bCs/>
      <w:caps/>
      <w:noProof/>
    </w:rPr>
  </w:style>
  <w:style w:type="paragraph" w:styleId="TOC2">
    <w:name w:val="toc 2"/>
    <w:basedOn w:val="Normal"/>
    <w:next w:val="Normal"/>
    <w:autoRedefine/>
    <w:uiPriority w:val="39"/>
    <w:rsid w:val="00A01872"/>
    <w:pPr>
      <w:spacing w:before="120" w:after="240"/>
      <w:ind w:left="360"/>
    </w:pPr>
  </w:style>
  <w:style w:type="paragraph" w:styleId="TOC3">
    <w:name w:val="toc 3"/>
    <w:basedOn w:val="Normal"/>
    <w:next w:val="Normal"/>
    <w:autoRedefine/>
    <w:uiPriority w:val="39"/>
    <w:rsid w:val="00A01872"/>
    <w:pPr>
      <w:tabs>
        <w:tab w:val="right" w:leader="dot" w:pos="9350"/>
      </w:tabs>
      <w:spacing w:before="80" w:afterLines="100"/>
      <w:ind w:left="1080"/>
    </w:pPr>
    <w:rPr>
      <w:noProof/>
    </w:rPr>
  </w:style>
  <w:style w:type="paragraph" w:customStyle="1" w:styleId="AutoCorrect">
    <w:name w:val="AutoCorrect"/>
    <w:locked/>
    <w:rsid w:val="00A01872"/>
    <w:rPr>
      <w:lang w:eastAsia="zh-CN"/>
    </w:rPr>
  </w:style>
  <w:style w:type="character" w:customStyle="1" w:styleId="Poms-Msom">
    <w:name w:val="Poms-Msom"/>
    <w:basedOn w:val="D1-Glossary"/>
    <w:locked/>
    <w:rsid w:val="00A01872"/>
    <w:rPr>
      <w:rFonts w:ascii="Arial" w:hAnsi="Arial"/>
      <w:b/>
      <w:color w:val="008000"/>
    </w:rPr>
  </w:style>
  <w:style w:type="paragraph" w:customStyle="1" w:styleId="PostTableInsert">
    <w:name w:val="PostTableInsert"/>
    <w:locked/>
    <w:rsid w:val="00A01872"/>
    <w:rPr>
      <w:rFonts w:ascii="Arial" w:hAnsi="Arial" w:cs="Arial"/>
      <w:sz w:val="24"/>
      <w:szCs w:val="24"/>
      <w:lang w:eastAsia="zh-CN"/>
    </w:rPr>
  </w:style>
  <w:style w:type="paragraph" w:styleId="BalloonText">
    <w:name w:val="Balloon Text"/>
    <w:basedOn w:val="Normal"/>
    <w:semiHidden/>
    <w:rsid w:val="00A01872"/>
    <w:rPr>
      <w:rFonts w:ascii="Tahoma" w:hAnsi="Tahoma" w:cs="Tahoma"/>
      <w:sz w:val="16"/>
      <w:szCs w:val="16"/>
    </w:rPr>
  </w:style>
  <w:style w:type="paragraph" w:customStyle="1" w:styleId="REPLACESTYLE">
    <w:name w:val="REPLACE_STYLE"/>
    <w:basedOn w:val="Heading8"/>
    <w:next w:val="Normal"/>
    <w:locked/>
    <w:rsid w:val="00A01872"/>
    <w:rPr>
      <w:rFonts w:ascii="Arial Bold" w:hAnsi="Arial Bold" w:cs="Arial Bold"/>
      <w:b/>
      <w:i w:val="0"/>
      <w:caps/>
      <w:emboss/>
      <w:color w:val="00FF00"/>
      <w:sz w:val="44"/>
      <w:u w:val="double" w:color="3366FF"/>
    </w:rPr>
  </w:style>
  <w:style w:type="paragraph" w:customStyle="1" w:styleId="PrePressInsert">
    <w:name w:val="PrePressInsert"/>
    <w:locked/>
    <w:rsid w:val="00A01872"/>
    <w:rPr>
      <w:rFonts w:ascii="Arial" w:hAnsi="Arial" w:cs="Arial"/>
      <w:sz w:val="8"/>
      <w:szCs w:val="24"/>
      <w:lang w:eastAsia="zh-CN"/>
    </w:rPr>
  </w:style>
  <w:style w:type="character" w:customStyle="1" w:styleId="CrossOver">
    <w:name w:val="CrossOver"/>
    <w:locked/>
    <w:rsid w:val="00A01872"/>
    <w:rPr>
      <w:color w:val="000000"/>
      <w:bdr w:val="none" w:sz="0" w:space="0" w:color="auto"/>
      <w:shd w:val="clear" w:color="auto" w:fill="99CCFF"/>
    </w:rPr>
  </w:style>
  <w:style w:type="paragraph" w:styleId="Caption">
    <w:name w:val="caption"/>
    <w:basedOn w:val="Normal"/>
    <w:next w:val="Normal"/>
    <w:rsid w:val="00A01872"/>
    <w:pPr>
      <w:spacing w:before="120" w:after="120"/>
    </w:pPr>
    <w:rPr>
      <w:b/>
      <w:bCs/>
    </w:rPr>
  </w:style>
  <w:style w:type="paragraph" w:styleId="Closing">
    <w:name w:val="Closing"/>
    <w:basedOn w:val="Normal"/>
    <w:rsid w:val="00A01872"/>
    <w:pPr>
      <w:ind w:left="4320"/>
    </w:pPr>
  </w:style>
  <w:style w:type="character" w:styleId="CommentReference">
    <w:name w:val="annotation reference"/>
    <w:basedOn w:val="DefaultParagraphFont"/>
    <w:semiHidden/>
    <w:rsid w:val="00A01872"/>
    <w:rPr>
      <w:sz w:val="16"/>
      <w:szCs w:val="16"/>
    </w:rPr>
  </w:style>
  <w:style w:type="paragraph" w:styleId="CommentText">
    <w:name w:val="annotation text"/>
    <w:basedOn w:val="Normal"/>
    <w:link w:val="CommentTextChar"/>
    <w:semiHidden/>
    <w:rsid w:val="00A01872"/>
    <w:rPr>
      <w:sz w:val="20"/>
      <w:szCs w:val="20"/>
    </w:rPr>
  </w:style>
  <w:style w:type="paragraph" w:styleId="Date">
    <w:name w:val="Date"/>
    <w:basedOn w:val="Normal"/>
    <w:next w:val="Normal"/>
    <w:rsid w:val="00A01872"/>
  </w:style>
  <w:style w:type="paragraph" w:styleId="DocumentMap">
    <w:name w:val="Document Map"/>
    <w:basedOn w:val="Normal"/>
    <w:semiHidden/>
    <w:rsid w:val="00A01872"/>
    <w:pPr>
      <w:shd w:val="clear" w:color="auto" w:fill="000080"/>
    </w:pPr>
    <w:rPr>
      <w:rFonts w:ascii="Tahoma" w:hAnsi="Tahoma" w:cs="Tahoma"/>
    </w:rPr>
  </w:style>
  <w:style w:type="character" w:styleId="Emphasis">
    <w:name w:val="Emphasis"/>
    <w:basedOn w:val="DefaultParagraphFont"/>
    <w:rsid w:val="00A01872"/>
    <w:rPr>
      <w:i/>
      <w:iCs/>
    </w:rPr>
  </w:style>
  <w:style w:type="character" w:styleId="EndnoteReference">
    <w:name w:val="endnote reference"/>
    <w:basedOn w:val="DefaultParagraphFont"/>
    <w:semiHidden/>
    <w:rsid w:val="00A01872"/>
    <w:rPr>
      <w:vertAlign w:val="superscript"/>
    </w:rPr>
  </w:style>
  <w:style w:type="paragraph" w:styleId="EndnoteText">
    <w:name w:val="endnote text"/>
    <w:basedOn w:val="Normal"/>
    <w:semiHidden/>
    <w:rsid w:val="00A01872"/>
    <w:rPr>
      <w:color w:val="FF0000"/>
      <w:sz w:val="32"/>
      <w:szCs w:val="32"/>
    </w:rPr>
  </w:style>
  <w:style w:type="paragraph" w:styleId="EnvelopeAddress">
    <w:name w:val="envelope address"/>
    <w:basedOn w:val="Normal"/>
    <w:rsid w:val="00A01872"/>
    <w:pPr>
      <w:framePr w:w="7920" w:h="1980" w:hRule="exact" w:hSpace="180" w:wrap="auto" w:hAnchor="page" w:xAlign="center" w:yAlign="bottom"/>
      <w:ind w:left="2880"/>
    </w:pPr>
  </w:style>
  <w:style w:type="paragraph" w:styleId="EnvelopeReturn">
    <w:name w:val="envelope return"/>
    <w:basedOn w:val="Normal"/>
    <w:rsid w:val="00A01872"/>
    <w:rPr>
      <w:sz w:val="20"/>
      <w:szCs w:val="20"/>
    </w:rPr>
  </w:style>
  <w:style w:type="character" w:styleId="FollowedHyperlink">
    <w:name w:val="FollowedHyperlink"/>
    <w:basedOn w:val="DefaultParagraphFont"/>
    <w:rsid w:val="00A01872"/>
    <w:rPr>
      <w:color w:val="800080"/>
      <w:u w:val="single"/>
    </w:rPr>
  </w:style>
  <w:style w:type="character" w:styleId="FootnoteReference">
    <w:name w:val="footnote reference"/>
    <w:basedOn w:val="DefaultParagraphFont"/>
    <w:semiHidden/>
    <w:rsid w:val="00A01872"/>
    <w:rPr>
      <w:vertAlign w:val="superscript"/>
    </w:rPr>
  </w:style>
  <w:style w:type="paragraph" w:styleId="FootnoteText">
    <w:name w:val="footnote text"/>
    <w:basedOn w:val="Normal"/>
    <w:semiHidden/>
    <w:rsid w:val="00A01872"/>
    <w:rPr>
      <w:sz w:val="20"/>
      <w:szCs w:val="20"/>
    </w:rPr>
  </w:style>
  <w:style w:type="character" w:styleId="Hyperlink">
    <w:name w:val="Hyperlink"/>
    <w:basedOn w:val="DefaultParagraphFont"/>
    <w:uiPriority w:val="99"/>
    <w:rsid w:val="00A01872"/>
    <w:rPr>
      <w:color w:val="0000FF"/>
      <w:u w:val="single"/>
    </w:rPr>
  </w:style>
  <w:style w:type="paragraph" w:styleId="Index1">
    <w:name w:val="index 1"/>
    <w:basedOn w:val="Normal"/>
    <w:next w:val="Normal"/>
    <w:autoRedefine/>
    <w:semiHidden/>
    <w:rsid w:val="00A01872"/>
    <w:pPr>
      <w:ind w:left="240" w:hanging="240"/>
    </w:pPr>
  </w:style>
  <w:style w:type="paragraph" w:styleId="Index2">
    <w:name w:val="index 2"/>
    <w:basedOn w:val="Normal"/>
    <w:next w:val="Normal"/>
    <w:autoRedefine/>
    <w:semiHidden/>
    <w:rsid w:val="00A01872"/>
    <w:pPr>
      <w:ind w:left="480" w:hanging="240"/>
    </w:pPr>
  </w:style>
  <w:style w:type="paragraph" w:styleId="Index3">
    <w:name w:val="index 3"/>
    <w:basedOn w:val="Normal"/>
    <w:next w:val="Normal"/>
    <w:autoRedefine/>
    <w:semiHidden/>
    <w:rsid w:val="00A01872"/>
    <w:pPr>
      <w:ind w:left="720" w:hanging="240"/>
    </w:pPr>
  </w:style>
  <w:style w:type="paragraph" w:styleId="Index4">
    <w:name w:val="index 4"/>
    <w:basedOn w:val="Normal"/>
    <w:next w:val="Normal"/>
    <w:autoRedefine/>
    <w:semiHidden/>
    <w:rsid w:val="00A01872"/>
    <w:pPr>
      <w:ind w:left="960" w:hanging="240"/>
    </w:pPr>
  </w:style>
  <w:style w:type="paragraph" w:styleId="Index5">
    <w:name w:val="index 5"/>
    <w:basedOn w:val="Normal"/>
    <w:next w:val="Normal"/>
    <w:autoRedefine/>
    <w:semiHidden/>
    <w:rsid w:val="00A01872"/>
    <w:pPr>
      <w:ind w:left="1200" w:hanging="240"/>
    </w:pPr>
  </w:style>
  <w:style w:type="paragraph" w:styleId="Index6">
    <w:name w:val="index 6"/>
    <w:basedOn w:val="Normal"/>
    <w:next w:val="Normal"/>
    <w:autoRedefine/>
    <w:semiHidden/>
    <w:rsid w:val="00A01872"/>
    <w:pPr>
      <w:ind w:hanging="240"/>
    </w:pPr>
  </w:style>
  <w:style w:type="paragraph" w:styleId="Index7">
    <w:name w:val="index 7"/>
    <w:basedOn w:val="Normal"/>
    <w:next w:val="Normal"/>
    <w:autoRedefine/>
    <w:semiHidden/>
    <w:rsid w:val="00A01872"/>
    <w:pPr>
      <w:ind w:left="1680" w:hanging="240"/>
    </w:pPr>
  </w:style>
  <w:style w:type="paragraph" w:styleId="Index8">
    <w:name w:val="index 8"/>
    <w:basedOn w:val="Normal"/>
    <w:next w:val="Normal"/>
    <w:autoRedefine/>
    <w:semiHidden/>
    <w:rsid w:val="00A01872"/>
    <w:pPr>
      <w:ind w:left="1920" w:hanging="240"/>
    </w:pPr>
  </w:style>
  <w:style w:type="paragraph" w:styleId="Index9">
    <w:name w:val="index 9"/>
    <w:basedOn w:val="Normal"/>
    <w:next w:val="Normal"/>
    <w:autoRedefine/>
    <w:semiHidden/>
    <w:rsid w:val="00A01872"/>
    <w:pPr>
      <w:ind w:left="2160" w:hanging="240"/>
    </w:pPr>
  </w:style>
  <w:style w:type="paragraph" w:styleId="IndexHeading">
    <w:name w:val="index heading"/>
    <w:basedOn w:val="Normal"/>
    <w:next w:val="Index1"/>
    <w:semiHidden/>
    <w:rsid w:val="00A01872"/>
    <w:rPr>
      <w:b/>
      <w:bCs/>
    </w:rPr>
  </w:style>
  <w:style w:type="character" w:styleId="LineNumber">
    <w:name w:val="line number"/>
    <w:basedOn w:val="DefaultParagraphFont"/>
    <w:rsid w:val="00A01872"/>
  </w:style>
  <w:style w:type="paragraph" w:styleId="List2">
    <w:name w:val="List 2"/>
    <w:basedOn w:val="Normal"/>
    <w:rsid w:val="00A01872"/>
    <w:pPr>
      <w:ind w:left="720" w:hanging="360"/>
    </w:pPr>
  </w:style>
  <w:style w:type="paragraph" w:styleId="List3">
    <w:name w:val="List 3"/>
    <w:basedOn w:val="Normal"/>
    <w:rsid w:val="00A01872"/>
    <w:pPr>
      <w:ind w:left="1080" w:hanging="360"/>
    </w:pPr>
  </w:style>
  <w:style w:type="paragraph" w:styleId="List4">
    <w:name w:val="List 4"/>
    <w:basedOn w:val="Normal"/>
    <w:rsid w:val="00A01872"/>
    <w:pPr>
      <w:ind w:hanging="360"/>
    </w:pPr>
  </w:style>
  <w:style w:type="paragraph" w:styleId="List5">
    <w:name w:val="List 5"/>
    <w:basedOn w:val="Normal"/>
    <w:rsid w:val="00A01872"/>
    <w:pPr>
      <w:ind w:left="1800" w:hanging="360"/>
    </w:pPr>
  </w:style>
  <w:style w:type="paragraph" w:styleId="ListBullet2">
    <w:name w:val="List Bullet 2"/>
    <w:basedOn w:val="Normal"/>
    <w:autoRedefine/>
    <w:rsid w:val="00A01872"/>
    <w:pPr>
      <w:tabs>
        <w:tab w:val="num" w:pos="720"/>
      </w:tabs>
      <w:ind w:left="720" w:hanging="360"/>
    </w:pPr>
  </w:style>
  <w:style w:type="paragraph" w:styleId="ListBullet3">
    <w:name w:val="List Bullet 3"/>
    <w:basedOn w:val="Normal"/>
    <w:autoRedefine/>
    <w:rsid w:val="00A01872"/>
    <w:pPr>
      <w:tabs>
        <w:tab w:val="num" w:pos="1080"/>
      </w:tabs>
      <w:ind w:left="1080" w:hanging="360"/>
    </w:pPr>
  </w:style>
  <w:style w:type="paragraph" w:styleId="ListBullet4">
    <w:name w:val="List Bullet 4"/>
    <w:basedOn w:val="Normal"/>
    <w:autoRedefine/>
    <w:rsid w:val="00A01872"/>
    <w:pPr>
      <w:tabs>
        <w:tab w:val="num" w:pos="1440"/>
      </w:tabs>
      <w:ind w:hanging="360"/>
    </w:pPr>
  </w:style>
  <w:style w:type="paragraph" w:styleId="ListBullet5">
    <w:name w:val="List Bullet 5"/>
    <w:basedOn w:val="Normal"/>
    <w:autoRedefine/>
    <w:rsid w:val="00A01872"/>
    <w:pPr>
      <w:tabs>
        <w:tab w:val="num" w:pos="1800"/>
      </w:tabs>
      <w:ind w:left="1800" w:hanging="360"/>
    </w:pPr>
  </w:style>
  <w:style w:type="paragraph" w:styleId="ListContinue">
    <w:name w:val="List Continue"/>
    <w:basedOn w:val="Normal"/>
    <w:rsid w:val="00A01872"/>
    <w:pPr>
      <w:spacing w:after="120"/>
      <w:ind w:left="360"/>
    </w:pPr>
  </w:style>
  <w:style w:type="paragraph" w:styleId="ListContinue2">
    <w:name w:val="List Continue 2"/>
    <w:basedOn w:val="Normal"/>
    <w:rsid w:val="00A01872"/>
    <w:pPr>
      <w:spacing w:after="120"/>
      <w:ind w:left="720"/>
    </w:pPr>
  </w:style>
  <w:style w:type="paragraph" w:styleId="ListContinue3">
    <w:name w:val="List Continue 3"/>
    <w:basedOn w:val="Normal"/>
    <w:rsid w:val="00A01872"/>
    <w:pPr>
      <w:spacing w:after="120"/>
      <w:ind w:left="1080"/>
    </w:pPr>
  </w:style>
  <w:style w:type="paragraph" w:styleId="ListContinue4">
    <w:name w:val="List Continue 4"/>
    <w:basedOn w:val="Normal"/>
    <w:rsid w:val="00A01872"/>
    <w:pPr>
      <w:spacing w:after="120"/>
    </w:pPr>
  </w:style>
  <w:style w:type="paragraph" w:styleId="ListContinue5">
    <w:name w:val="List Continue 5"/>
    <w:basedOn w:val="Normal"/>
    <w:rsid w:val="00A01872"/>
    <w:pPr>
      <w:spacing w:after="120"/>
      <w:ind w:left="1800"/>
    </w:pPr>
  </w:style>
  <w:style w:type="paragraph" w:styleId="ListNumber">
    <w:name w:val="List Number"/>
    <w:aliases w:val="F2-List Number"/>
    <w:basedOn w:val="Normal"/>
    <w:rsid w:val="00A01872"/>
    <w:pPr>
      <w:numPr>
        <w:numId w:val="2"/>
      </w:numPr>
      <w:ind w:left="2160"/>
    </w:pPr>
  </w:style>
  <w:style w:type="paragraph" w:styleId="ListNumber2">
    <w:name w:val="List Number 2"/>
    <w:basedOn w:val="Normal"/>
    <w:rsid w:val="00A01872"/>
    <w:pPr>
      <w:tabs>
        <w:tab w:val="num" w:pos="720"/>
      </w:tabs>
      <w:ind w:left="720" w:hanging="360"/>
    </w:pPr>
  </w:style>
  <w:style w:type="paragraph" w:styleId="ListNumber3">
    <w:name w:val="List Number 3"/>
    <w:basedOn w:val="Normal"/>
    <w:rsid w:val="00A01872"/>
    <w:pPr>
      <w:tabs>
        <w:tab w:val="num" w:pos="1080"/>
      </w:tabs>
      <w:ind w:left="1080" w:hanging="360"/>
    </w:pPr>
  </w:style>
  <w:style w:type="paragraph" w:styleId="ListNumber4">
    <w:name w:val="List Number 4"/>
    <w:basedOn w:val="Normal"/>
    <w:rsid w:val="00A01872"/>
    <w:pPr>
      <w:tabs>
        <w:tab w:val="num" w:pos="1440"/>
      </w:tabs>
      <w:ind w:hanging="360"/>
    </w:pPr>
  </w:style>
  <w:style w:type="paragraph" w:styleId="ListNumber5">
    <w:name w:val="List Number 5"/>
    <w:basedOn w:val="Normal"/>
    <w:rsid w:val="00A01872"/>
    <w:pPr>
      <w:tabs>
        <w:tab w:val="num" w:pos="1800"/>
      </w:tabs>
      <w:ind w:left="1800" w:hanging="360"/>
    </w:pPr>
  </w:style>
  <w:style w:type="paragraph" w:styleId="MacroText">
    <w:name w:val="macro"/>
    <w:semiHidden/>
    <w:rsid w:val="00A0187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zh-CN"/>
    </w:rPr>
  </w:style>
  <w:style w:type="paragraph" w:styleId="MessageHeader">
    <w:name w:val="Message Header"/>
    <w:basedOn w:val="Normal"/>
    <w:rsid w:val="00A01872"/>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A01872"/>
    <w:pPr>
      <w:ind w:left="720"/>
    </w:pPr>
  </w:style>
  <w:style w:type="paragraph" w:styleId="NoteHeading">
    <w:name w:val="Note Heading"/>
    <w:basedOn w:val="Normal"/>
    <w:next w:val="Normal"/>
    <w:rsid w:val="00A01872"/>
  </w:style>
  <w:style w:type="character" w:styleId="PageNumber">
    <w:name w:val="page number"/>
    <w:basedOn w:val="DefaultParagraphFont"/>
    <w:rsid w:val="00A01872"/>
  </w:style>
  <w:style w:type="paragraph" w:styleId="PlainText">
    <w:name w:val="Plain Text"/>
    <w:basedOn w:val="Normal"/>
    <w:rsid w:val="00A01872"/>
    <w:rPr>
      <w:rFonts w:ascii="Courier New" w:hAnsi="Courier New" w:cs="Courier New"/>
      <w:sz w:val="20"/>
      <w:szCs w:val="20"/>
    </w:rPr>
  </w:style>
  <w:style w:type="paragraph" w:styleId="Salutation">
    <w:name w:val="Salutation"/>
    <w:basedOn w:val="Normal"/>
    <w:next w:val="Normal"/>
    <w:rsid w:val="00A01872"/>
  </w:style>
  <w:style w:type="paragraph" w:styleId="Signature">
    <w:name w:val="Signature"/>
    <w:basedOn w:val="Normal"/>
    <w:rsid w:val="00A01872"/>
    <w:pPr>
      <w:ind w:left="4320"/>
    </w:pPr>
  </w:style>
  <w:style w:type="character" w:styleId="Strong">
    <w:name w:val="Strong"/>
    <w:basedOn w:val="DefaultParagraphFont"/>
    <w:rsid w:val="00A01872"/>
    <w:rPr>
      <w:b/>
      <w:bCs/>
    </w:rPr>
  </w:style>
  <w:style w:type="paragraph" w:styleId="Subtitle">
    <w:name w:val="Subtitle"/>
    <w:basedOn w:val="Normal"/>
    <w:rsid w:val="00A01872"/>
    <w:pPr>
      <w:spacing w:after="60"/>
      <w:jc w:val="center"/>
      <w:outlineLvl w:val="1"/>
    </w:pPr>
  </w:style>
  <w:style w:type="paragraph" w:styleId="TableofAuthorities">
    <w:name w:val="table of authorities"/>
    <w:basedOn w:val="Normal"/>
    <w:next w:val="Normal"/>
    <w:semiHidden/>
    <w:rsid w:val="00A01872"/>
    <w:pPr>
      <w:ind w:left="240" w:hanging="240"/>
    </w:pPr>
  </w:style>
  <w:style w:type="paragraph" w:styleId="TableofFigures">
    <w:name w:val="table of figures"/>
    <w:basedOn w:val="Normal"/>
    <w:next w:val="Normal"/>
    <w:semiHidden/>
    <w:rsid w:val="00A01872"/>
    <w:pPr>
      <w:tabs>
        <w:tab w:val="left" w:pos="2160"/>
      </w:tabs>
    </w:pPr>
  </w:style>
  <w:style w:type="paragraph" w:styleId="Title">
    <w:name w:val="Title"/>
    <w:basedOn w:val="Normal"/>
    <w:rsid w:val="00A01872"/>
    <w:pPr>
      <w:spacing w:after="60"/>
      <w:jc w:val="center"/>
      <w:outlineLvl w:val="0"/>
    </w:pPr>
    <w:rPr>
      <w:b/>
      <w:bCs/>
      <w:kern w:val="28"/>
      <w:sz w:val="32"/>
      <w:szCs w:val="32"/>
    </w:rPr>
  </w:style>
  <w:style w:type="paragraph" w:styleId="TOAHeading">
    <w:name w:val="toa heading"/>
    <w:basedOn w:val="Normal"/>
    <w:next w:val="Normal"/>
    <w:semiHidden/>
    <w:rsid w:val="00A01872"/>
    <w:pPr>
      <w:spacing w:before="120"/>
    </w:pPr>
    <w:rPr>
      <w:b/>
      <w:bCs/>
    </w:rPr>
  </w:style>
  <w:style w:type="paragraph" w:styleId="TOC4">
    <w:name w:val="toc 4"/>
    <w:basedOn w:val="Normal"/>
    <w:next w:val="Normal"/>
    <w:autoRedefine/>
    <w:rsid w:val="00A01872"/>
    <w:pPr>
      <w:ind w:left="1080"/>
    </w:pPr>
  </w:style>
  <w:style w:type="paragraph" w:styleId="TOC5">
    <w:name w:val="toc 5"/>
    <w:basedOn w:val="Normal"/>
    <w:next w:val="Normal"/>
    <w:autoRedefine/>
    <w:rsid w:val="00A01872"/>
    <w:pPr>
      <w:ind w:left="960"/>
    </w:pPr>
  </w:style>
  <w:style w:type="paragraph" w:styleId="TOC6">
    <w:name w:val="toc 6"/>
    <w:basedOn w:val="Normal"/>
    <w:next w:val="Normal"/>
    <w:autoRedefine/>
    <w:rsid w:val="00A01872"/>
    <w:pPr>
      <w:ind w:left="1200"/>
    </w:pPr>
  </w:style>
  <w:style w:type="paragraph" w:styleId="TOC7">
    <w:name w:val="toc 7"/>
    <w:basedOn w:val="Normal"/>
    <w:next w:val="Normal"/>
    <w:autoRedefine/>
    <w:rsid w:val="00A01872"/>
  </w:style>
  <w:style w:type="paragraph" w:styleId="TOC8">
    <w:name w:val="toc 8"/>
    <w:basedOn w:val="Normal"/>
    <w:next w:val="Normal"/>
    <w:autoRedefine/>
    <w:rsid w:val="00A01872"/>
    <w:pPr>
      <w:ind w:left="1680"/>
    </w:pPr>
  </w:style>
  <w:style w:type="paragraph" w:styleId="TOC9">
    <w:name w:val="toc 9"/>
    <w:basedOn w:val="Normal"/>
    <w:next w:val="Normal"/>
    <w:autoRedefine/>
    <w:rsid w:val="00A01872"/>
    <w:pPr>
      <w:ind w:left="1920"/>
    </w:pPr>
  </w:style>
  <w:style w:type="paragraph" w:customStyle="1" w:styleId="TOF">
    <w:name w:val="TOF"/>
    <w:basedOn w:val="TableofFigures"/>
    <w:next w:val="Normal"/>
    <w:locked/>
    <w:rsid w:val="00A01872"/>
    <w:pPr>
      <w:numPr>
        <w:numId w:val="3"/>
      </w:numPr>
      <w:tabs>
        <w:tab w:val="left" w:pos="1440"/>
      </w:tabs>
    </w:pPr>
  </w:style>
  <w:style w:type="paragraph" w:customStyle="1" w:styleId="B2-AltExhibit">
    <w:name w:val="B2-Alt Exhibit"/>
    <w:basedOn w:val="Normal"/>
    <w:next w:val="Normal"/>
    <w:qFormat/>
    <w:rsid w:val="00A01872"/>
    <w:pPr>
      <w:tabs>
        <w:tab w:val="left" w:pos="360"/>
        <w:tab w:val="left" w:pos="720"/>
        <w:tab w:val="left" w:pos="1440"/>
      </w:tabs>
      <w:spacing w:before="0"/>
      <w:ind w:left="0"/>
    </w:pPr>
    <w:rPr>
      <w:sz w:val="20"/>
      <w:szCs w:val="20"/>
    </w:rPr>
  </w:style>
  <w:style w:type="numbering" w:customStyle="1" w:styleId="StyleBulletedSymbolsymbolBefore025Hanging025">
    <w:name w:val="Style Bulleted Symbol (symbol) Before:  0.25&quot; Hanging:  0.25&quot;"/>
    <w:basedOn w:val="NoList"/>
    <w:locked/>
    <w:rsid w:val="00A01872"/>
  </w:style>
  <w:style w:type="paragraph" w:customStyle="1" w:styleId="E1-Question">
    <w:name w:val="E1-Question"/>
    <w:basedOn w:val="ListNumber2"/>
    <w:qFormat/>
    <w:rsid w:val="00A01872"/>
    <w:pPr>
      <w:numPr>
        <w:numId w:val="6"/>
      </w:numPr>
      <w:spacing w:before="320" w:after="500"/>
    </w:pPr>
  </w:style>
  <w:style w:type="paragraph" w:customStyle="1" w:styleId="B1-Exhibit">
    <w:name w:val="B1-Exhibit"/>
    <w:basedOn w:val="Normal"/>
    <w:qFormat/>
    <w:rsid w:val="00A01872"/>
    <w:pPr>
      <w:spacing w:before="0"/>
      <w:ind w:left="0"/>
    </w:pPr>
  </w:style>
  <w:style w:type="numbering" w:customStyle="1" w:styleId="Bulleted">
    <w:name w:val="Bulleted"/>
    <w:basedOn w:val="NoList"/>
    <w:locked/>
    <w:rsid w:val="00A01872"/>
    <w:pPr>
      <w:numPr>
        <w:numId w:val="4"/>
      </w:numPr>
    </w:pPr>
  </w:style>
  <w:style w:type="numbering" w:customStyle="1" w:styleId="NumList">
    <w:name w:val="NumList"/>
    <w:basedOn w:val="NoList"/>
    <w:locked/>
    <w:rsid w:val="00A01872"/>
    <w:pPr>
      <w:numPr>
        <w:numId w:val="5"/>
      </w:numPr>
    </w:pPr>
  </w:style>
  <w:style w:type="paragraph" w:customStyle="1" w:styleId="C2-MS2">
    <w:name w:val="C2-MS2"/>
    <w:basedOn w:val="C1-MonoSpace"/>
    <w:qFormat/>
    <w:rsid w:val="00A01872"/>
    <w:rPr>
      <w:sz w:val="20"/>
    </w:rPr>
  </w:style>
  <w:style w:type="paragraph" w:customStyle="1" w:styleId="B3-Alt2">
    <w:name w:val="B3-Alt2"/>
    <w:basedOn w:val="B2-AltExhibit"/>
    <w:qFormat/>
    <w:rsid w:val="00A01872"/>
    <w:rPr>
      <w:rFonts w:ascii="Arial Narrow" w:hAnsi="Arial Narrow"/>
    </w:rPr>
  </w:style>
  <w:style w:type="paragraph" w:customStyle="1" w:styleId="PgBreak">
    <w:name w:val="PgBreak"/>
    <w:basedOn w:val="Normal"/>
    <w:next w:val="Normal"/>
    <w:locked/>
    <w:rsid w:val="00A01872"/>
    <w:pPr>
      <w:pageBreakBefore/>
      <w:ind w:left="0"/>
    </w:pPr>
    <w:rPr>
      <w:rFonts w:ascii="Arial Bold" w:hAnsi="Arial Bold" w:cs="Arial Bold"/>
      <w:b/>
      <w:caps/>
      <w:sz w:val="32"/>
    </w:rPr>
  </w:style>
  <w:style w:type="paragraph" w:styleId="NormalWeb">
    <w:name w:val="Normal (Web)"/>
    <w:basedOn w:val="Normal"/>
    <w:rsid w:val="00A01872"/>
    <w:rPr>
      <w:rFonts w:ascii="Times New Roman" w:hAnsi="Times New Roman" w:cs="Times New Roman"/>
    </w:rPr>
  </w:style>
  <w:style w:type="paragraph" w:styleId="ListParagraph">
    <w:name w:val="List Paragraph"/>
    <w:basedOn w:val="Normal"/>
    <w:uiPriority w:val="34"/>
    <w:rsid w:val="00A01872"/>
    <w:pPr>
      <w:ind w:left="720"/>
      <w:contextualSpacing/>
    </w:pPr>
  </w:style>
  <w:style w:type="table" w:styleId="TableGrid">
    <w:name w:val="Table Grid"/>
    <w:basedOn w:val="TableNormal"/>
    <w:locked/>
    <w:rsid w:val="00A0187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rsid w:val="00A01872"/>
    <w:pPr>
      <w:ind w:left="1440"/>
    </w:pPr>
    <w:rPr>
      <w:rFonts w:ascii="Arial" w:hAnsi="Arial" w:cs="Arial"/>
      <w:sz w:val="24"/>
      <w:szCs w:val="24"/>
      <w:lang w:eastAsia="zh-CN"/>
    </w:rPr>
  </w:style>
  <w:style w:type="paragraph" w:styleId="Quote">
    <w:name w:val="Quote"/>
    <w:basedOn w:val="Normal"/>
    <w:next w:val="Normal"/>
    <w:link w:val="QuoteChar"/>
    <w:uiPriority w:val="29"/>
    <w:rsid w:val="00A01872"/>
    <w:rPr>
      <w:i/>
      <w:iCs/>
      <w:color w:val="000000" w:themeColor="text1"/>
    </w:rPr>
  </w:style>
  <w:style w:type="character" w:customStyle="1" w:styleId="QuoteChar">
    <w:name w:val="Quote Char"/>
    <w:basedOn w:val="DefaultParagraphFont"/>
    <w:link w:val="Quote"/>
    <w:uiPriority w:val="29"/>
    <w:rsid w:val="00A01872"/>
    <w:rPr>
      <w:rFonts w:ascii="Arial" w:hAnsi="Arial" w:cs="Arial"/>
      <w:i/>
      <w:iCs/>
      <w:color w:val="000000" w:themeColor="text1"/>
      <w:sz w:val="24"/>
      <w:szCs w:val="24"/>
      <w:lang w:eastAsia="zh-CN"/>
    </w:rPr>
  </w:style>
  <w:style w:type="paragraph" w:styleId="IntenseQuote">
    <w:name w:val="Intense Quote"/>
    <w:basedOn w:val="Normal"/>
    <w:next w:val="Normal"/>
    <w:link w:val="IntenseQuoteChar"/>
    <w:uiPriority w:val="30"/>
    <w:rsid w:val="00A0187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01872"/>
    <w:rPr>
      <w:rFonts w:ascii="Arial" w:hAnsi="Arial" w:cs="Arial"/>
      <w:b/>
      <w:bCs/>
      <w:i/>
      <w:iCs/>
      <w:color w:val="4F81BD" w:themeColor="accent1"/>
      <w:sz w:val="24"/>
      <w:szCs w:val="24"/>
      <w:lang w:eastAsia="zh-CN"/>
    </w:rPr>
  </w:style>
  <w:style w:type="character" w:styleId="SubtleReference">
    <w:name w:val="Subtle Reference"/>
    <w:basedOn w:val="DefaultParagraphFont"/>
    <w:uiPriority w:val="31"/>
    <w:rsid w:val="00A01872"/>
    <w:rPr>
      <w:smallCaps/>
      <w:color w:val="C0504D" w:themeColor="accent2"/>
      <w:u w:val="single"/>
    </w:rPr>
  </w:style>
  <w:style w:type="character" w:styleId="IntenseReference">
    <w:name w:val="Intense Reference"/>
    <w:basedOn w:val="DefaultParagraphFont"/>
    <w:uiPriority w:val="32"/>
    <w:rsid w:val="00A01872"/>
    <w:rPr>
      <w:b/>
      <w:bCs/>
      <w:smallCaps/>
      <w:color w:val="C0504D" w:themeColor="accent2"/>
      <w:spacing w:val="5"/>
      <w:u w:val="single"/>
    </w:rPr>
  </w:style>
  <w:style w:type="character" w:styleId="BookTitle">
    <w:name w:val="Book Title"/>
    <w:basedOn w:val="DefaultParagraphFont"/>
    <w:uiPriority w:val="33"/>
    <w:rsid w:val="00A01872"/>
    <w:rPr>
      <w:b/>
      <w:bCs/>
      <w:smallCaps/>
      <w:spacing w:val="5"/>
    </w:rPr>
  </w:style>
  <w:style w:type="character" w:styleId="SubtleEmphasis">
    <w:name w:val="Subtle Emphasis"/>
    <w:basedOn w:val="DefaultParagraphFont"/>
    <w:uiPriority w:val="19"/>
    <w:rsid w:val="00A01872"/>
    <w:rPr>
      <w:i/>
      <w:iCs/>
      <w:color w:val="808080" w:themeColor="text1" w:themeTint="7F"/>
    </w:rPr>
  </w:style>
  <w:style w:type="character" w:styleId="IntenseEmphasis">
    <w:name w:val="Intense Emphasis"/>
    <w:basedOn w:val="DefaultParagraphFont"/>
    <w:uiPriority w:val="21"/>
    <w:rsid w:val="00A01872"/>
    <w:rPr>
      <w:b/>
      <w:bCs/>
      <w:i/>
      <w:iCs/>
      <w:color w:val="4F81BD" w:themeColor="accent1"/>
    </w:rPr>
  </w:style>
  <w:style w:type="paragraph" w:customStyle="1" w:styleId="MS2">
    <w:name w:val="MS2"/>
    <w:basedOn w:val="Normal"/>
    <w:rsid w:val="007820C9"/>
    <w:pPr>
      <w:spacing w:before="0"/>
      <w:ind w:left="0"/>
    </w:pPr>
    <w:rPr>
      <w:rFonts w:ascii="Courier New" w:hAnsi="Courier New" w:cs="Courier New"/>
      <w:sz w:val="20"/>
    </w:rPr>
  </w:style>
  <w:style w:type="character" w:customStyle="1" w:styleId="Heading1Char">
    <w:name w:val="Heading 1 Char"/>
    <w:basedOn w:val="DefaultParagraphFont"/>
    <w:link w:val="Heading1"/>
    <w:rsid w:val="00B35CD5"/>
    <w:rPr>
      <w:rFonts w:ascii="Arial Bold" w:hAnsi="Arial Bold" w:cs="Arial"/>
      <w:b/>
      <w:bCs/>
      <w:caps/>
      <w:kern w:val="28"/>
      <w:sz w:val="32"/>
      <w:szCs w:val="32"/>
      <w:u w:val="single"/>
      <w:lang w:eastAsia="zh-CN"/>
    </w:rPr>
  </w:style>
  <w:style w:type="character" w:customStyle="1" w:styleId="Heading2Char">
    <w:name w:val="Heading 2 Char"/>
    <w:basedOn w:val="DefaultParagraphFont"/>
    <w:link w:val="Heading2"/>
    <w:rsid w:val="00D93D7E"/>
    <w:rPr>
      <w:rFonts w:ascii="Arial Bold" w:hAnsi="Arial Bold" w:cs="Arial"/>
      <w:b/>
      <w:bCs/>
      <w:sz w:val="28"/>
      <w:szCs w:val="28"/>
      <w:lang w:eastAsia="zh-CN"/>
    </w:rPr>
  </w:style>
  <w:style w:type="character" w:customStyle="1" w:styleId="Heading4Char">
    <w:name w:val="Heading 4 Char"/>
    <w:basedOn w:val="DefaultParagraphFont"/>
    <w:link w:val="Heading4"/>
    <w:rsid w:val="00861986"/>
    <w:rPr>
      <w:rFonts w:ascii="Arial Bold" w:hAnsi="Arial Bold" w:cs="Arial"/>
      <w:b/>
      <w:bCs/>
      <w:sz w:val="24"/>
      <w:szCs w:val="24"/>
      <w:lang w:eastAsia="zh-CN"/>
    </w:rPr>
  </w:style>
  <w:style w:type="paragraph" w:styleId="CommentSubject">
    <w:name w:val="annotation subject"/>
    <w:basedOn w:val="CommentText"/>
    <w:next w:val="CommentText"/>
    <w:link w:val="CommentSubjectChar"/>
    <w:rsid w:val="00E87130"/>
    <w:rPr>
      <w:b/>
      <w:bCs/>
    </w:rPr>
  </w:style>
  <w:style w:type="character" w:customStyle="1" w:styleId="CommentTextChar">
    <w:name w:val="Comment Text Char"/>
    <w:basedOn w:val="DefaultParagraphFont"/>
    <w:link w:val="CommentText"/>
    <w:semiHidden/>
    <w:rsid w:val="00E87130"/>
    <w:rPr>
      <w:rFonts w:ascii="Arial" w:hAnsi="Arial" w:cs="Arial"/>
      <w:lang w:eastAsia="zh-CN"/>
    </w:rPr>
  </w:style>
  <w:style w:type="character" w:customStyle="1" w:styleId="CommentSubjectChar">
    <w:name w:val="Comment Subject Char"/>
    <w:basedOn w:val="CommentTextChar"/>
    <w:link w:val="CommentSubject"/>
    <w:rsid w:val="00E87130"/>
    <w:rPr>
      <w:rFonts w:ascii="Arial" w:hAnsi="Arial" w:cs="Arial"/>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2664">
      <w:bodyDiv w:val="1"/>
      <w:marLeft w:val="0"/>
      <w:marRight w:val="0"/>
      <w:marTop w:val="0"/>
      <w:marBottom w:val="0"/>
      <w:divBdr>
        <w:top w:val="none" w:sz="0" w:space="0" w:color="auto"/>
        <w:left w:val="none" w:sz="0" w:space="0" w:color="auto"/>
        <w:bottom w:val="none" w:sz="0" w:space="0" w:color="auto"/>
        <w:right w:val="none" w:sz="0" w:space="0" w:color="auto"/>
      </w:divBdr>
    </w:div>
    <w:div w:id="25836374">
      <w:bodyDiv w:val="1"/>
      <w:marLeft w:val="0"/>
      <w:marRight w:val="0"/>
      <w:marTop w:val="0"/>
      <w:marBottom w:val="0"/>
      <w:divBdr>
        <w:top w:val="none" w:sz="0" w:space="0" w:color="auto"/>
        <w:left w:val="none" w:sz="0" w:space="0" w:color="auto"/>
        <w:bottom w:val="none" w:sz="0" w:space="0" w:color="auto"/>
        <w:right w:val="none" w:sz="0" w:space="0" w:color="auto"/>
      </w:divBdr>
    </w:div>
    <w:div w:id="105541789">
      <w:bodyDiv w:val="1"/>
      <w:marLeft w:val="0"/>
      <w:marRight w:val="0"/>
      <w:marTop w:val="0"/>
      <w:marBottom w:val="0"/>
      <w:divBdr>
        <w:top w:val="none" w:sz="0" w:space="0" w:color="auto"/>
        <w:left w:val="none" w:sz="0" w:space="0" w:color="auto"/>
        <w:bottom w:val="none" w:sz="0" w:space="0" w:color="auto"/>
        <w:right w:val="none" w:sz="0" w:space="0" w:color="auto"/>
      </w:divBdr>
    </w:div>
    <w:div w:id="115491101">
      <w:bodyDiv w:val="1"/>
      <w:marLeft w:val="0"/>
      <w:marRight w:val="0"/>
      <w:marTop w:val="0"/>
      <w:marBottom w:val="0"/>
      <w:divBdr>
        <w:top w:val="none" w:sz="0" w:space="0" w:color="auto"/>
        <w:left w:val="none" w:sz="0" w:space="0" w:color="auto"/>
        <w:bottom w:val="none" w:sz="0" w:space="0" w:color="auto"/>
        <w:right w:val="none" w:sz="0" w:space="0" w:color="auto"/>
      </w:divBdr>
    </w:div>
    <w:div w:id="123542411">
      <w:bodyDiv w:val="1"/>
      <w:marLeft w:val="0"/>
      <w:marRight w:val="0"/>
      <w:marTop w:val="0"/>
      <w:marBottom w:val="0"/>
      <w:divBdr>
        <w:top w:val="none" w:sz="0" w:space="0" w:color="auto"/>
        <w:left w:val="none" w:sz="0" w:space="0" w:color="auto"/>
        <w:bottom w:val="none" w:sz="0" w:space="0" w:color="auto"/>
        <w:right w:val="none" w:sz="0" w:space="0" w:color="auto"/>
      </w:divBdr>
    </w:div>
    <w:div w:id="124157088">
      <w:bodyDiv w:val="1"/>
      <w:marLeft w:val="0"/>
      <w:marRight w:val="0"/>
      <w:marTop w:val="0"/>
      <w:marBottom w:val="0"/>
      <w:divBdr>
        <w:top w:val="none" w:sz="0" w:space="0" w:color="auto"/>
        <w:left w:val="none" w:sz="0" w:space="0" w:color="auto"/>
        <w:bottom w:val="none" w:sz="0" w:space="0" w:color="auto"/>
        <w:right w:val="none" w:sz="0" w:space="0" w:color="auto"/>
      </w:divBdr>
    </w:div>
    <w:div w:id="128592807">
      <w:bodyDiv w:val="1"/>
      <w:marLeft w:val="0"/>
      <w:marRight w:val="0"/>
      <w:marTop w:val="0"/>
      <w:marBottom w:val="0"/>
      <w:divBdr>
        <w:top w:val="none" w:sz="0" w:space="0" w:color="auto"/>
        <w:left w:val="none" w:sz="0" w:space="0" w:color="auto"/>
        <w:bottom w:val="none" w:sz="0" w:space="0" w:color="auto"/>
        <w:right w:val="none" w:sz="0" w:space="0" w:color="auto"/>
      </w:divBdr>
    </w:div>
    <w:div w:id="188567424">
      <w:bodyDiv w:val="1"/>
      <w:marLeft w:val="0"/>
      <w:marRight w:val="0"/>
      <w:marTop w:val="0"/>
      <w:marBottom w:val="0"/>
      <w:divBdr>
        <w:top w:val="none" w:sz="0" w:space="0" w:color="auto"/>
        <w:left w:val="none" w:sz="0" w:space="0" w:color="auto"/>
        <w:bottom w:val="none" w:sz="0" w:space="0" w:color="auto"/>
        <w:right w:val="none" w:sz="0" w:space="0" w:color="auto"/>
      </w:divBdr>
    </w:div>
    <w:div w:id="197744644">
      <w:bodyDiv w:val="1"/>
      <w:marLeft w:val="0"/>
      <w:marRight w:val="0"/>
      <w:marTop w:val="0"/>
      <w:marBottom w:val="0"/>
      <w:divBdr>
        <w:top w:val="none" w:sz="0" w:space="0" w:color="auto"/>
        <w:left w:val="none" w:sz="0" w:space="0" w:color="auto"/>
        <w:bottom w:val="none" w:sz="0" w:space="0" w:color="auto"/>
        <w:right w:val="none" w:sz="0" w:space="0" w:color="auto"/>
      </w:divBdr>
    </w:div>
    <w:div w:id="201944659">
      <w:bodyDiv w:val="1"/>
      <w:marLeft w:val="0"/>
      <w:marRight w:val="0"/>
      <w:marTop w:val="0"/>
      <w:marBottom w:val="0"/>
      <w:divBdr>
        <w:top w:val="none" w:sz="0" w:space="0" w:color="auto"/>
        <w:left w:val="none" w:sz="0" w:space="0" w:color="auto"/>
        <w:bottom w:val="none" w:sz="0" w:space="0" w:color="auto"/>
        <w:right w:val="none" w:sz="0" w:space="0" w:color="auto"/>
      </w:divBdr>
    </w:div>
    <w:div w:id="203366557">
      <w:bodyDiv w:val="1"/>
      <w:marLeft w:val="0"/>
      <w:marRight w:val="0"/>
      <w:marTop w:val="0"/>
      <w:marBottom w:val="0"/>
      <w:divBdr>
        <w:top w:val="none" w:sz="0" w:space="0" w:color="auto"/>
        <w:left w:val="none" w:sz="0" w:space="0" w:color="auto"/>
        <w:bottom w:val="none" w:sz="0" w:space="0" w:color="auto"/>
        <w:right w:val="none" w:sz="0" w:space="0" w:color="auto"/>
      </w:divBdr>
    </w:div>
    <w:div w:id="204951344">
      <w:bodyDiv w:val="1"/>
      <w:marLeft w:val="0"/>
      <w:marRight w:val="0"/>
      <w:marTop w:val="0"/>
      <w:marBottom w:val="0"/>
      <w:divBdr>
        <w:top w:val="none" w:sz="0" w:space="0" w:color="auto"/>
        <w:left w:val="none" w:sz="0" w:space="0" w:color="auto"/>
        <w:bottom w:val="none" w:sz="0" w:space="0" w:color="auto"/>
        <w:right w:val="none" w:sz="0" w:space="0" w:color="auto"/>
      </w:divBdr>
    </w:div>
    <w:div w:id="224461661">
      <w:bodyDiv w:val="1"/>
      <w:marLeft w:val="0"/>
      <w:marRight w:val="0"/>
      <w:marTop w:val="0"/>
      <w:marBottom w:val="0"/>
      <w:divBdr>
        <w:top w:val="none" w:sz="0" w:space="0" w:color="auto"/>
        <w:left w:val="none" w:sz="0" w:space="0" w:color="auto"/>
        <w:bottom w:val="none" w:sz="0" w:space="0" w:color="auto"/>
        <w:right w:val="none" w:sz="0" w:space="0" w:color="auto"/>
      </w:divBdr>
    </w:div>
    <w:div w:id="241180212">
      <w:bodyDiv w:val="1"/>
      <w:marLeft w:val="0"/>
      <w:marRight w:val="0"/>
      <w:marTop w:val="0"/>
      <w:marBottom w:val="0"/>
      <w:divBdr>
        <w:top w:val="none" w:sz="0" w:space="0" w:color="auto"/>
        <w:left w:val="none" w:sz="0" w:space="0" w:color="auto"/>
        <w:bottom w:val="none" w:sz="0" w:space="0" w:color="auto"/>
        <w:right w:val="none" w:sz="0" w:space="0" w:color="auto"/>
      </w:divBdr>
    </w:div>
    <w:div w:id="246883541">
      <w:bodyDiv w:val="1"/>
      <w:marLeft w:val="0"/>
      <w:marRight w:val="0"/>
      <w:marTop w:val="0"/>
      <w:marBottom w:val="0"/>
      <w:divBdr>
        <w:top w:val="none" w:sz="0" w:space="0" w:color="auto"/>
        <w:left w:val="none" w:sz="0" w:space="0" w:color="auto"/>
        <w:bottom w:val="none" w:sz="0" w:space="0" w:color="auto"/>
        <w:right w:val="none" w:sz="0" w:space="0" w:color="auto"/>
      </w:divBdr>
    </w:div>
    <w:div w:id="278071029">
      <w:bodyDiv w:val="1"/>
      <w:marLeft w:val="0"/>
      <w:marRight w:val="0"/>
      <w:marTop w:val="0"/>
      <w:marBottom w:val="0"/>
      <w:divBdr>
        <w:top w:val="none" w:sz="0" w:space="0" w:color="auto"/>
        <w:left w:val="none" w:sz="0" w:space="0" w:color="auto"/>
        <w:bottom w:val="none" w:sz="0" w:space="0" w:color="auto"/>
        <w:right w:val="none" w:sz="0" w:space="0" w:color="auto"/>
      </w:divBdr>
    </w:div>
    <w:div w:id="279728503">
      <w:bodyDiv w:val="1"/>
      <w:marLeft w:val="0"/>
      <w:marRight w:val="0"/>
      <w:marTop w:val="0"/>
      <w:marBottom w:val="0"/>
      <w:divBdr>
        <w:top w:val="none" w:sz="0" w:space="0" w:color="auto"/>
        <w:left w:val="none" w:sz="0" w:space="0" w:color="auto"/>
        <w:bottom w:val="none" w:sz="0" w:space="0" w:color="auto"/>
        <w:right w:val="none" w:sz="0" w:space="0" w:color="auto"/>
      </w:divBdr>
      <w:divsChild>
        <w:div w:id="1894848384">
          <w:marLeft w:val="0"/>
          <w:marRight w:val="0"/>
          <w:marTop w:val="0"/>
          <w:marBottom w:val="0"/>
          <w:divBdr>
            <w:top w:val="none" w:sz="0" w:space="0" w:color="auto"/>
            <w:left w:val="none" w:sz="0" w:space="0" w:color="auto"/>
            <w:bottom w:val="none" w:sz="0" w:space="0" w:color="auto"/>
            <w:right w:val="none" w:sz="0" w:space="0" w:color="auto"/>
          </w:divBdr>
          <w:divsChild>
            <w:div w:id="2167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70596">
      <w:bodyDiv w:val="1"/>
      <w:marLeft w:val="0"/>
      <w:marRight w:val="0"/>
      <w:marTop w:val="0"/>
      <w:marBottom w:val="0"/>
      <w:divBdr>
        <w:top w:val="none" w:sz="0" w:space="0" w:color="auto"/>
        <w:left w:val="none" w:sz="0" w:space="0" w:color="auto"/>
        <w:bottom w:val="none" w:sz="0" w:space="0" w:color="auto"/>
        <w:right w:val="none" w:sz="0" w:space="0" w:color="auto"/>
      </w:divBdr>
    </w:div>
    <w:div w:id="299194347">
      <w:bodyDiv w:val="1"/>
      <w:marLeft w:val="0"/>
      <w:marRight w:val="0"/>
      <w:marTop w:val="0"/>
      <w:marBottom w:val="0"/>
      <w:divBdr>
        <w:top w:val="none" w:sz="0" w:space="0" w:color="auto"/>
        <w:left w:val="none" w:sz="0" w:space="0" w:color="auto"/>
        <w:bottom w:val="none" w:sz="0" w:space="0" w:color="auto"/>
        <w:right w:val="none" w:sz="0" w:space="0" w:color="auto"/>
      </w:divBdr>
    </w:div>
    <w:div w:id="319189837">
      <w:bodyDiv w:val="1"/>
      <w:marLeft w:val="0"/>
      <w:marRight w:val="0"/>
      <w:marTop w:val="0"/>
      <w:marBottom w:val="0"/>
      <w:divBdr>
        <w:top w:val="none" w:sz="0" w:space="0" w:color="auto"/>
        <w:left w:val="none" w:sz="0" w:space="0" w:color="auto"/>
        <w:bottom w:val="none" w:sz="0" w:space="0" w:color="auto"/>
        <w:right w:val="none" w:sz="0" w:space="0" w:color="auto"/>
      </w:divBdr>
    </w:div>
    <w:div w:id="324095366">
      <w:bodyDiv w:val="1"/>
      <w:marLeft w:val="0"/>
      <w:marRight w:val="0"/>
      <w:marTop w:val="0"/>
      <w:marBottom w:val="0"/>
      <w:divBdr>
        <w:top w:val="none" w:sz="0" w:space="0" w:color="auto"/>
        <w:left w:val="none" w:sz="0" w:space="0" w:color="auto"/>
        <w:bottom w:val="none" w:sz="0" w:space="0" w:color="auto"/>
        <w:right w:val="none" w:sz="0" w:space="0" w:color="auto"/>
      </w:divBdr>
    </w:div>
    <w:div w:id="349331360">
      <w:bodyDiv w:val="1"/>
      <w:marLeft w:val="0"/>
      <w:marRight w:val="0"/>
      <w:marTop w:val="0"/>
      <w:marBottom w:val="0"/>
      <w:divBdr>
        <w:top w:val="none" w:sz="0" w:space="0" w:color="auto"/>
        <w:left w:val="none" w:sz="0" w:space="0" w:color="auto"/>
        <w:bottom w:val="none" w:sz="0" w:space="0" w:color="auto"/>
        <w:right w:val="none" w:sz="0" w:space="0" w:color="auto"/>
      </w:divBdr>
    </w:div>
    <w:div w:id="452403828">
      <w:bodyDiv w:val="1"/>
      <w:marLeft w:val="0"/>
      <w:marRight w:val="0"/>
      <w:marTop w:val="0"/>
      <w:marBottom w:val="0"/>
      <w:divBdr>
        <w:top w:val="none" w:sz="0" w:space="0" w:color="auto"/>
        <w:left w:val="none" w:sz="0" w:space="0" w:color="auto"/>
        <w:bottom w:val="none" w:sz="0" w:space="0" w:color="auto"/>
        <w:right w:val="none" w:sz="0" w:space="0" w:color="auto"/>
      </w:divBdr>
      <w:divsChild>
        <w:div w:id="672607306">
          <w:marLeft w:val="0"/>
          <w:marRight w:val="0"/>
          <w:marTop w:val="0"/>
          <w:marBottom w:val="0"/>
          <w:divBdr>
            <w:top w:val="none" w:sz="0" w:space="0" w:color="auto"/>
            <w:left w:val="none" w:sz="0" w:space="0" w:color="auto"/>
            <w:bottom w:val="none" w:sz="0" w:space="0" w:color="auto"/>
            <w:right w:val="none" w:sz="0" w:space="0" w:color="auto"/>
          </w:divBdr>
          <w:divsChild>
            <w:div w:id="10947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37688">
      <w:bodyDiv w:val="1"/>
      <w:marLeft w:val="0"/>
      <w:marRight w:val="0"/>
      <w:marTop w:val="0"/>
      <w:marBottom w:val="0"/>
      <w:divBdr>
        <w:top w:val="none" w:sz="0" w:space="0" w:color="auto"/>
        <w:left w:val="none" w:sz="0" w:space="0" w:color="auto"/>
        <w:bottom w:val="none" w:sz="0" w:space="0" w:color="auto"/>
        <w:right w:val="none" w:sz="0" w:space="0" w:color="auto"/>
      </w:divBdr>
    </w:div>
    <w:div w:id="488252751">
      <w:bodyDiv w:val="1"/>
      <w:marLeft w:val="0"/>
      <w:marRight w:val="0"/>
      <w:marTop w:val="0"/>
      <w:marBottom w:val="0"/>
      <w:divBdr>
        <w:top w:val="none" w:sz="0" w:space="0" w:color="auto"/>
        <w:left w:val="none" w:sz="0" w:space="0" w:color="auto"/>
        <w:bottom w:val="none" w:sz="0" w:space="0" w:color="auto"/>
        <w:right w:val="none" w:sz="0" w:space="0" w:color="auto"/>
      </w:divBdr>
    </w:div>
    <w:div w:id="517352673">
      <w:bodyDiv w:val="1"/>
      <w:marLeft w:val="0"/>
      <w:marRight w:val="0"/>
      <w:marTop w:val="0"/>
      <w:marBottom w:val="0"/>
      <w:divBdr>
        <w:top w:val="none" w:sz="0" w:space="0" w:color="auto"/>
        <w:left w:val="none" w:sz="0" w:space="0" w:color="auto"/>
        <w:bottom w:val="none" w:sz="0" w:space="0" w:color="auto"/>
        <w:right w:val="none" w:sz="0" w:space="0" w:color="auto"/>
      </w:divBdr>
    </w:div>
    <w:div w:id="536241774">
      <w:bodyDiv w:val="1"/>
      <w:marLeft w:val="0"/>
      <w:marRight w:val="0"/>
      <w:marTop w:val="0"/>
      <w:marBottom w:val="0"/>
      <w:divBdr>
        <w:top w:val="none" w:sz="0" w:space="0" w:color="auto"/>
        <w:left w:val="none" w:sz="0" w:space="0" w:color="auto"/>
        <w:bottom w:val="none" w:sz="0" w:space="0" w:color="auto"/>
        <w:right w:val="none" w:sz="0" w:space="0" w:color="auto"/>
      </w:divBdr>
    </w:div>
    <w:div w:id="558563958">
      <w:bodyDiv w:val="1"/>
      <w:marLeft w:val="0"/>
      <w:marRight w:val="0"/>
      <w:marTop w:val="0"/>
      <w:marBottom w:val="0"/>
      <w:divBdr>
        <w:top w:val="none" w:sz="0" w:space="0" w:color="auto"/>
        <w:left w:val="none" w:sz="0" w:space="0" w:color="auto"/>
        <w:bottom w:val="none" w:sz="0" w:space="0" w:color="auto"/>
        <w:right w:val="none" w:sz="0" w:space="0" w:color="auto"/>
      </w:divBdr>
    </w:div>
    <w:div w:id="560990700">
      <w:bodyDiv w:val="1"/>
      <w:marLeft w:val="0"/>
      <w:marRight w:val="0"/>
      <w:marTop w:val="0"/>
      <w:marBottom w:val="0"/>
      <w:divBdr>
        <w:top w:val="none" w:sz="0" w:space="0" w:color="auto"/>
        <w:left w:val="none" w:sz="0" w:space="0" w:color="auto"/>
        <w:bottom w:val="none" w:sz="0" w:space="0" w:color="auto"/>
        <w:right w:val="none" w:sz="0" w:space="0" w:color="auto"/>
      </w:divBdr>
    </w:div>
    <w:div w:id="570625945">
      <w:bodyDiv w:val="1"/>
      <w:marLeft w:val="0"/>
      <w:marRight w:val="0"/>
      <w:marTop w:val="0"/>
      <w:marBottom w:val="0"/>
      <w:divBdr>
        <w:top w:val="none" w:sz="0" w:space="0" w:color="auto"/>
        <w:left w:val="none" w:sz="0" w:space="0" w:color="auto"/>
        <w:bottom w:val="none" w:sz="0" w:space="0" w:color="auto"/>
        <w:right w:val="none" w:sz="0" w:space="0" w:color="auto"/>
      </w:divBdr>
    </w:div>
    <w:div w:id="575438133">
      <w:bodyDiv w:val="1"/>
      <w:marLeft w:val="0"/>
      <w:marRight w:val="0"/>
      <w:marTop w:val="0"/>
      <w:marBottom w:val="0"/>
      <w:divBdr>
        <w:top w:val="none" w:sz="0" w:space="0" w:color="auto"/>
        <w:left w:val="none" w:sz="0" w:space="0" w:color="auto"/>
        <w:bottom w:val="none" w:sz="0" w:space="0" w:color="auto"/>
        <w:right w:val="none" w:sz="0" w:space="0" w:color="auto"/>
      </w:divBdr>
    </w:div>
    <w:div w:id="595669572">
      <w:bodyDiv w:val="1"/>
      <w:marLeft w:val="0"/>
      <w:marRight w:val="0"/>
      <w:marTop w:val="0"/>
      <w:marBottom w:val="0"/>
      <w:divBdr>
        <w:top w:val="none" w:sz="0" w:space="0" w:color="auto"/>
        <w:left w:val="none" w:sz="0" w:space="0" w:color="auto"/>
        <w:bottom w:val="none" w:sz="0" w:space="0" w:color="auto"/>
        <w:right w:val="none" w:sz="0" w:space="0" w:color="auto"/>
      </w:divBdr>
    </w:div>
    <w:div w:id="619264001">
      <w:bodyDiv w:val="1"/>
      <w:marLeft w:val="0"/>
      <w:marRight w:val="0"/>
      <w:marTop w:val="0"/>
      <w:marBottom w:val="0"/>
      <w:divBdr>
        <w:top w:val="none" w:sz="0" w:space="0" w:color="auto"/>
        <w:left w:val="none" w:sz="0" w:space="0" w:color="auto"/>
        <w:bottom w:val="none" w:sz="0" w:space="0" w:color="auto"/>
        <w:right w:val="none" w:sz="0" w:space="0" w:color="auto"/>
      </w:divBdr>
    </w:div>
    <w:div w:id="621688737">
      <w:bodyDiv w:val="1"/>
      <w:marLeft w:val="0"/>
      <w:marRight w:val="0"/>
      <w:marTop w:val="0"/>
      <w:marBottom w:val="0"/>
      <w:divBdr>
        <w:top w:val="none" w:sz="0" w:space="0" w:color="auto"/>
        <w:left w:val="none" w:sz="0" w:space="0" w:color="auto"/>
        <w:bottom w:val="none" w:sz="0" w:space="0" w:color="auto"/>
        <w:right w:val="none" w:sz="0" w:space="0" w:color="auto"/>
      </w:divBdr>
    </w:div>
    <w:div w:id="628586534">
      <w:bodyDiv w:val="1"/>
      <w:marLeft w:val="0"/>
      <w:marRight w:val="0"/>
      <w:marTop w:val="0"/>
      <w:marBottom w:val="0"/>
      <w:divBdr>
        <w:top w:val="none" w:sz="0" w:space="0" w:color="auto"/>
        <w:left w:val="none" w:sz="0" w:space="0" w:color="auto"/>
        <w:bottom w:val="none" w:sz="0" w:space="0" w:color="auto"/>
        <w:right w:val="none" w:sz="0" w:space="0" w:color="auto"/>
      </w:divBdr>
    </w:div>
    <w:div w:id="655308120">
      <w:bodyDiv w:val="1"/>
      <w:marLeft w:val="0"/>
      <w:marRight w:val="0"/>
      <w:marTop w:val="0"/>
      <w:marBottom w:val="0"/>
      <w:divBdr>
        <w:top w:val="none" w:sz="0" w:space="0" w:color="auto"/>
        <w:left w:val="none" w:sz="0" w:space="0" w:color="auto"/>
        <w:bottom w:val="none" w:sz="0" w:space="0" w:color="auto"/>
        <w:right w:val="none" w:sz="0" w:space="0" w:color="auto"/>
      </w:divBdr>
    </w:div>
    <w:div w:id="656570980">
      <w:bodyDiv w:val="1"/>
      <w:marLeft w:val="0"/>
      <w:marRight w:val="0"/>
      <w:marTop w:val="0"/>
      <w:marBottom w:val="0"/>
      <w:divBdr>
        <w:top w:val="none" w:sz="0" w:space="0" w:color="auto"/>
        <w:left w:val="none" w:sz="0" w:space="0" w:color="auto"/>
        <w:bottom w:val="none" w:sz="0" w:space="0" w:color="auto"/>
        <w:right w:val="none" w:sz="0" w:space="0" w:color="auto"/>
      </w:divBdr>
    </w:div>
    <w:div w:id="699090574">
      <w:bodyDiv w:val="1"/>
      <w:marLeft w:val="0"/>
      <w:marRight w:val="0"/>
      <w:marTop w:val="0"/>
      <w:marBottom w:val="0"/>
      <w:divBdr>
        <w:top w:val="none" w:sz="0" w:space="0" w:color="auto"/>
        <w:left w:val="none" w:sz="0" w:space="0" w:color="auto"/>
        <w:bottom w:val="none" w:sz="0" w:space="0" w:color="auto"/>
        <w:right w:val="none" w:sz="0" w:space="0" w:color="auto"/>
      </w:divBdr>
    </w:div>
    <w:div w:id="733162041">
      <w:bodyDiv w:val="1"/>
      <w:marLeft w:val="0"/>
      <w:marRight w:val="0"/>
      <w:marTop w:val="0"/>
      <w:marBottom w:val="0"/>
      <w:divBdr>
        <w:top w:val="none" w:sz="0" w:space="0" w:color="auto"/>
        <w:left w:val="none" w:sz="0" w:space="0" w:color="auto"/>
        <w:bottom w:val="none" w:sz="0" w:space="0" w:color="auto"/>
        <w:right w:val="none" w:sz="0" w:space="0" w:color="auto"/>
      </w:divBdr>
    </w:div>
    <w:div w:id="760565955">
      <w:bodyDiv w:val="1"/>
      <w:marLeft w:val="0"/>
      <w:marRight w:val="0"/>
      <w:marTop w:val="0"/>
      <w:marBottom w:val="0"/>
      <w:divBdr>
        <w:top w:val="none" w:sz="0" w:space="0" w:color="auto"/>
        <w:left w:val="none" w:sz="0" w:space="0" w:color="auto"/>
        <w:bottom w:val="none" w:sz="0" w:space="0" w:color="auto"/>
        <w:right w:val="none" w:sz="0" w:space="0" w:color="auto"/>
      </w:divBdr>
    </w:div>
    <w:div w:id="762070278">
      <w:bodyDiv w:val="1"/>
      <w:marLeft w:val="0"/>
      <w:marRight w:val="0"/>
      <w:marTop w:val="0"/>
      <w:marBottom w:val="0"/>
      <w:divBdr>
        <w:top w:val="none" w:sz="0" w:space="0" w:color="auto"/>
        <w:left w:val="none" w:sz="0" w:space="0" w:color="auto"/>
        <w:bottom w:val="none" w:sz="0" w:space="0" w:color="auto"/>
        <w:right w:val="none" w:sz="0" w:space="0" w:color="auto"/>
      </w:divBdr>
    </w:div>
    <w:div w:id="797645739">
      <w:bodyDiv w:val="1"/>
      <w:marLeft w:val="0"/>
      <w:marRight w:val="0"/>
      <w:marTop w:val="0"/>
      <w:marBottom w:val="0"/>
      <w:divBdr>
        <w:top w:val="none" w:sz="0" w:space="0" w:color="auto"/>
        <w:left w:val="none" w:sz="0" w:space="0" w:color="auto"/>
        <w:bottom w:val="none" w:sz="0" w:space="0" w:color="auto"/>
        <w:right w:val="none" w:sz="0" w:space="0" w:color="auto"/>
      </w:divBdr>
    </w:div>
    <w:div w:id="801651766">
      <w:bodyDiv w:val="1"/>
      <w:marLeft w:val="0"/>
      <w:marRight w:val="0"/>
      <w:marTop w:val="0"/>
      <w:marBottom w:val="0"/>
      <w:divBdr>
        <w:top w:val="none" w:sz="0" w:space="0" w:color="auto"/>
        <w:left w:val="none" w:sz="0" w:space="0" w:color="auto"/>
        <w:bottom w:val="none" w:sz="0" w:space="0" w:color="auto"/>
        <w:right w:val="none" w:sz="0" w:space="0" w:color="auto"/>
      </w:divBdr>
    </w:div>
    <w:div w:id="804354229">
      <w:bodyDiv w:val="1"/>
      <w:marLeft w:val="0"/>
      <w:marRight w:val="0"/>
      <w:marTop w:val="0"/>
      <w:marBottom w:val="0"/>
      <w:divBdr>
        <w:top w:val="none" w:sz="0" w:space="0" w:color="auto"/>
        <w:left w:val="none" w:sz="0" w:space="0" w:color="auto"/>
        <w:bottom w:val="none" w:sz="0" w:space="0" w:color="auto"/>
        <w:right w:val="none" w:sz="0" w:space="0" w:color="auto"/>
      </w:divBdr>
    </w:div>
    <w:div w:id="807941790">
      <w:bodyDiv w:val="1"/>
      <w:marLeft w:val="0"/>
      <w:marRight w:val="0"/>
      <w:marTop w:val="0"/>
      <w:marBottom w:val="0"/>
      <w:divBdr>
        <w:top w:val="none" w:sz="0" w:space="0" w:color="auto"/>
        <w:left w:val="none" w:sz="0" w:space="0" w:color="auto"/>
        <w:bottom w:val="none" w:sz="0" w:space="0" w:color="auto"/>
        <w:right w:val="none" w:sz="0" w:space="0" w:color="auto"/>
      </w:divBdr>
    </w:div>
    <w:div w:id="809126776">
      <w:bodyDiv w:val="1"/>
      <w:marLeft w:val="0"/>
      <w:marRight w:val="0"/>
      <w:marTop w:val="0"/>
      <w:marBottom w:val="0"/>
      <w:divBdr>
        <w:top w:val="none" w:sz="0" w:space="0" w:color="auto"/>
        <w:left w:val="none" w:sz="0" w:space="0" w:color="auto"/>
        <w:bottom w:val="none" w:sz="0" w:space="0" w:color="auto"/>
        <w:right w:val="none" w:sz="0" w:space="0" w:color="auto"/>
      </w:divBdr>
    </w:div>
    <w:div w:id="845168985">
      <w:bodyDiv w:val="1"/>
      <w:marLeft w:val="0"/>
      <w:marRight w:val="0"/>
      <w:marTop w:val="0"/>
      <w:marBottom w:val="0"/>
      <w:divBdr>
        <w:top w:val="none" w:sz="0" w:space="0" w:color="auto"/>
        <w:left w:val="none" w:sz="0" w:space="0" w:color="auto"/>
        <w:bottom w:val="none" w:sz="0" w:space="0" w:color="auto"/>
        <w:right w:val="none" w:sz="0" w:space="0" w:color="auto"/>
      </w:divBdr>
    </w:div>
    <w:div w:id="858353914">
      <w:bodyDiv w:val="1"/>
      <w:marLeft w:val="0"/>
      <w:marRight w:val="0"/>
      <w:marTop w:val="0"/>
      <w:marBottom w:val="0"/>
      <w:divBdr>
        <w:top w:val="none" w:sz="0" w:space="0" w:color="auto"/>
        <w:left w:val="none" w:sz="0" w:space="0" w:color="auto"/>
        <w:bottom w:val="none" w:sz="0" w:space="0" w:color="auto"/>
        <w:right w:val="none" w:sz="0" w:space="0" w:color="auto"/>
      </w:divBdr>
      <w:divsChild>
        <w:div w:id="400373448">
          <w:marLeft w:val="0"/>
          <w:marRight w:val="0"/>
          <w:marTop w:val="0"/>
          <w:marBottom w:val="0"/>
          <w:divBdr>
            <w:top w:val="none" w:sz="0" w:space="0" w:color="auto"/>
            <w:left w:val="none" w:sz="0" w:space="0" w:color="auto"/>
            <w:bottom w:val="none" w:sz="0" w:space="0" w:color="auto"/>
            <w:right w:val="none" w:sz="0" w:space="0" w:color="auto"/>
          </w:divBdr>
          <w:divsChild>
            <w:div w:id="16522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9559">
      <w:bodyDiv w:val="1"/>
      <w:marLeft w:val="0"/>
      <w:marRight w:val="0"/>
      <w:marTop w:val="0"/>
      <w:marBottom w:val="0"/>
      <w:divBdr>
        <w:top w:val="none" w:sz="0" w:space="0" w:color="auto"/>
        <w:left w:val="none" w:sz="0" w:space="0" w:color="auto"/>
        <w:bottom w:val="none" w:sz="0" w:space="0" w:color="auto"/>
        <w:right w:val="none" w:sz="0" w:space="0" w:color="auto"/>
      </w:divBdr>
    </w:div>
    <w:div w:id="897935764">
      <w:bodyDiv w:val="1"/>
      <w:marLeft w:val="0"/>
      <w:marRight w:val="0"/>
      <w:marTop w:val="0"/>
      <w:marBottom w:val="0"/>
      <w:divBdr>
        <w:top w:val="none" w:sz="0" w:space="0" w:color="auto"/>
        <w:left w:val="none" w:sz="0" w:space="0" w:color="auto"/>
        <w:bottom w:val="none" w:sz="0" w:space="0" w:color="auto"/>
        <w:right w:val="none" w:sz="0" w:space="0" w:color="auto"/>
      </w:divBdr>
    </w:div>
    <w:div w:id="907347081">
      <w:bodyDiv w:val="1"/>
      <w:marLeft w:val="0"/>
      <w:marRight w:val="0"/>
      <w:marTop w:val="0"/>
      <w:marBottom w:val="0"/>
      <w:divBdr>
        <w:top w:val="none" w:sz="0" w:space="0" w:color="auto"/>
        <w:left w:val="none" w:sz="0" w:space="0" w:color="auto"/>
        <w:bottom w:val="none" w:sz="0" w:space="0" w:color="auto"/>
        <w:right w:val="none" w:sz="0" w:space="0" w:color="auto"/>
      </w:divBdr>
    </w:div>
    <w:div w:id="927468932">
      <w:bodyDiv w:val="1"/>
      <w:marLeft w:val="0"/>
      <w:marRight w:val="0"/>
      <w:marTop w:val="0"/>
      <w:marBottom w:val="0"/>
      <w:divBdr>
        <w:top w:val="none" w:sz="0" w:space="0" w:color="auto"/>
        <w:left w:val="none" w:sz="0" w:space="0" w:color="auto"/>
        <w:bottom w:val="none" w:sz="0" w:space="0" w:color="auto"/>
        <w:right w:val="none" w:sz="0" w:space="0" w:color="auto"/>
      </w:divBdr>
    </w:div>
    <w:div w:id="928537772">
      <w:bodyDiv w:val="1"/>
      <w:marLeft w:val="0"/>
      <w:marRight w:val="0"/>
      <w:marTop w:val="0"/>
      <w:marBottom w:val="0"/>
      <w:divBdr>
        <w:top w:val="none" w:sz="0" w:space="0" w:color="auto"/>
        <w:left w:val="none" w:sz="0" w:space="0" w:color="auto"/>
        <w:bottom w:val="none" w:sz="0" w:space="0" w:color="auto"/>
        <w:right w:val="none" w:sz="0" w:space="0" w:color="auto"/>
      </w:divBdr>
    </w:div>
    <w:div w:id="955450754">
      <w:bodyDiv w:val="1"/>
      <w:marLeft w:val="0"/>
      <w:marRight w:val="0"/>
      <w:marTop w:val="0"/>
      <w:marBottom w:val="0"/>
      <w:divBdr>
        <w:top w:val="none" w:sz="0" w:space="0" w:color="auto"/>
        <w:left w:val="none" w:sz="0" w:space="0" w:color="auto"/>
        <w:bottom w:val="none" w:sz="0" w:space="0" w:color="auto"/>
        <w:right w:val="none" w:sz="0" w:space="0" w:color="auto"/>
      </w:divBdr>
    </w:div>
    <w:div w:id="968704756">
      <w:bodyDiv w:val="1"/>
      <w:marLeft w:val="0"/>
      <w:marRight w:val="0"/>
      <w:marTop w:val="0"/>
      <w:marBottom w:val="0"/>
      <w:divBdr>
        <w:top w:val="none" w:sz="0" w:space="0" w:color="auto"/>
        <w:left w:val="none" w:sz="0" w:space="0" w:color="auto"/>
        <w:bottom w:val="none" w:sz="0" w:space="0" w:color="auto"/>
        <w:right w:val="none" w:sz="0" w:space="0" w:color="auto"/>
      </w:divBdr>
    </w:div>
    <w:div w:id="992562389">
      <w:bodyDiv w:val="1"/>
      <w:marLeft w:val="0"/>
      <w:marRight w:val="0"/>
      <w:marTop w:val="0"/>
      <w:marBottom w:val="0"/>
      <w:divBdr>
        <w:top w:val="none" w:sz="0" w:space="0" w:color="auto"/>
        <w:left w:val="none" w:sz="0" w:space="0" w:color="auto"/>
        <w:bottom w:val="none" w:sz="0" w:space="0" w:color="auto"/>
        <w:right w:val="none" w:sz="0" w:space="0" w:color="auto"/>
      </w:divBdr>
    </w:div>
    <w:div w:id="995720707">
      <w:bodyDiv w:val="1"/>
      <w:marLeft w:val="0"/>
      <w:marRight w:val="0"/>
      <w:marTop w:val="0"/>
      <w:marBottom w:val="0"/>
      <w:divBdr>
        <w:top w:val="none" w:sz="0" w:space="0" w:color="auto"/>
        <w:left w:val="none" w:sz="0" w:space="0" w:color="auto"/>
        <w:bottom w:val="none" w:sz="0" w:space="0" w:color="auto"/>
        <w:right w:val="none" w:sz="0" w:space="0" w:color="auto"/>
      </w:divBdr>
    </w:div>
    <w:div w:id="1004479849">
      <w:bodyDiv w:val="1"/>
      <w:marLeft w:val="0"/>
      <w:marRight w:val="0"/>
      <w:marTop w:val="0"/>
      <w:marBottom w:val="0"/>
      <w:divBdr>
        <w:top w:val="none" w:sz="0" w:space="0" w:color="auto"/>
        <w:left w:val="none" w:sz="0" w:space="0" w:color="auto"/>
        <w:bottom w:val="none" w:sz="0" w:space="0" w:color="auto"/>
        <w:right w:val="none" w:sz="0" w:space="0" w:color="auto"/>
      </w:divBdr>
    </w:div>
    <w:div w:id="1082484159">
      <w:bodyDiv w:val="1"/>
      <w:marLeft w:val="0"/>
      <w:marRight w:val="0"/>
      <w:marTop w:val="0"/>
      <w:marBottom w:val="0"/>
      <w:divBdr>
        <w:top w:val="none" w:sz="0" w:space="0" w:color="auto"/>
        <w:left w:val="none" w:sz="0" w:space="0" w:color="auto"/>
        <w:bottom w:val="none" w:sz="0" w:space="0" w:color="auto"/>
        <w:right w:val="none" w:sz="0" w:space="0" w:color="auto"/>
      </w:divBdr>
    </w:div>
    <w:div w:id="1095323607">
      <w:bodyDiv w:val="1"/>
      <w:marLeft w:val="0"/>
      <w:marRight w:val="0"/>
      <w:marTop w:val="0"/>
      <w:marBottom w:val="0"/>
      <w:divBdr>
        <w:top w:val="none" w:sz="0" w:space="0" w:color="auto"/>
        <w:left w:val="none" w:sz="0" w:space="0" w:color="auto"/>
        <w:bottom w:val="none" w:sz="0" w:space="0" w:color="auto"/>
        <w:right w:val="none" w:sz="0" w:space="0" w:color="auto"/>
      </w:divBdr>
    </w:div>
    <w:div w:id="1102728431">
      <w:bodyDiv w:val="1"/>
      <w:marLeft w:val="0"/>
      <w:marRight w:val="0"/>
      <w:marTop w:val="0"/>
      <w:marBottom w:val="0"/>
      <w:divBdr>
        <w:top w:val="none" w:sz="0" w:space="0" w:color="auto"/>
        <w:left w:val="none" w:sz="0" w:space="0" w:color="auto"/>
        <w:bottom w:val="none" w:sz="0" w:space="0" w:color="auto"/>
        <w:right w:val="none" w:sz="0" w:space="0" w:color="auto"/>
      </w:divBdr>
    </w:div>
    <w:div w:id="1103723519">
      <w:bodyDiv w:val="1"/>
      <w:marLeft w:val="0"/>
      <w:marRight w:val="0"/>
      <w:marTop w:val="0"/>
      <w:marBottom w:val="0"/>
      <w:divBdr>
        <w:top w:val="none" w:sz="0" w:space="0" w:color="auto"/>
        <w:left w:val="none" w:sz="0" w:space="0" w:color="auto"/>
        <w:bottom w:val="none" w:sz="0" w:space="0" w:color="auto"/>
        <w:right w:val="none" w:sz="0" w:space="0" w:color="auto"/>
      </w:divBdr>
    </w:div>
    <w:div w:id="1116870004">
      <w:bodyDiv w:val="1"/>
      <w:marLeft w:val="0"/>
      <w:marRight w:val="0"/>
      <w:marTop w:val="0"/>
      <w:marBottom w:val="0"/>
      <w:divBdr>
        <w:top w:val="none" w:sz="0" w:space="0" w:color="auto"/>
        <w:left w:val="none" w:sz="0" w:space="0" w:color="auto"/>
        <w:bottom w:val="none" w:sz="0" w:space="0" w:color="auto"/>
        <w:right w:val="none" w:sz="0" w:space="0" w:color="auto"/>
      </w:divBdr>
    </w:div>
    <w:div w:id="1165703654">
      <w:bodyDiv w:val="1"/>
      <w:marLeft w:val="0"/>
      <w:marRight w:val="0"/>
      <w:marTop w:val="0"/>
      <w:marBottom w:val="0"/>
      <w:divBdr>
        <w:top w:val="none" w:sz="0" w:space="0" w:color="auto"/>
        <w:left w:val="none" w:sz="0" w:space="0" w:color="auto"/>
        <w:bottom w:val="none" w:sz="0" w:space="0" w:color="auto"/>
        <w:right w:val="none" w:sz="0" w:space="0" w:color="auto"/>
      </w:divBdr>
    </w:div>
    <w:div w:id="1168256422">
      <w:bodyDiv w:val="1"/>
      <w:marLeft w:val="0"/>
      <w:marRight w:val="0"/>
      <w:marTop w:val="0"/>
      <w:marBottom w:val="0"/>
      <w:divBdr>
        <w:top w:val="none" w:sz="0" w:space="0" w:color="auto"/>
        <w:left w:val="none" w:sz="0" w:space="0" w:color="auto"/>
        <w:bottom w:val="none" w:sz="0" w:space="0" w:color="auto"/>
        <w:right w:val="none" w:sz="0" w:space="0" w:color="auto"/>
      </w:divBdr>
    </w:div>
    <w:div w:id="1168595962">
      <w:bodyDiv w:val="1"/>
      <w:marLeft w:val="0"/>
      <w:marRight w:val="0"/>
      <w:marTop w:val="0"/>
      <w:marBottom w:val="0"/>
      <w:divBdr>
        <w:top w:val="none" w:sz="0" w:space="0" w:color="auto"/>
        <w:left w:val="none" w:sz="0" w:space="0" w:color="auto"/>
        <w:bottom w:val="none" w:sz="0" w:space="0" w:color="auto"/>
        <w:right w:val="none" w:sz="0" w:space="0" w:color="auto"/>
      </w:divBdr>
    </w:div>
    <w:div w:id="1168791185">
      <w:bodyDiv w:val="1"/>
      <w:marLeft w:val="0"/>
      <w:marRight w:val="0"/>
      <w:marTop w:val="0"/>
      <w:marBottom w:val="0"/>
      <w:divBdr>
        <w:top w:val="none" w:sz="0" w:space="0" w:color="auto"/>
        <w:left w:val="none" w:sz="0" w:space="0" w:color="auto"/>
        <w:bottom w:val="none" w:sz="0" w:space="0" w:color="auto"/>
        <w:right w:val="none" w:sz="0" w:space="0" w:color="auto"/>
      </w:divBdr>
    </w:div>
    <w:div w:id="1226067138">
      <w:bodyDiv w:val="1"/>
      <w:marLeft w:val="0"/>
      <w:marRight w:val="0"/>
      <w:marTop w:val="0"/>
      <w:marBottom w:val="0"/>
      <w:divBdr>
        <w:top w:val="none" w:sz="0" w:space="0" w:color="auto"/>
        <w:left w:val="none" w:sz="0" w:space="0" w:color="auto"/>
        <w:bottom w:val="none" w:sz="0" w:space="0" w:color="auto"/>
        <w:right w:val="none" w:sz="0" w:space="0" w:color="auto"/>
      </w:divBdr>
    </w:div>
    <w:div w:id="1236474258">
      <w:bodyDiv w:val="1"/>
      <w:marLeft w:val="0"/>
      <w:marRight w:val="0"/>
      <w:marTop w:val="0"/>
      <w:marBottom w:val="0"/>
      <w:divBdr>
        <w:top w:val="none" w:sz="0" w:space="0" w:color="auto"/>
        <w:left w:val="none" w:sz="0" w:space="0" w:color="auto"/>
        <w:bottom w:val="none" w:sz="0" w:space="0" w:color="auto"/>
        <w:right w:val="none" w:sz="0" w:space="0" w:color="auto"/>
      </w:divBdr>
    </w:div>
    <w:div w:id="1275752494">
      <w:bodyDiv w:val="1"/>
      <w:marLeft w:val="0"/>
      <w:marRight w:val="0"/>
      <w:marTop w:val="0"/>
      <w:marBottom w:val="0"/>
      <w:divBdr>
        <w:top w:val="none" w:sz="0" w:space="0" w:color="auto"/>
        <w:left w:val="none" w:sz="0" w:space="0" w:color="auto"/>
        <w:bottom w:val="none" w:sz="0" w:space="0" w:color="auto"/>
        <w:right w:val="none" w:sz="0" w:space="0" w:color="auto"/>
      </w:divBdr>
    </w:div>
    <w:div w:id="1282541379">
      <w:bodyDiv w:val="1"/>
      <w:marLeft w:val="0"/>
      <w:marRight w:val="0"/>
      <w:marTop w:val="0"/>
      <w:marBottom w:val="0"/>
      <w:divBdr>
        <w:top w:val="none" w:sz="0" w:space="0" w:color="auto"/>
        <w:left w:val="none" w:sz="0" w:space="0" w:color="auto"/>
        <w:bottom w:val="none" w:sz="0" w:space="0" w:color="auto"/>
        <w:right w:val="none" w:sz="0" w:space="0" w:color="auto"/>
      </w:divBdr>
    </w:div>
    <w:div w:id="1322586760">
      <w:bodyDiv w:val="1"/>
      <w:marLeft w:val="0"/>
      <w:marRight w:val="0"/>
      <w:marTop w:val="0"/>
      <w:marBottom w:val="0"/>
      <w:divBdr>
        <w:top w:val="none" w:sz="0" w:space="0" w:color="auto"/>
        <w:left w:val="none" w:sz="0" w:space="0" w:color="auto"/>
        <w:bottom w:val="none" w:sz="0" w:space="0" w:color="auto"/>
        <w:right w:val="none" w:sz="0" w:space="0" w:color="auto"/>
      </w:divBdr>
    </w:div>
    <w:div w:id="1341085713">
      <w:bodyDiv w:val="1"/>
      <w:marLeft w:val="0"/>
      <w:marRight w:val="0"/>
      <w:marTop w:val="0"/>
      <w:marBottom w:val="0"/>
      <w:divBdr>
        <w:top w:val="none" w:sz="0" w:space="0" w:color="auto"/>
        <w:left w:val="none" w:sz="0" w:space="0" w:color="auto"/>
        <w:bottom w:val="none" w:sz="0" w:space="0" w:color="auto"/>
        <w:right w:val="none" w:sz="0" w:space="0" w:color="auto"/>
      </w:divBdr>
    </w:div>
    <w:div w:id="1356925112">
      <w:bodyDiv w:val="1"/>
      <w:marLeft w:val="0"/>
      <w:marRight w:val="0"/>
      <w:marTop w:val="0"/>
      <w:marBottom w:val="0"/>
      <w:divBdr>
        <w:top w:val="none" w:sz="0" w:space="0" w:color="auto"/>
        <w:left w:val="none" w:sz="0" w:space="0" w:color="auto"/>
        <w:bottom w:val="none" w:sz="0" w:space="0" w:color="auto"/>
        <w:right w:val="none" w:sz="0" w:space="0" w:color="auto"/>
      </w:divBdr>
    </w:div>
    <w:div w:id="1365206715">
      <w:bodyDiv w:val="1"/>
      <w:marLeft w:val="0"/>
      <w:marRight w:val="0"/>
      <w:marTop w:val="0"/>
      <w:marBottom w:val="0"/>
      <w:divBdr>
        <w:top w:val="none" w:sz="0" w:space="0" w:color="auto"/>
        <w:left w:val="none" w:sz="0" w:space="0" w:color="auto"/>
        <w:bottom w:val="none" w:sz="0" w:space="0" w:color="auto"/>
        <w:right w:val="none" w:sz="0" w:space="0" w:color="auto"/>
      </w:divBdr>
    </w:div>
    <w:div w:id="1374427883">
      <w:bodyDiv w:val="1"/>
      <w:marLeft w:val="0"/>
      <w:marRight w:val="0"/>
      <w:marTop w:val="0"/>
      <w:marBottom w:val="0"/>
      <w:divBdr>
        <w:top w:val="none" w:sz="0" w:space="0" w:color="auto"/>
        <w:left w:val="none" w:sz="0" w:space="0" w:color="auto"/>
        <w:bottom w:val="none" w:sz="0" w:space="0" w:color="auto"/>
        <w:right w:val="none" w:sz="0" w:space="0" w:color="auto"/>
      </w:divBdr>
    </w:div>
    <w:div w:id="1398362931">
      <w:bodyDiv w:val="1"/>
      <w:marLeft w:val="0"/>
      <w:marRight w:val="0"/>
      <w:marTop w:val="0"/>
      <w:marBottom w:val="0"/>
      <w:divBdr>
        <w:top w:val="none" w:sz="0" w:space="0" w:color="auto"/>
        <w:left w:val="none" w:sz="0" w:space="0" w:color="auto"/>
        <w:bottom w:val="none" w:sz="0" w:space="0" w:color="auto"/>
        <w:right w:val="none" w:sz="0" w:space="0" w:color="auto"/>
      </w:divBdr>
    </w:div>
    <w:div w:id="1410731867">
      <w:bodyDiv w:val="1"/>
      <w:marLeft w:val="0"/>
      <w:marRight w:val="0"/>
      <w:marTop w:val="0"/>
      <w:marBottom w:val="0"/>
      <w:divBdr>
        <w:top w:val="none" w:sz="0" w:space="0" w:color="auto"/>
        <w:left w:val="none" w:sz="0" w:space="0" w:color="auto"/>
        <w:bottom w:val="none" w:sz="0" w:space="0" w:color="auto"/>
        <w:right w:val="none" w:sz="0" w:space="0" w:color="auto"/>
      </w:divBdr>
    </w:div>
    <w:div w:id="1432967333">
      <w:bodyDiv w:val="1"/>
      <w:marLeft w:val="0"/>
      <w:marRight w:val="0"/>
      <w:marTop w:val="0"/>
      <w:marBottom w:val="0"/>
      <w:divBdr>
        <w:top w:val="none" w:sz="0" w:space="0" w:color="auto"/>
        <w:left w:val="none" w:sz="0" w:space="0" w:color="auto"/>
        <w:bottom w:val="none" w:sz="0" w:space="0" w:color="auto"/>
        <w:right w:val="none" w:sz="0" w:space="0" w:color="auto"/>
      </w:divBdr>
    </w:div>
    <w:div w:id="1447499879">
      <w:bodyDiv w:val="1"/>
      <w:marLeft w:val="0"/>
      <w:marRight w:val="0"/>
      <w:marTop w:val="0"/>
      <w:marBottom w:val="0"/>
      <w:divBdr>
        <w:top w:val="none" w:sz="0" w:space="0" w:color="auto"/>
        <w:left w:val="none" w:sz="0" w:space="0" w:color="auto"/>
        <w:bottom w:val="none" w:sz="0" w:space="0" w:color="auto"/>
        <w:right w:val="none" w:sz="0" w:space="0" w:color="auto"/>
      </w:divBdr>
    </w:div>
    <w:div w:id="1449466893">
      <w:bodyDiv w:val="1"/>
      <w:marLeft w:val="0"/>
      <w:marRight w:val="0"/>
      <w:marTop w:val="0"/>
      <w:marBottom w:val="0"/>
      <w:divBdr>
        <w:top w:val="none" w:sz="0" w:space="0" w:color="auto"/>
        <w:left w:val="none" w:sz="0" w:space="0" w:color="auto"/>
        <w:bottom w:val="none" w:sz="0" w:space="0" w:color="auto"/>
        <w:right w:val="none" w:sz="0" w:space="0" w:color="auto"/>
      </w:divBdr>
    </w:div>
    <w:div w:id="1459033802">
      <w:bodyDiv w:val="1"/>
      <w:marLeft w:val="0"/>
      <w:marRight w:val="0"/>
      <w:marTop w:val="0"/>
      <w:marBottom w:val="0"/>
      <w:divBdr>
        <w:top w:val="none" w:sz="0" w:space="0" w:color="auto"/>
        <w:left w:val="none" w:sz="0" w:space="0" w:color="auto"/>
        <w:bottom w:val="none" w:sz="0" w:space="0" w:color="auto"/>
        <w:right w:val="none" w:sz="0" w:space="0" w:color="auto"/>
      </w:divBdr>
    </w:div>
    <w:div w:id="1473062381">
      <w:bodyDiv w:val="1"/>
      <w:marLeft w:val="0"/>
      <w:marRight w:val="0"/>
      <w:marTop w:val="0"/>
      <w:marBottom w:val="0"/>
      <w:divBdr>
        <w:top w:val="none" w:sz="0" w:space="0" w:color="auto"/>
        <w:left w:val="none" w:sz="0" w:space="0" w:color="auto"/>
        <w:bottom w:val="none" w:sz="0" w:space="0" w:color="auto"/>
        <w:right w:val="none" w:sz="0" w:space="0" w:color="auto"/>
      </w:divBdr>
      <w:divsChild>
        <w:div w:id="1992636802">
          <w:marLeft w:val="0"/>
          <w:marRight w:val="0"/>
          <w:marTop w:val="0"/>
          <w:marBottom w:val="0"/>
          <w:divBdr>
            <w:top w:val="none" w:sz="0" w:space="0" w:color="auto"/>
            <w:left w:val="none" w:sz="0" w:space="0" w:color="auto"/>
            <w:bottom w:val="none" w:sz="0" w:space="0" w:color="auto"/>
            <w:right w:val="none" w:sz="0" w:space="0" w:color="auto"/>
          </w:divBdr>
          <w:divsChild>
            <w:div w:id="10719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2991">
      <w:bodyDiv w:val="1"/>
      <w:marLeft w:val="0"/>
      <w:marRight w:val="0"/>
      <w:marTop w:val="0"/>
      <w:marBottom w:val="0"/>
      <w:divBdr>
        <w:top w:val="none" w:sz="0" w:space="0" w:color="auto"/>
        <w:left w:val="none" w:sz="0" w:space="0" w:color="auto"/>
        <w:bottom w:val="none" w:sz="0" w:space="0" w:color="auto"/>
        <w:right w:val="none" w:sz="0" w:space="0" w:color="auto"/>
      </w:divBdr>
    </w:div>
    <w:div w:id="1541090662">
      <w:bodyDiv w:val="1"/>
      <w:marLeft w:val="0"/>
      <w:marRight w:val="0"/>
      <w:marTop w:val="0"/>
      <w:marBottom w:val="0"/>
      <w:divBdr>
        <w:top w:val="none" w:sz="0" w:space="0" w:color="auto"/>
        <w:left w:val="none" w:sz="0" w:space="0" w:color="auto"/>
        <w:bottom w:val="none" w:sz="0" w:space="0" w:color="auto"/>
        <w:right w:val="none" w:sz="0" w:space="0" w:color="auto"/>
      </w:divBdr>
    </w:div>
    <w:div w:id="1550410158">
      <w:bodyDiv w:val="1"/>
      <w:marLeft w:val="0"/>
      <w:marRight w:val="0"/>
      <w:marTop w:val="0"/>
      <w:marBottom w:val="0"/>
      <w:divBdr>
        <w:top w:val="none" w:sz="0" w:space="0" w:color="auto"/>
        <w:left w:val="none" w:sz="0" w:space="0" w:color="auto"/>
        <w:bottom w:val="none" w:sz="0" w:space="0" w:color="auto"/>
        <w:right w:val="none" w:sz="0" w:space="0" w:color="auto"/>
      </w:divBdr>
    </w:div>
    <w:div w:id="1555314033">
      <w:bodyDiv w:val="1"/>
      <w:marLeft w:val="0"/>
      <w:marRight w:val="0"/>
      <w:marTop w:val="0"/>
      <w:marBottom w:val="0"/>
      <w:divBdr>
        <w:top w:val="none" w:sz="0" w:space="0" w:color="auto"/>
        <w:left w:val="none" w:sz="0" w:space="0" w:color="auto"/>
        <w:bottom w:val="none" w:sz="0" w:space="0" w:color="auto"/>
        <w:right w:val="none" w:sz="0" w:space="0" w:color="auto"/>
      </w:divBdr>
    </w:div>
    <w:div w:id="1582375059">
      <w:bodyDiv w:val="1"/>
      <w:marLeft w:val="0"/>
      <w:marRight w:val="0"/>
      <w:marTop w:val="0"/>
      <w:marBottom w:val="0"/>
      <w:divBdr>
        <w:top w:val="none" w:sz="0" w:space="0" w:color="auto"/>
        <w:left w:val="none" w:sz="0" w:space="0" w:color="auto"/>
        <w:bottom w:val="none" w:sz="0" w:space="0" w:color="auto"/>
        <w:right w:val="none" w:sz="0" w:space="0" w:color="auto"/>
      </w:divBdr>
    </w:div>
    <w:div w:id="1593277134">
      <w:bodyDiv w:val="1"/>
      <w:marLeft w:val="0"/>
      <w:marRight w:val="0"/>
      <w:marTop w:val="0"/>
      <w:marBottom w:val="0"/>
      <w:divBdr>
        <w:top w:val="none" w:sz="0" w:space="0" w:color="auto"/>
        <w:left w:val="none" w:sz="0" w:space="0" w:color="auto"/>
        <w:bottom w:val="none" w:sz="0" w:space="0" w:color="auto"/>
        <w:right w:val="none" w:sz="0" w:space="0" w:color="auto"/>
      </w:divBdr>
    </w:div>
    <w:div w:id="1605458480">
      <w:bodyDiv w:val="1"/>
      <w:marLeft w:val="0"/>
      <w:marRight w:val="0"/>
      <w:marTop w:val="0"/>
      <w:marBottom w:val="0"/>
      <w:divBdr>
        <w:top w:val="none" w:sz="0" w:space="0" w:color="auto"/>
        <w:left w:val="none" w:sz="0" w:space="0" w:color="auto"/>
        <w:bottom w:val="none" w:sz="0" w:space="0" w:color="auto"/>
        <w:right w:val="none" w:sz="0" w:space="0" w:color="auto"/>
      </w:divBdr>
    </w:div>
    <w:div w:id="1636644095">
      <w:bodyDiv w:val="1"/>
      <w:marLeft w:val="0"/>
      <w:marRight w:val="0"/>
      <w:marTop w:val="0"/>
      <w:marBottom w:val="0"/>
      <w:divBdr>
        <w:top w:val="none" w:sz="0" w:space="0" w:color="auto"/>
        <w:left w:val="none" w:sz="0" w:space="0" w:color="auto"/>
        <w:bottom w:val="none" w:sz="0" w:space="0" w:color="auto"/>
        <w:right w:val="none" w:sz="0" w:space="0" w:color="auto"/>
      </w:divBdr>
    </w:div>
    <w:div w:id="1663502408">
      <w:bodyDiv w:val="1"/>
      <w:marLeft w:val="0"/>
      <w:marRight w:val="0"/>
      <w:marTop w:val="0"/>
      <w:marBottom w:val="0"/>
      <w:divBdr>
        <w:top w:val="none" w:sz="0" w:space="0" w:color="auto"/>
        <w:left w:val="none" w:sz="0" w:space="0" w:color="auto"/>
        <w:bottom w:val="none" w:sz="0" w:space="0" w:color="auto"/>
        <w:right w:val="none" w:sz="0" w:space="0" w:color="auto"/>
      </w:divBdr>
    </w:div>
    <w:div w:id="1677998688">
      <w:bodyDiv w:val="1"/>
      <w:marLeft w:val="0"/>
      <w:marRight w:val="0"/>
      <w:marTop w:val="0"/>
      <w:marBottom w:val="0"/>
      <w:divBdr>
        <w:top w:val="none" w:sz="0" w:space="0" w:color="auto"/>
        <w:left w:val="none" w:sz="0" w:space="0" w:color="auto"/>
        <w:bottom w:val="none" w:sz="0" w:space="0" w:color="auto"/>
        <w:right w:val="none" w:sz="0" w:space="0" w:color="auto"/>
      </w:divBdr>
    </w:div>
    <w:div w:id="1695689784">
      <w:bodyDiv w:val="1"/>
      <w:marLeft w:val="0"/>
      <w:marRight w:val="0"/>
      <w:marTop w:val="0"/>
      <w:marBottom w:val="0"/>
      <w:divBdr>
        <w:top w:val="none" w:sz="0" w:space="0" w:color="auto"/>
        <w:left w:val="none" w:sz="0" w:space="0" w:color="auto"/>
        <w:bottom w:val="none" w:sz="0" w:space="0" w:color="auto"/>
        <w:right w:val="none" w:sz="0" w:space="0" w:color="auto"/>
      </w:divBdr>
    </w:div>
    <w:div w:id="1697658237">
      <w:bodyDiv w:val="1"/>
      <w:marLeft w:val="0"/>
      <w:marRight w:val="0"/>
      <w:marTop w:val="0"/>
      <w:marBottom w:val="0"/>
      <w:divBdr>
        <w:top w:val="none" w:sz="0" w:space="0" w:color="auto"/>
        <w:left w:val="none" w:sz="0" w:space="0" w:color="auto"/>
        <w:bottom w:val="none" w:sz="0" w:space="0" w:color="auto"/>
        <w:right w:val="none" w:sz="0" w:space="0" w:color="auto"/>
      </w:divBdr>
    </w:div>
    <w:div w:id="1716151717">
      <w:bodyDiv w:val="1"/>
      <w:marLeft w:val="0"/>
      <w:marRight w:val="0"/>
      <w:marTop w:val="0"/>
      <w:marBottom w:val="0"/>
      <w:divBdr>
        <w:top w:val="none" w:sz="0" w:space="0" w:color="auto"/>
        <w:left w:val="none" w:sz="0" w:space="0" w:color="auto"/>
        <w:bottom w:val="none" w:sz="0" w:space="0" w:color="auto"/>
        <w:right w:val="none" w:sz="0" w:space="0" w:color="auto"/>
      </w:divBdr>
    </w:div>
    <w:div w:id="1760980978">
      <w:bodyDiv w:val="1"/>
      <w:marLeft w:val="0"/>
      <w:marRight w:val="0"/>
      <w:marTop w:val="0"/>
      <w:marBottom w:val="0"/>
      <w:divBdr>
        <w:top w:val="none" w:sz="0" w:space="0" w:color="auto"/>
        <w:left w:val="none" w:sz="0" w:space="0" w:color="auto"/>
        <w:bottom w:val="none" w:sz="0" w:space="0" w:color="auto"/>
        <w:right w:val="none" w:sz="0" w:space="0" w:color="auto"/>
      </w:divBdr>
    </w:div>
    <w:div w:id="1769276611">
      <w:bodyDiv w:val="1"/>
      <w:marLeft w:val="0"/>
      <w:marRight w:val="0"/>
      <w:marTop w:val="0"/>
      <w:marBottom w:val="0"/>
      <w:divBdr>
        <w:top w:val="none" w:sz="0" w:space="0" w:color="auto"/>
        <w:left w:val="none" w:sz="0" w:space="0" w:color="auto"/>
        <w:bottom w:val="none" w:sz="0" w:space="0" w:color="auto"/>
        <w:right w:val="none" w:sz="0" w:space="0" w:color="auto"/>
      </w:divBdr>
    </w:div>
    <w:div w:id="1788309213">
      <w:bodyDiv w:val="1"/>
      <w:marLeft w:val="0"/>
      <w:marRight w:val="0"/>
      <w:marTop w:val="0"/>
      <w:marBottom w:val="0"/>
      <w:divBdr>
        <w:top w:val="none" w:sz="0" w:space="0" w:color="auto"/>
        <w:left w:val="none" w:sz="0" w:space="0" w:color="auto"/>
        <w:bottom w:val="none" w:sz="0" w:space="0" w:color="auto"/>
        <w:right w:val="none" w:sz="0" w:space="0" w:color="auto"/>
      </w:divBdr>
      <w:divsChild>
        <w:div w:id="1914852194">
          <w:marLeft w:val="0"/>
          <w:marRight w:val="0"/>
          <w:marTop w:val="0"/>
          <w:marBottom w:val="0"/>
          <w:divBdr>
            <w:top w:val="none" w:sz="0" w:space="0" w:color="auto"/>
            <w:left w:val="none" w:sz="0" w:space="0" w:color="auto"/>
            <w:bottom w:val="none" w:sz="0" w:space="0" w:color="auto"/>
            <w:right w:val="none" w:sz="0" w:space="0" w:color="auto"/>
          </w:divBdr>
          <w:divsChild>
            <w:div w:id="1244804896">
              <w:marLeft w:val="0"/>
              <w:marRight w:val="0"/>
              <w:marTop w:val="0"/>
              <w:marBottom w:val="0"/>
              <w:divBdr>
                <w:top w:val="none" w:sz="0" w:space="0" w:color="auto"/>
                <w:left w:val="none" w:sz="0" w:space="0" w:color="auto"/>
                <w:bottom w:val="none" w:sz="0" w:space="0" w:color="auto"/>
                <w:right w:val="none" w:sz="0" w:space="0" w:color="auto"/>
              </w:divBdr>
              <w:divsChild>
                <w:div w:id="1846555884">
                  <w:marLeft w:val="0"/>
                  <w:marRight w:val="0"/>
                  <w:marTop w:val="0"/>
                  <w:marBottom w:val="0"/>
                  <w:divBdr>
                    <w:top w:val="none" w:sz="0" w:space="0" w:color="auto"/>
                    <w:left w:val="none" w:sz="0" w:space="0" w:color="auto"/>
                    <w:bottom w:val="none" w:sz="0" w:space="0" w:color="auto"/>
                    <w:right w:val="none" w:sz="0" w:space="0" w:color="auto"/>
                  </w:divBdr>
                  <w:divsChild>
                    <w:div w:id="118196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838753">
      <w:bodyDiv w:val="1"/>
      <w:marLeft w:val="0"/>
      <w:marRight w:val="0"/>
      <w:marTop w:val="0"/>
      <w:marBottom w:val="0"/>
      <w:divBdr>
        <w:top w:val="none" w:sz="0" w:space="0" w:color="auto"/>
        <w:left w:val="none" w:sz="0" w:space="0" w:color="auto"/>
        <w:bottom w:val="none" w:sz="0" w:space="0" w:color="auto"/>
        <w:right w:val="none" w:sz="0" w:space="0" w:color="auto"/>
      </w:divBdr>
    </w:div>
    <w:div w:id="1824657889">
      <w:bodyDiv w:val="1"/>
      <w:marLeft w:val="0"/>
      <w:marRight w:val="0"/>
      <w:marTop w:val="0"/>
      <w:marBottom w:val="0"/>
      <w:divBdr>
        <w:top w:val="none" w:sz="0" w:space="0" w:color="auto"/>
        <w:left w:val="none" w:sz="0" w:space="0" w:color="auto"/>
        <w:bottom w:val="none" w:sz="0" w:space="0" w:color="auto"/>
        <w:right w:val="none" w:sz="0" w:space="0" w:color="auto"/>
      </w:divBdr>
    </w:div>
    <w:div w:id="1832871268">
      <w:bodyDiv w:val="1"/>
      <w:marLeft w:val="0"/>
      <w:marRight w:val="0"/>
      <w:marTop w:val="0"/>
      <w:marBottom w:val="0"/>
      <w:divBdr>
        <w:top w:val="none" w:sz="0" w:space="0" w:color="auto"/>
        <w:left w:val="none" w:sz="0" w:space="0" w:color="auto"/>
        <w:bottom w:val="none" w:sz="0" w:space="0" w:color="auto"/>
        <w:right w:val="none" w:sz="0" w:space="0" w:color="auto"/>
      </w:divBdr>
    </w:div>
    <w:div w:id="1845246072">
      <w:bodyDiv w:val="1"/>
      <w:marLeft w:val="0"/>
      <w:marRight w:val="0"/>
      <w:marTop w:val="0"/>
      <w:marBottom w:val="0"/>
      <w:divBdr>
        <w:top w:val="none" w:sz="0" w:space="0" w:color="auto"/>
        <w:left w:val="none" w:sz="0" w:space="0" w:color="auto"/>
        <w:bottom w:val="none" w:sz="0" w:space="0" w:color="auto"/>
        <w:right w:val="none" w:sz="0" w:space="0" w:color="auto"/>
      </w:divBdr>
    </w:div>
    <w:div w:id="1896232523">
      <w:bodyDiv w:val="1"/>
      <w:marLeft w:val="0"/>
      <w:marRight w:val="0"/>
      <w:marTop w:val="0"/>
      <w:marBottom w:val="0"/>
      <w:divBdr>
        <w:top w:val="none" w:sz="0" w:space="0" w:color="auto"/>
        <w:left w:val="none" w:sz="0" w:space="0" w:color="auto"/>
        <w:bottom w:val="none" w:sz="0" w:space="0" w:color="auto"/>
        <w:right w:val="none" w:sz="0" w:space="0" w:color="auto"/>
      </w:divBdr>
    </w:div>
    <w:div w:id="1927348431">
      <w:bodyDiv w:val="1"/>
      <w:marLeft w:val="0"/>
      <w:marRight w:val="0"/>
      <w:marTop w:val="0"/>
      <w:marBottom w:val="0"/>
      <w:divBdr>
        <w:top w:val="none" w:sz="0" w:space="0" w:color="auto"/>
        <w:left w:val="none" w:sz="0" w:space="0" w:color="auto"/>
        <w:bottom w:val="none" w:sz="0" w:space="0" w:color="auto"/>
        <w:right w:val="none" w:sz="0" w:space="0" w:color="auto"/>
      </w:divBdr>
    </w:div>
    <w:div w:id="1928227295">
      <w:bodyDiv w:val="1"/>
      <w:marLeft w:val="0"/>
      <w:marRight w:val="0"/>
      <w:marTop w:val="0"/>
      <w:marBottom w:val="0"/>
      <w:divBdr>
        <w:top w:val="none" w:sz="0" w:space="0" w:color="auto"/>
        <w:left w:val="none" w:sz="0" w:space="0" w:color="auto"/>
        <w:bottom w:val="none" w:sz="0" w:space="0" w:color="auto"/>
        <w:right w:val="none" w:sz="0" w:space="0" w:color="auto"/>
      </w:divBdr>
    </w:div>
    <w:div w:id="1933665532">
      <w:bodyDiv w:val="1"/>
      <w:marLeft w:val="0"/>
      <w:marRight w:val="0"/>
      <w:marTop w:val="0"/>
      <w:marBottom w:val="0"/>
      <w:divBdr>
        <w:top w:val="none" w:sz="0" w:space="0" w:color="auto"/>
        <w:left w:val="none" w:sz="0" w:space="0" w:color="auto"/>
        <w:bottom w:val="none" w:sz="0" w:space="0" w:color="auto"/>
        <w:right w:val="none" w:sz="0" w:space="0" w:color="auto"/>
      </w:divBdr>
      <w:divsChild>
        <w:div w:id="2077362660">
          <w:marLeft w:val="0"/>
          <w:marRight w:val="0"/>
          <w:marTop w:val="0"/>
          <w:marBottom w:val="0"/>
          <w:divBdr>
            <w:top w:val="none" w:sz="0" w:space="0" w:color="auto"/>
            <w:left w:val="none" w:sz="0" w:space="0" w:color="auto"/>
            <w:bottom w:val="none" w:sz="0" w:space="0" w:color="auto"/>
            <w:right w:val="none" w:sz="0" w:space="0" w:color="auto"/>
          </w:divBdr>
          <w:divsChild>
            <w:div w:id="103159122">
              <w:marLeft w:val="0"/>
              <w:marRight w:val="0"/>
              <w:marTop w:val="0"/>
              <w:marBottom w:val="0"/>
              <w:divBdr>
                <w:top w:val="none" w:sz="0" w:space="0" w:color="auto"/>
                <w:left w:val="none" w:sz="0" w:space="0" w:color="auto"/>
                <w:bottom w:val="none" w:sz="0" w:space="0" w:color="auto"/>
                <w:right w:val="none" w:sz="0" w:space="0" w:color="auto"/>
              </w:divBdr>
              <w:divsChild>
                <w:div w:id="1989673244">
                  <w:marLeft w:val="0"/>
                  <w:marRight w:val="0"/>
                  <w:marTop w:val="0"/>
                  <w:marBottom w:val="0"/>
                  <w:divBdr>
                    <w:top w:val="none" w:sz="0" w:space="0" w:color="auto"/>
                    <w:left w:val="none" w:sz="0" w:space="0" w:color="auto"/>
                    <w:bottom w:val="none" w:sz="0" w:space="0" w:color="auto"/>
                    <w:right w:val="none" w:sz="0" w:space="0" w:color="auto"/>
                  </w:divBdr>
                  <w:divsChild>
                    <w:div w:id="6630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26599">
      <w:bodyDiv w:val="1"/>
      <w:marLeft w:val="0"/>
      <w:marRight w:val="0"/>
      <w:marTop w:val="0"/>
      <w:marBottom w:val="0"/>
      <w:divBdr>
        <w:top w:val="none" w:sz="0" w:space="0" w:color="auto"/>
        <w:left w:val="none" w:sz="0" w:space="0" w:color="auto"/>
        <w:bottom w:val="none" w:sz="0" w:space="0" w:color="auto"/>
        <w:right w:val="none" w:sz="0" w:space="0" w:color="auto"/>
      </w:divBdr>
    </w:div>
    <w:div w:id="2016567151">
      <w:bodyDiv w:val="1"/>
      <w:marLeft w:val="0"/>
      <w:marRight w:val="0"/>
      <w:marTop w:val="0"/>
      <w:marBottom w:val="0"/>
      <w:divBdr>
        <w:top w:val="none" w:sz="0" w:space="0" w:color="auto"/>
        <w:left w:val="none" w:sz="0" w:space="0" w:color="auto"/>
        <w:bottom w:val="none" w:sz="0" w:space="0" w:color="auto"/>
        <w:right w:val="none" w:sz="0" w:space="0" w:color="auto"/>
      </w:divBdr>
    </w:div>
    <w:div w:id="2033024992">
      <w:bodyDiv w:val="1"/>
      <w:marLeft w:val="0"/>
      <w:marRight w:val="0"/>
      <w:marTop w:val="0"/>
      <w:marBottom w:val="0"/>
      <w:divBdr>
        <w:top w:val="none" w:sz="0" w:space="0" w:color="auto"/>
        <w:left w:val="none" w:sz="0" w:space="0" w:color="auto"/>
        <w:bottom w:val="none" w:sz="0" w:space="0" w:color="auto"/>
        <w:right w:val="none" w:sz="0" w:space="0" w:color="auto"/>
      </w:divBdr>
    </w:div>
    <w:div w:id="2095852252">
      <w:bodyDiv w:val="1"/>
      <w:marLeft w:val="0"/>
      <w:marRight w:val="0"/>
      <w:marTop w:val="0"/>
      <w:marBottom w:val="0"/>
      <w:divBdr>
        <w:top w:val="none" w:sz="0" w:space="0" w:color="auto"/>
        <w:left w:val="none" w:sz="0" w:space="0" w:color="auto"/>
        <w:bottom w:val="none" w:sz="0" w:space="0" w:color="auto"/>
        <w:right w:val="none" w:sz="0" w:space="0" w:color="auto"/>
      </w:divBdr>
    </w:div>
    <w:div w:id="2096392347">
      <w:bodyDiv w:val="1"/>
      <w:marLeft w:val="0"/>
      <w:marRight w:val="0"/>
      <w:marTop w:val="0"/>
      <w:marBottom w:val="0"/>
      <w:divBdr>
        <w:top w:val="none" w:sz="0" w:space="0" w:color="auto"/>
        <w:left w:val="none" w:sz="0" w:space="0" w:color="auto"/>
        <w:bottom w:val="none" w:sz="0" w:space="0" w:color="auto"/>
        <w:right w:val="none" w:sz="0" w:space="0" w:color="auto"/>
      </w:divBdr>
    </w:div>
    <w:div w:id="2105104481">
      <w:bodyDiv w:val="1"/>
      <w:marLeft w:val="0"/>
      <w:marRight w:val="0"/>
      <w:marTop w:val="0"/>
      <w:marBottom w:val="0"/>
      <w:divBdr>
        <w:top w:val="none" w:sz="0" w:space="0" w:color="auto"/>
        <w:left w:val="none" w:sz="0" w:space="0" w:color="auto"/>
        <w:bottom w:val="none" w:sz="0" w:space="0" w:color="auto"/>
        <w:right w:val="none" w:sz="0" w:space="0" w:color="auto"/>
      </w:divBdr>
    </w:div>
    <w:div w:id="2109034111">
      <w:bodyDiv w:val="1"/>
      <w:marLeft w:val="0"/>
      <w:marRight w:val="0"/>
      <w:marTop w:val="0"/>
      <w:marBottom w:val="0"/>
      <w:divBdr>
        <w:top w:val="none" w:sz="0" w:space="0" w:color="auto"/>
        <w:left w:val="none" w:sz="0" w:space="0" w:color="auto"/>
        <w:bottom w:val="none" w:sz="0" w:space="0" w:color="auto"/>
        <w:right w:val="none" w:sz="0" w:space="0" w:color="auto"/>
      </w:divBdr>
    </w:div>
    <w:div w:id="2134211340">
      <w:bodyDiv w:val="1"/>
      <w:marLeft w:val="0"/>
      <w:marRight w:val="0"/>
      <w:marTop w:val="0"/>
      <w:marBottom w:val="0"/>
      <w:divBdr>
        <w:top w:val="none" w:sz="0" w:space="0" w:color="auto"/>
        <w:left w:val="none" w:sz="0" w:space="0" w:color="auto"/>
        <w:bottom w:val="none" w:sz="0" w:space="0" w:color="auto"/>
        <w:right w:val="none" w:sz="0" w:space="0" w:color="auto"/>
      </w:divBdr>
    </w:div>
    <w:div w:id="2144997770">
      <w:bodyDiv w:val="1"/>
      <w:marLeft w:val="0"/>
      <w:marRight w:val="0"/>
      <w:marTop w:val="0"/>
      <w:marBottom w:val="0"/>
      <w:divBdr>
        <w:top w:val="none" w:sz="0" w:space="0" w:color="auto"/>
        <w:left w:val="none" w:sz="0" w:space="0" w:color="auto"/>
        <w:bottom w:val="none" w:sz="0" w:space="0" w:color="auto"/>
        <w:right w:val="none" w:sz="0" w:space="0" w:color="auto"/>
      </w:divBdr>
    </w:div>
    <w:div w:id="214696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eedomscientific.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learning.ba.ssa.gov/OL/ewd/VIcurriculum.asp"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harepoint.ssa.gov/DCHR/OL/EWD/VICurriculum/Miscellaneous%20Applications%20-%20JAWS%20Support/Tandem_for_JAWS_%20Users%20(05-11).docx" TargetMode="External"/><Relationship Id="rId5" Type="http://schemas.openxmlformats.org/officeDocument/2006/relationships/styles" Target="styles.xml"/><Relationship Id="rId15" Type="http://schemas.openxmlformats.org/officeDocument/2006/relationships/hyperlink" Target="mailto:gregory.gill@ssa.gov?subject=Training%20Material%20Feedbac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freedomscientific.com/_vti_Activate/FSActivate.as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Q:\OTApps\OT%20Templates\OLCT-EW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 Disable specific commands in standard groups or menus -->
  <commands>
    <command idMso="ChangeStylesMenu" enabled="false"/>
    <command idMso="SplitCells" enabled="false"/>
    <command idMso="MergeCells" enabled="false"/>
    <command idMso="StylesPane" enabled="false"/>
    <command idMso="StylesModifyStyle" enabled="false"/>
    <!-- tab TabTableToolsDesign -->
    <!-- group GroupTableLayout -->
    <command idMso="TableStyleHeaderRowWord" enabled="false"/>
    <command idMso="TableStyleTotalRowWord" enabled="false"/>
    <command idMso="TableStyleBandedRowsWord" enabled="false"/>
    <command idMso="TableStylesFirstColumnWord" enabled="false"/>
    <command idMso="TableStyleLastColumnWord" enabled="false"/>
    <command idMso="TableStyleBandedColumnsWord" enabled="false"/>
    <!-- group GroupTableStylesWord -->
    <command idMso="TableStylesGalleryWord" enabled="false"/>
    <command idMso="TableStyleModify" enabled="false"/>
    <command idMso="TableStyleClear" enabled="false"/>
    <command idMso="NewTableStyleWord" enabled="false"/>
    <command idMso="ShadingColorPicker" enabled="false"/>
    <command idMso="ShadingColorsMoreColorsDialog" enabled="false"/>
    <command idMso="BorderDiagonalDown" enabled="false"/>
    <command idMso="BorderDiagonalUp" enabled="false"/>
    <command idMso="HorizontalLineInsert" enabled="false"/>
    <command idMso="TableDrawTable" enabled="false"/>
    <command idMso="BordersShadingDialogWord" enabled="false"/>
    <!-- group GroupTableDrawBorders -->
    <command idMso="TableDrawBorderPenStyle" enabled="false"/>
    <command idMso="TableDrawBorderPenWeight" enabled="false"/>
    <command idMso="BorderColorPicker" enabled="false"/>
    <command idMso="TableDrawTable" enabled="false"/>
    <command idMso="TableEraser" enabled="false"/>
    <command idMso="BordersShadingDialogWord" enabled="false"/>
    <!-- tab TabTableToolsLayout -->
    <!-- group GroupTable -->
    <command idMso="TableShowGridlines" enabled="true"/>
    <command idMso="TablePropertiesDialog" enabled="true"/>
    <command idMso="TableInsertMultidiagonalCell" enabled="false"/>
    <!-- group GroupTableRowsAndColumns -->
    <!-- group GroupTableMerge -->
    <command idMso="MergeCells" enabled="false"/>
    <command idMso="SplitCells" enabled="false"/>
    <command idMso="TableSplitTable" enabled="false"/>
    <!-- group GroupTableCellSize -->
    <command idMso="TableAutoFitMenu" enabled="false"/>
    <command idMso="TableAutoFitContents" enabled="false"/>
    <command idMso="TableAutoFitWindow" enabled="false"/>
    <command idMso="TableAutoFitFixedColumnWidth" enabled="false"/>
    <command idMso="TableColumnWidth" enabled="false"/>
    <command idMso="TableRowHeight" enabled="false"/>
    <command idMso="TableColumnsDistribute" enabled="false"/>
    <command idMso="TableRowsDistribute" enabled="false"/>
    <command idMso="TablePropertiesDialog" enabled="false"/>
    <!-- group GroupTableAlignment -->
    <command idMso="TableCellAlignTopLeft" enabled="false"/>
    <command idMso="TableCellAlignTopCenter" enabled="false"/>
    <command idMso="TableCellAlignTopRight" enabled="false"/>
    <command idMso="TableCellAlignMiddleLeft" enabled="false"/>
    <command idMso="TableCellAlignMiddleCenter" enabled="false"/>
    <command idMso="TableCellAlignMiddleRight" enabled="false"/>
    <command idMso="TableCellAlignBottomLeft" enabled="false"/>
    <command idMso="TableCellAlignBottomCenter" enabled="false"/>
    <command idMso="TableCellAlignBottomRight" enabled="false"/>
    <command idMso="TextDirection" enabled="false"/>
    <command idMso="TableOptionsDialog" enabled="false"/>
    <!-- group GroupTableData -->
    <command idMso="SortDialogClassic" enabled="false"/>
    <command idMso="TableFormulaDialog" enabled="false"/>
  </commands>
  <ribbon startFromScratch="false">
    <tabs>
      <!-- Disable all standard tabs except Review -->
      <tab idMso="TabHome" visible="false"/>
      <tab idMso="TabReviewWord" visible="false"/>
      <tab idMso="TabInsert" visible="false"/>
      <tab idMso="TabPageLayoutWord" visible="false"/>
      <tab idMso="TabReferences" visible="false"/>
      <tab idMso="TabMailings" visible="false"/>
      <tab idMso="TabView" visible="false"/>
      <tab idMso="TabAddIns" visible="false"/>
      <tab idMso="TabTableToolsDesign">
        <group idMso="GroupTableLayout" visible="false"/>
        <group idMso="GroupTableStylesWord" visible="false"/>
        <group idMso="GroupTableDrawBorders" visible="false"/>
        <group idMso="GroupTable" visible="false"/>
      </tab>
      <tab idMso="TabTableToolsLayout">
        <group idMso="GroupTableRowsAndColumns" visible="false"/>
      </tab>
      <!--Enable the Developer Tab for now-->
      <tab idMso="TabDeveloper" label="Developer" visible="false"/>
      <!--Create OLCT Standard Tab with groups for file operations, print operations, editing, and miscellaneous
          Functions -->
      <tab id="OLCTStandard" label="OLCT Standard" insertBeforeMso="TabReview">
        <!--File Operations Group: open a file and save a file.  Other file operations are available on the 
            Quick Access Toolbar or under the Office button-->
        <group id="FileOps" label="File Operations">
          <button idMso="FileOpen" label="Open" size="large" screentip="Open a file"/>
          <button idMso="FileSave" label="Save" size="large" screentip="Save current document"/>
        </group>
        <!--Page View Options-->
        <group id="PageViews" label="View Document">
          <toggleButton idMso="ViewDraftView" showLabel="true"/>
          <toggleButton idMso="ViewPrintLayoutView" showLabel="true"/>
          <button idMso="WindowSplit" showLabel="true"/>
        </group>
        <!--Edit Operations Group: Cut, copy, paste, redo undo, spelling & grammar-->
        <group id="Edit" label="Edit">
          <button idMso="Cut" label="Cut" size="normal" showLabel="true"/>
          <button idMso="Copy" label="Copy" size="normal" showLabel="true"/>
          <splitButton idMso="PasteMenu" size="normal" showLabel="true"/>
          <gallery idMso="Undo" label="Undo" size="normal" showLabel="true"/>
          <button idMso="RedoOrRepeat" label="Redo" size="normal" showLabel="true"/>
          <button idMso="SpellingAndGrammar" label="Spelling and Grammar" size="normal" showLabel="true"/>
          <toggleButton idMso="ParagraphMarks" size="normal" showLabel="true"/>
        </group>
        <group id="myInserts" label="Insert">
          <button idMso="PictureInsertFromFile" showImage="true"/>
          <toggleButton idMso="ClipArtInsert" showImage="true"/>
        </group>
        <group idMso="GroupEditing"/>
        <group idMso="GroupInsertTables"/>
        <group id="G2" label="Text Formatting">
          <toggleButton idMso="Bold" showLabel="true" size="normal"/>
          <toggleButton idMso="Underline" showLabel="true" size="normal"/>
          <gallery idMso="TextHighlightColorPicker" label="Highlight" size="normal"/>
          <checkBox idMso="ViewRulerWord"/>
        </group>
        <group id="ListFormats" label="Lists">
          <buttonGroup id="myBG1">
            <toggleButton idMso="Bullets" visible="true" showLabel="true"/>
            <toggleButton idMso="Numbering" visible="true" showLabel="true"/>
          </buttonGroup>
          <button idMso="NumberingRestart" showLabel="true"/>
          <button idMso="NumberingContinue" showLabel="true"/>
        </group>
        <group id="G3" label="Document Formatting">
          <buttonGroup id="BG1">
            <toggleButton idMso="AlignLeft" showLabel="true"/>
            <toggleButton idMso="AlignCenter" showLabel="true"/>
          </buttonGroup>
          <button idMso="IndentDecreaseWord" showLabel="true"/>
          <button idMso="IndentIncreaseWord" showLabel="true"/>
          <splitButton idMso="TableBordersMenu" showLabel="true" size="large"/>
        </group>
      </tab>
      <tab id="OLCTStyles" label="OLCT Styles">
        <group idMso="GroupStyles"/>
        <group id="G22">
          <!--<button id="POMSMSOM" label="POMS-MSOM" onAction="POMSMSOM" size="large"
                  screentip="Special formatting for references."/>-->
          <buttonGroup id="myBG2">
            <toggleButton idMso="Bullets" visible="true" showLabel="true"/>
            <toggleButton idMso="Numbering" visible="true" showLabel="true"/>
          </buttonGroup>
          <button idMso="NumberingRestart" showLabel="true"/>
          <button idMso="NumberingContinue" showLabel="true"/>
        </group>
      </tab>
      <!--Course Development Tab-->
      <tab id="CourseDevelopmentTab" label="OLCT Course Development">
        <group id="CDBasic" label="Document">
          <button id="NewCourseDoc" label="New Course Document" size="large" imageMso="FileNew" screentip="New Course Document" supertip="Creates a new document using the template." onAction="NewCourseDocument"/>
          <button id="RebuildTOC" label="Rebuild Table of Contents" onAction="RebuildTableOfContents" screentip="Rebuild Table of Contents" supertip="Recreates the Table of Contents to reflect changes made in the document." description="Automatically recreates the Table of Contents based on headings that may have been added or removed or moved from page to page as text is added to the document." size="large" imageMso="Repaginate"/>
          <button id="UpdateDocInfo" label="Update Document Information" size="large" imageMso="BlogPublish" description="This is the description." screentip="This is the screentip." onAction="UpdateDocInfo"/>
          <button id="Section508" label="Section 508 Alt-Text Report" size="large" imageMso="QuickPartsInsertGallery" screentip="Creates a report containing the Alt-Text for all graphics in the document." onAction="Section508"/>
        </group>
        <group id="HelpGroup" label="Help">
          <button id="OLCTHelp" label="OLCT Help" onAction="IWasCalled" size="large" imageMso="TentativeAcceptInvitation"/>
          <button id="AboutOLCT" label="Show Template Version" imageMso="BevelTextGallery" onAction="ShowAboutOLCT" size="large"/>
        </group>
        <group id="Formatting" label="Formatting">
          <button id="OneCellTable" label="Insert One Celled Table" onAction="InsertAOneCellTable" size="large" imageMso="CreateTable"/>
          <button id="ConvertText" label="Convert to Bordered Text" size="large" imageMso="SlideMasterTablePlaceholderInsert" onAction="ConvertBorderedText"/>
        </group>
        <group id="hyperlinking1" label="Hyperlinking">
          <!--<button id="POMSSingleHyperlink" label="POMS Single" size="normal"
			imageMso="HyperlinkInsert" screentip="This will highlight the POMS reference and insert a hyperlink to PolicyNet."
			onAction="ConvertingSinglePomsLink"/>-->
          <!--<button id="HALLEXSingleHyperlink" label="HALLEX Single" size="normal"
			imageMso="HyperlinkInsert" screentip="This will highlight the MSOM reference and insert a hyperlink to PolicyNet."
			onAction="ConvertingSingleHALLEXLinks"/>-->
          <!--<button id="MSOMSingleHyperlink" label="MSOM Single" size="normal"
			imageMso="HyperlinkInsert" screentip="This will highlight the HALLEX reference and insert a hyperlink to PolicyNet."
			onAction="ConvertingSingleMSOMLinks"/>-->
          <!--<separator id="separator1"/>-->
          <!--<button id="POMSMultipleHyperlinks" label="POMS Multiple" size="normal"
			imageMso="ShowTimeZones" screentip="This will highlight the HALLEX reference and insert a hyperlink to PolicyNet."
			onAction="ConvertingMultiplePomsLinks"/>-->
          <!--<button id="HALLEXMultipleHyperlinks" label="HALLEX Multiple" size="normal"
			imageMso="ShowTimeZones" screentip="This will highlight the POMS reference and insert a hyperlink to PolicyNet."
			onAction="ConvertingMultipleHALLEXLinks"/>-->
          <!--<button id="MSOMMultipleHyperlinks" label="MSOM Multiple" size="normal"
			imageMso="ShowTimeZones" screentip="This will highlight the MSOM reference and insert a hyperlink to PolicyNet."
			onAction="ConvertingMultipleMSOMLinks"/>-->
          <!--<separator id="separator2"/>-->
          <button id="POMSHALLEXMSOM" label="POMS MSOM Hyperlinks" size="large" imageMso="OutlookGlobe" screentip="POMS and MSOM Hyperlink" supertip="This will insert POMS and MSOM hyperlinks to PolicyNet." onAction="ConvertingPOMSHALLEXMSOMLinks"/>
        </group>
      </tab>
      <!--  OLCT Version of the Review Tab-->
      <tab id="OLCTReviewTab" label="OLCT Review">
        <group id="Proofing" label="Proofing">
          <!-- Spelling and Grammar-->
          <button idMso="SpellingAndGrammar" label="Spelling and Grammar" size="large" showLabel="true"/>
          <!-- Research-->
          <toggleButton idMso="ResearchPane" size="large" showLabel="true"/>
          <!-- Thesaurus-->
          <button idMso="Thesaurus" size="large" showLabel="true"/>
        </group>
        <group idMso="GroupChangesTracking"/>
        <group idMso="GroupComments"/>
        <group idMso="GroupChanges"/>
        <!--
        <group id="TrackChanges" label="Tracking Options">
          <toggleButton idMso="ReviewTrackChanges" showLabel="true" size="large"/>
          <splitButton idMso="ReviewTrackChangesMenu" showLabel="true" size="large"/>
          <menu idMso="ReviewShowMarkupMenu" showLabel="true" />
          <dropDown idMso="ReviewDisplayForReview" showLabel="true" />
          <toggleButton idMso="ReviewShowComments" showLabel="true"/>
        </group>
        -->
      </tab>
      <tab id="OLUseOnlyTab" label="OL Use Only">
        <group id="OLUseOnly" label="OL Use Only">
          <button id="PrePress" label="Pre-press" size="large" onAction="PrePress" imageMso="FunctionsTextInsertGallery"/>
          <button id="ChangeStartingPageNumber" label="Change Starting Page Number" size="large" onAction="NewPageNumbering" imageMso="PageNambersInFooterInsertGallery" screentip="Changes the starting page number for the document.  Used when combining several documents into one."/>
          <button id="RecoverDocument" label="Recover Document" size="large" onAction="RecoverDocument" imageMso="FunctionsRecentlyUsedtInsertGallery"/>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9F245D6E25E04683D678013ABB8218" ma:contentTypeVersion="0" ma:contentTypeDescription="Create a new document." ma:contentTypeScope="" ma:versionID="07cd1b59d14eb576f456c6e6e378e12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2D263029-5D21-441C-B665-36A4A335E041}"/>
</file>

<file path=customXml/itemProps2.xml><?xml version="1.0" encoding="utf-8"?>
<ds:datastoreItem xmlns:ds="http://schemas.openxmlformats.org/officeDocument/2006/customXml" ds:itemID="{E69D7564-BD47-4B7E-A6EF-49642C77C8DE}"/>
</file>

<file path=customXml/itemProps3.xml><?xml version="1.0" encoding="utf-8"?>
<ds:datastoreItem xmlns:ds="http://schemas.openxmlformats.org/officeDocument/2006/customXml" ds:itemID="{44C71870-52EA-4CD5-9541-36C6899B8C6C}"/>
</file>

<file path=docProps/app.xml><?xml version="1.0" encoding="utf-8"?>
<Properties xmlns="http://schemas.openxmlformats.org/officeDocument/2006/extended-properties" xmlns:vt="http://schemas.openxmlformats.org/officeDocument/2006/docPropsVTypes">
  <Template>OLCT-EWD.dotm</Template>
  <TotalTime>325</TotalTime>
  <Pages>59</Pages>
  <Words>10197</Words>
  <Characters>55477</Characters>
  <Application>Microsoft Office Word</Application>
  <DocSecurity>0</DocSecurity>
  <Lines>1681</Lines>
  <Paragraphs>1397</Paragraphs>
  <ScaleCrop>false</ScaleCrop>
  <HeadingPairs>
    <vt:vector size="2" baseType="variant">
      <vt:variant>
        <vt:lpstr>Title</vt:lpstr>
      </vt:variant>
      <vt:variant>
        <vt:i4>1</vt:i4>
      </vt:variant>
    </vt:vector>
  </HeadingPairs>
  <TitlesOfParts>
    <vt:vector size="1" baseType="lpstr">
      <vt:lpstr>JAWS 13 Recommended Default Settings</vt:lpstr>
    </vt:vector>
  </TitlesOfParts>
  <Company>SOCIAL SECURITY ADMINISTRATION</Company>
  <LinksUpToDate>false</LinksUpToDate>
  <CharactersWithSpaces>64277</CharactersWithSpaces>
  <SharedDoc>false</SharedDoc>
  <HyperlinkBase/>
  <HLinks>
    <vt:vector size="84" baseType="variant">
      <vt:variant>
        <vt:i4>1703985</vt:i4>
      </vt:variant>
      <vt:variant>
        <vt:i4>100</vt:i4>
      </vt:variant>
      <vt:variant>
        <vt:i4>0</vt:i4>
      </vt:variant>
      <vt:variant>
        <vt:i4>5</vt:i4>
      </vt:variant>
      <vt:variant>
        <vt:lpwstr/>
      </vt:variant>
      <vt:variant>
        <vt:lpwstr>_Toc43272158</vt:lpwstr>
      </vt:variant>
      <vt:variant>
        <vt:i4>1376305</vt:i4>
      </vt:variant>
      <vt:variant>
        <vt:i4>90</vt:i4>
      </vt:variant>
      <vt:variant>
        <vt:i4>0</vt:i4>
      </vt:variant>
      <vt:variant>
        <vt:i4>5</vt:i4>
      </vt:variant>
      <vt:variant>
        <vt:lpwstr/>
      </vt:variant>
      <vt:variant>
        <vt:lpwstr>_Toc43272157</vt:lpwstr>
      </vt:variant>
      <vt:variant>
        <vt:i4>1310769</vt:i4>
      </vt:variant>
      <vt:variant>
        <vt:i4>82</vt:i4>
      </vt:variant>
      <vt:variant>
        <vt:i4>0</vt:i4>
      </vt:variant>
      <vt:variant>
        <vt:i4>5</vt:i4>
      </vt:variant>
      <vt:variant>
        <vt:lpwstr/>
      </vt:variant>
      <vt:variant>
        <vt:lpwstr>_Toc43272156</vt:lpwstr>
      </vt:variant>
      <vt:variant>
        <vt:i4>1507377</vt:i4>
      </vt:variant>
      <vt:variant>
        <vt:i4>74</vt:i4>
      </vt:variant>
      <vt:variant>
        <vt:i4>0</vt:i4>
      </vt:variant>
      <vt:variant>
        <vt:i4>5</vt:i4>
      </vt:variant>
      <vt:variant>
        <vt:lpwstr/>
      </vt:variant>
      <vt:variant>
        <vt:lpwstr>_Toc43272155</vt:lpwstr>
      </vt:variant>
      <vt:variant>
        <vt:i4>1441841</vt:i4>
      </vt:variant>
      <vt:variant>
        <vt:i4>66</vt:i4>
      </vt:variant>
      <vt:variant>
        <vt:i4>0</vt:i4>
      </vt:variant>
      <vt:variant>
        <vt:i4>5</vt:i4>
      </vt:variant>
      <vt:variant>
        <vt:lpwstr/>
      </vt:variant>
      <vt:variant>
        <vt:lpwstr>_Toc43272154</vt:lpwstr>
      </vt:variant>
      <vt:variant>
        <vt:i4>1114161</vt:i4>
      </vt:variant>
      <vt:variant>
        <vt:i4>58</vt:i4>
      </vt:variant>
      <vt:variant>
        <vt:i4>0</vt:i4>
      </vt:variant>
      <vt:variant>
        <vt:i4>5</vt:i4>
      </vt:variant>
      <vt:variant>
        <vt:lpwstr/>
      </vt:variant>
      <vt:variant>
        <vt:lpwstr>_Toc43272153</vt:lpwstr>
      </vt:variant>
      <vt:variant>
        <vt:i4>1048625</vt:i4>
      </vt:variant>
      <vt:variant>
        <vt:i4>50</vt:i4>
      </vt:variant>
      <vt:variant>
        <vt:i4>0</vt:i4>
      </vt:variant>
      <vt:variant>
        <vt:i4>5</vt:i4>
      </vt:variant>
      <vt:variant>
        <vt:lpwstr/>
      </vt:variant>
      <vt:variant>
        <vt:lpwstr>_Toc43272152</vt:lpwstr>
      </vt:variant>
      <vt:variant>
        <vt:i4>1245233</vt:i4>
      </vt:variant>
      <vt:variant>
        <vt:i4>44</vt:i4>
      </vt:variant>
      <vt:variant>
        <vt:i4>0</vt:i4>
      </vt:variant>
      <vt:variant>
        <vt:i4>5</vt:i4>
      </vt:variant>
      <vt:variant>
        <vt:lpwstr/>
      </vt:variant>
      <vt:variant>
        <vt:lpwstr>_Toc43272151</vt:lpwstr>
      </vt:variant>
      <vt:variant>
        <vt:i4>1179697</vt:i4>
      </vt:variant>
      <vt:variant>
        <vt:i4>36</vt:i4>
      </vt:variant>
      <vt:variant>
        <vt:i4>0</vt:i4>
      </vt:variant>
      <vt:variant>
        <vt:i4>5</vt:i4>
      </vt:variant>
      <vt:variant>
        <vt:lpwstr/>
      </vt:variant>
      <vt:variant>
        <vt:lpwstr>_Toc43272150</vt:lpwstr>
      </vt:variant>
      <vt:variant>
        <vt:i4>1769520</vt:i4>
      </vt:variant>
      <vt:variant>
        <vt:i4>28</vt:i4>
      </vt:variant>
      <vt:variant>
        <vt:i4>0</vt:i4>
      </vt:variant>
      <vt:variant>
        <vt:i4>5</vt:i4>
      </vt:variant>
      <vt:variant>
        <vt:lpwstr/>
      </vt:variant>
      <vt:variant>
        <vt:lpwstr>_Toc43272149</vt:lpwstr>
      </vt:variant>
      <vt:variant>
        <vt:i4>1703984</vt:i4>
      </vt:variant>
      <vt:variant>
        <vt:i4>20</vt:i4>
      </vt:variant>
      <vt:variant>
        <vt:i4>0</vt:i4>
      </vt:variant>
      <vt:variant>
        <vt:i4>5</vt:i4>
      </vt:variant>
      <vt:variant>
        <vt:lpwstr/>
      </vt:variant>
      <vt:variant>
        <vt:lpwstr>_Toc43272148</vt:lpwstr>
      </vt:variant>
      <vt:variant>
        <vt:i4>1376304</vt:i4>
      </vt:variant>
      <vt:variant>
        <vt:i4>14</vt:i4>
      </vt:variant>
      <vt:variant>
        <vt:i4>0</vt:i4>
      </vt:variant>
      <vt:variant>
        <vt:i4>5</vt:i4>
      </vt:variant>
      <vt:variant>
        <vt:lpwstr/>
      </vt:variant>
      <vt:variant>
        <vt:lpwstr>_Toc43272147</vt:lpwstr>
      </vt:variant>
      <vt:variant>
        <vt:i4>1310768</vt:i4>
      </vt:variant>
      <vt:variant>
        <vt:i4>8</vt:i4>
      </vt:variant>
      <vt:variant>
        <vt:i4>0</vt:i4>
      </vt:variant>
      <vt:variant>
        <vt:i4>5</vt:i4>
      </vt:variant>
      <vt:variant>
        <vt:lpwstr/>
      </vt:variant>
      <vt:variant>
        <vt:lpwstr>_Toc43272146</vt:lpwstr>
      </vt:variant>
      <vt:variant>
        <vt:i4>1507376</vt:i4>
      </vt:variant>
      <vt:variant>
        <vt:i4>2</vt:i4>
      </vt:variant>
      <vt:variant>
        <vt:i4>0</vt:i4>
      </vt:variant>
      <vt:variant>
        <vt:i4>5</vt:i4>
      </vt:variant>
      <vt:variant>
        <vt:lpwstr/>
      </vt:variant>
      <vt:variant>
        <vt:lpwstr>_Toc43272145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JAWS 13 Recommended Default Settings</dc:title>
  <dc:subject>JAWS 13 Settings Center and Other Menu Bar Selections</dc:subject>
  <dc:creator>Office of Office of Learning (CDT/TDS/EWD</dc:creator>
  <cp:keywords>JAWS, Jobs Access with Speech, Settings Center, Blind, Visually Impaired, Configuration, Options, Utilities, Language, Help</cp:keywords>
  <dc:description>WIN 705
JAWS 13.0.604</dc:description>
  <cp:lastModifiedBy>Hippen, Sherrilyn   Contractor</cp:lastModifiedBy>
  <cp:revision>26</cp:revision>
  <cp:lastPrinted>2012-08-16T19:01:00Z</cp:lastPrinted>
  <dcterms:created xsi:type="dcterms:W3CDTF">2012-08-16T11:15:00Z</dcterms:created>
  <dcterms:modified xsi:type="dcterms:W3CDTF">2012-08-22T18:33:00Z</dcterms:modified>
  <cp:category>Office of Learning Visually Impaired Curriculum</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0x010100EB9F245D6E25E04683D678013ABB8218</vt:lpwstr>
  </property>
</Properties>
</file>